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FC2" w:rsidRPr="003C4513" w:rsidRDefault="007A2FC2" w:rsidP="007404D7">
      <w:pPr>
        <w:ind w:left="-180" w:right="57" w:firstLine="72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Проект </w:t>
      </w:r>
    </w:p>
    <w:p w:rsidR="007A2FC2" w:rsidRDefault="007A2FC2" w:rsidP="004244C4">
      <w:pPr>
        <w:ind w:left="-180" w:right="57" w:firstLine="720"/>
        <w:jc w:val="center"/>
        <w:rPr>
          <w:b/>
          <w:bCs/>
          <w:sz w:val="32"/>
          <w:szCs w:val="32"/>
        </w:rPr>
      </w:pPr>
    </w:p>
    <w:p w:rsidR="007A2FC2" w:rsidRDefault="007A2FC2" w:rsidP="004244C4">
      <w:pPr>
        <w:ind w:left="-180" w:right="57" w:firstLine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КИРЖЕМАНСКОГО</w:t>
      </w:r>
      <w:r w:rsidRPr="003C4513">
        <w:rPr>
          <w:b/>
          <w:bCs/>
          <w:sz w:val="32"/>
          <w:szCs w:val="32"/>
        </w:rPr>
        <w:t xml:space="preserve"> СЕЛЬСКОГО ПОСЕЛЕНИЯ</w:t>
      </w:r>
      <w:r>
        <w:rPr>
          <w:b/>
          <w:bCs/>
          <w:sz w:val="32"/>
          <w:szCs w:val="32"/>
        </w:rPr>
        <w:t xml:space="preserve"> БОЛЬШЕИГНАТОВСКОГО</w:t>
      </w:r>
      <w:r w:rsidRPr="003C4513">
        <w:rPr>
          <w:b/>
          <w:bCs/>
          <w:sz w:val="32"/>
          <w:szCs w:val="32"/>
        </w:rPr>
        <w:t xml:space="preserve"> МУНИЦИПАЛЬНОГО РАЙОНА</w:t>
      </w:r>
      <w:r>
        <w:rPr>
          <w:b/>
          <w:bCs/>
          <w:sz w:val="32"/>
          <w:szCs w:val="32"/>
        </w:rPr>
        <w:t xml:space="preserve"> </w:t>
      </w:r>
    </w:p>
    <w:p w:rsidR="007A2FC2" w:rsidRPr="003C4513" w:rsidRDefault="007A2FC2" w:rsidP="004244C4">
      <w:pPr>
        <w:ind w:left="-180" w:right="57" w:firstLine="7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РЕСПУБЛИКИ МОРДОВИЯ</w:t>
      </w:r>
    </w:p>
    <w:p w:rsidR="007A2FC2" w:rsidRPr="00411ED0" w:rsidRDefault="007A2FC2" w:rsidP="00312B29">
      <w:pPr>
        <w:ind w:left="-180" w:right="57" w:firstLine="720"/>
        <w:jc w:val="center"/>
      </w:pPr>
    </w:p>
    <w:p w:rsidR="007A2FC2" w:rsidRPr="00312B29" w:rsidRDefault="007A2FC2" w:rsidP="00312B29">
      <w:pPr>
        <w:ind w:left="-180" w:right="57" w:firstLine="720"/>
        <w:jc w:val="center"/>
        <w:rPr>
          <w:b/>
          <w:bCs/>
          <w:sz w:val="28"/>
          <w:szCs w:val="28"/>
        </w:rPr>
      </w:pPr>
      <w:r w:rsidRPr="00312B29">
        <w:rPr>
          <w:b/>
          <w:bCs/>
          <w:sz w:val="28"/>
          <w:szCs w:val="28"/>
        </w:rPr>
        <w:t>РЕШЕНИЕ</w:t>
      </w:r>
    </w:p>
    <w:p w:rsidR="007A2FC2" w:rsidRPr="00ED4B9A" w:rsidRDefault="007A2FC2" w:rsidP="00312B29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A2FC2" w:rsidRPr="00D5034D" w:rsidRDefault="007A2FC2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__________2021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7A2FC2" w:rsidRPr="00D5034D" w:rsidRDefault="007A2FC2" w:rsidP="004930D3">
      <w:pPr>
        <w:pStyle w:val="Subtitle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A2FC2" w:rsidRDefault="007A2FC2" w:rsidP="006A02A4">
      <w:pPr>
        <w:pStyle w:val="Subtitle"/>
        <w:ind w:left="-180" w:right="3955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                                             с. Киржеманы</w:t>
      </w:r>
    </w:p>
    <w:p w:rsidR="007A2FC2" w:rsidRDefault="007A2FC2" w:rsidP="004A18DE">
      <w:pPr>
        <w:pStyle w:val="Subtitle"/>
        <w:ind w:left="-180" w:right="3955"/>
        <w:jc w:val="both"/>
        <w:rPr>
          <w:rFonts w:ascii="Times New Roman" w:hAnsi="Times New Roman" w:cs="Times New Roman"/>
          <w:b w:val="0"/>
          <w:bCs w:val="0"/>
        </w:rPr>
      </w:pPr>
    </w:p>
    <w:p w:rsidR="007A2FC2" w:rsidRDefault="007A2FC2" w:rsidP="004A18DE">
      <w:pPr>
        <w:pStyle w:val="Subtitle"/>
        <w:ind w:left="-180" w:right="3955"/>
        <w:jc w:val="both"/>
        <w:rPr>
          <w:rFonts w:ascii="Times New Roman" w:hAnsi="Times New Roman" w:cs="Times New Roman"/>
          <w:b w:val="0"/>
          <w:bCs w:val="0"/>
        </w:rPr>
      </w:pPr>
      <w:r w:rsidRPr="00040A69">
        <w:rPr>
          <w:rFonts w:ascii="Times New Roman" w:hAnsi="Times New Roman" w:cs="Times New Roman"/>
          <w:b w:val="0"/>
          <w:bCs w:val="0"/>
        </w:rPr>
        <w:t>О</w:t>
      </w:r>
      <w:r>
        <w:rPr>
          <w:rFonts w:ascii="Times New Roman" w:hAnsi="Times New Roman" w:cs="Times New Roman"/>
          <w:b w:val="0"/>
          <w:bCs w:val="0"/>
        </w:rPr>
        <w:t xml:space="preserve"> процедуре голосования</w:t>
      </w:r>
    </w:p>
    <w:p w:rsidR="007A2FC2" w:rsidRPr="004A18DE" w:rsidRDefault="007A2FC2" w:rsidP="004A18DE">
      <w:pPr>
        <w:pStyle w:val="BodyText"/>
      </w:pPr>
    </w:p>
    <w:p w:rsidR="007A2FC2" w:rsidRPr="00040A69" w:rsidRDefault="007A2FC2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7A2FC2" w:rsidRPr="00DD20DD" w:rsidRDefault="007A2FC2" w:rsidP="00E30703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bCs w:val="0"/>
          <w:color w:val="auto"/>
          <w:sz w:val="28"/>
          <w:szCs w:val="28"/>
        </w:rPr>
        <w:t xml:space="preserve"> </w:t>
      </w:r>
      <w:r w:rsidRPr="004244C4">
        <w:rPr>
          <w:b w:val="0"/>
          <w:bCs w:val="0"/>
          <w:color w:val="auto"/>
          <w:sz w:val="28"/>
          <w:szCs w:val="28"/>
        </w:rPr>
        <w:t>Киржеманского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Pr="008B128C">
        <w:rPr>
          <w:b w:val="0"/>
          <w:bCs w:val="0"/>
          <w:color w:val="auto"/>
          <w:sz w:val="28"/>
          <w:szCs w:val="28"/>
        </w:rPr>
        <w:t xml:space="preserve">сельского поселения Большеигнатовского муниципального района, рассмотрев предложение депутата </w:t>
      </w:r>
      <w:r w:rsidRPr="0015261C">
        <w:rPr>
          <w:b w:val="0"/>
          <w:bCs w:val="0"/>
          <w:color w:val="auto"/>
          <w:sz w:val="28"/>
          <w:szCs w:val="28"/>
        </w:rPr>
        <w:t>Козырева Николая Александровича</w:t>
      </w:r>
      <w:r w:rsidRPr="008B128C">
        <w:rPr>
          <w:b w:val="0"/>
          <w:bCs w:val="0"/>
          <w:color w:val="auto"/>
          <w:sz w:val="28"/>
          <w:szCs w:val="28"/>
        </w:rPr>
        <w:t>,</w:t>
      </w:r>
      <w:bookmarkStart w:id="0" w:name="_GoBack"/>
      <w:bookmarkEnd w:id="0"/>
      <w:r w:rsidRPr="008B128C">
        <w:rPr>
          <w:b w:val="0"/>
          <w:bCs w:val="0"/>
          <w:color w:val="auto"/>
          <w:sz w:val="28"/>
          <w:szCs w:val="28"/>
        </w:rPr>
        <w:t xml:space="preserve">  Совет депутатов </w:t>
      </w:r>
      <w:r w:rsidRPr="0015261C">
        <w:rPr>
          <w:b w:val="0"/>
          <w:bCs w:val="0"/>
          <w:color w:val="auto"/>
          <w:sz w:val="28"/>
          <w:szCs w:val="28"/>
        </w:rPr>
        <w:t>Киржеманского</w:t>
      </w:r>
      <w:r w:rsidRPr="008B128C">
        <w:rPr>
          <w:b w:val="0"/>
          <w:bCs w:val="0"/>
          <w:color w:val="auto"/>
          <w:sz w:val="28"/>
          <w:szCs w:val="28"/>
        </w:rPr>
        <w:t xml:space="preserve"> сельского поселения Большеигнатовского муниципального района</w:t>
      </w:r>
      <w:r w:rsidRPr="001E31C3">
        <w:rPr>
          <w:b w:val="0"/>
          <w:bCs w:val="0"/>
          <w:color w:val="auto"/>
          <w:sz w:val="28"/>
          <w:szCs w:val="28"/>
        </w:rPr>
        <w:t xml:space="preserve"> </w:t>
      </w:r>
    </w:p>
    <w:p w:rsidR="007A2FC2" w:rsidRPr="00DD20DD" w:rsidRDefault="007A2FC2" w:rsidP="00E30703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7A2FC2" w:rsidRPr="006D2F3B" w:rsidRDefault="007A2FC2" w:rsidP="00E30703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7A2FC2" w:rsidRDefault="007A2FC2" w:rsidP="00E30703">
      <w:pPr>
        <w:pStyle w:val="Heading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bCs w:val="0"/>
          <w:color w:val="auto"/>
          <w:sz w:val="28"/>
          <w:szCs w:val="28"/>
        </w:rPr>
        <w:t>Совет</w:t>
      </w:r>
      <w:r>
        <w:rPr>
          <w:b w:val="0"/>
          <w:bCs w:val="0"/>
          <w:color w:val="auto"/>
          <w:sz w:val="28"/>
          <w:szCs w:val="28"/>
        </w:rPr>
        <w:t>а</w:t>
      </w:r>
      <w:r w:rsidRPr="00DD20DD">
        <w:rPr>
          <w:b w:val="0"/>
          <w:bCs w:val="0"/>
          <w:color w:val="auto"/>
          <w:sz w:val="28"/>
          <w:szCs w:val="28"/>
        </w:rPr>
        <w:t xml:space="preserve"> депутатов </w:t>
      </w:r>
      <w:r w:rsidRPr="0015261C">
        <w:rPr>
          <w:b w:val="0"/>
          <w:bCs w:val="0"/>
          <w:color w:val="auto"/>
          <w:sz w:val="28"/>
          <w:szCs w:val="28"/>
        </w:rPr>
        <w:t>Киржеманского</w:t>
      </w:r>
      <w:r w:rsidRPr="008B128C">
        <w:rPr>
          <w:b w:val="0"/>
          <w:bCs w:val="0"/>
          <w:color w:val="auto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b w:val="0"/>
          <w:bCs w:val="0"/>
          <w:color w:val="auto"/>
          <w:sz w:val="28"/>
          <w:szCs w:val="28"/>
        </w:rPr>
        <w:t xml:space="preserve"> принимать открытым голосованием.</w:t>
      </w:r>
    </w:p>
    <w:p w:rsidR="007A2FC2" w:rsidRDefault="007A2FC2" w:rsidP="00E30703">
      <w:pPr>
        <w:pStyle w:val="Heading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Настоящее решение вступает в силу со дня его принятия.</w:t>
      </w:r>
    </w:p>
    <w:p w:rsidR="007A2FC2" w:rsidRPr="006D2F3B" w:rsidRDefault="007A2FC2" w:rsidP="00E30703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7A2FC2" w:rsidRPr="00D5034D" w:rsidRDefault="007A2FC2" w:rsidP="00E30703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A2FC2" w:rsidRPr="00D5034D" w:rsidRDefault="007A2FC2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7A2FC2" w:rsidRPr="00D5034D" w:rsidRDefault="007A2FC2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7A2FC2" w:rsidRPr="00D5034D" w:rsidRDefault="007A2FC2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7A2FC2" w:rsidRPr="00545358" w:rsidRDefault="007A2FC2" w:rsidP="009F12A5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7A2FC2" w:rsidRPr="00545358" w:rsidRDefault="007A2FC2" w:rsidP="009F12A5">
      <w:pPr>
        <w:rPr>
          <w:sz w:val="28"/>
          <w:szCs w:val="28"/>
        </w:rPr>
      </w:pPr>
      <w:r w:rsidRPr="006B17D8">
        <w:rPr>
          <w:sz w:val="28"/>
          <w:szCs w:val="28"/>
        </w:rPr>
        <w:t>Киржеманского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7A2FC2" w:rsidRPr="00545358" w:rsidRDefault="007A2FC2" w:rsidP="009F12A5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7A2FC2" w:rsidRPr="00362A75" w:rsidRDefault="007A2FC2" w:rsidP="009F12A5">
      <w:r w:rsidRPr="00545358">
        <w:rPr>
          <w:sz w:val="28"/>
          <w:szCs w:val="28"/>
        </w:rPr>
        <w:t xml:space="preserve">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45358">
        <w:rPr>
          <w:sz w:val="28"/>
          <w:szCs w:val="28"/>
        </w:rPr>
        <w:t xml:space="preserve">    </w:t>
      </w:r>
      <w:r>
        <w:rPr>
          <w:sz w:val="28"/>
          <w:szCs w:val="28"/>
        </w:rPr>
        <w:t>А.П. Лисенков</w:t>
      </w:r>
    </w:p>
    <w:p w:rsidR="007A2FC2" w:rsidRPr="00ED4B9A" w:rsidRDefault="007A2FC2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7A2FC2" w:rsidRPr="00ED4B9A" w:rsidRDefault="007A2FC2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7A2FC2" w:rsidRPr="00D5034D" w:rsidRDefault="007A2FC2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7A2FC2" w:rsidRDefault="007A2FC2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7A2FC2" w:rsidRDefault="007A2FC2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A2FC2" w:rsidRDefault="007A2FC2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7A2FC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40A69"/>
    <w:rsid w:val="000C673B"/>
    <w:rsid w:val="0015190E"/>
    <w:rsid w:val="0015261C"/>
    <w:rsid w:val="0016114D"/>
    <w:rsid w:val="001E31C3"/>
    <w:rsid w:val="001F4743"/>
    <w:rsid w:val="002C0731"/>
    <w:rsid w:val="002C15DF"/>
    <w:rsid w:val="002C17F1"/>
    <w:rsid w:val="00312B29"/>
    <w:rsid w:val="00320759"/>
    <w:rsid w:val="0035013A"/>
    <w:rsid w:val="003576B8"/>
    <w:rsid w:val="00362A75"/>
    <w:rsid w:val="003A5EEC"/>
    <w:rsid w:val="003C4513"/>
    <w:rsid w:val="00411ED0"/>
    <w:rsid w:val="00416308"/>
    <w:rsid w:val="004244C4"/>
    <w:rsid w:val="00436C0F"/>
    <w:rsid w:val="004626D4"/>
    <w:rsid w:val="004930D3"/>
    <w:rsid w:val="00494CB6"/>
    <w:rsid w:val="004A18DE"/>
    <w:rsid w:val="004A54E6"/>
    <w:rsid w:val="004B332A"/>
    <w:rsid w:val="004C2AB9"/>
    <w:rsid w:val="004C7B23"/>
    <w:rsid w:val="005273DC"/>
    <w:rsid w:val="00533E9B"/>
    <w:rsid w:val="005449C8"/>
    <w:rsid w:val="00545358"/>
    <w:rsid w:val="00565D0F"/>
    <w:rsid w:val="005C2540"/>
    <w:rsid w:val="005D22F2"/>
    <w:rsid w:val="005F5718"/>
    <w:rsid w:val="00624CBA"/>
    <w:rsid w:val="00634AC5"/>
    <w:rsid w:val="006621D2"/>
    <w:rsid w:val="00685A88"/>
    <w:rsid w:val="006A02A4"/>
    <w:rsid w:val="006A1652"/>
    <w:rsid w:val="006B17D8"/>
    <w:rsid w:val="006D2F3B"/>
    <w:rsid w:val="006F69BD"/>
    <w:rsid w:val="00724EF0"/>
    <w:rsid w:val="00727AF4"/>
    <w:rsid w:val="007320D2"/>
    <w:rsid w:val="007404D7"/>
    <w:rsid w:val="00764583"/>
    <w:rsid w:val="00765FEF"/>
    <w:rsid w:val="0078438E"/>
    <w:rsid w:val="007864B7"/>
    <w:rsid w:val="00786BA3"/>
    <w:rsid w:val="007A1F09"/>
    <w:rsid w:val="007A2FC2"/>
    <w:rsid w:val="007A56FE"/>
    <w:rsid w:val="00813B19"/>
    <w:rsid w:val="00870ED0"/>
    <w:rsid w:val="008B128C"/>
    <w:rsid w:val="008C4139"/>
    <w:rsid w:val="009333C8"/>
    <w:rsid w:val="0094107C"/>
    <w:rsid w:val="00970EF0"/>
    <w:rsid w:val="00971318"/>
    <w:rsid w:val="00990F1A"/>
    <w:rsid w:val="009A22A3"/>
    <w:rsid w:val="009C0B95"/>
    <w:rsid w:val="009D108E"/>
    <w:rsid w:val="009F12A5"/>
    <w:rsid w:val="00A116F4"/>
    <w:rsid w:val="00A475FC"/>
    <w:rsid w:val="00A66789"/>
    <w:rsid w:val="00A8271A"/>
    <w:rsid w:val="00AB5188"/>
    <w:rsid w:val="00AC0115"/>
    <w:rsid w:val="00AC2520"/>
    <w:rsid w:val="00B06F72"/>
    <w:rsid w:val="00B518E7"/>
    <w:rsid w:val="00B71708"/>
    <w:rsid w:val="00B761A6"/>
    <w:rsid w:val="00BC268A"/>
    <w:rsid w:val="00C46508"/>
    <w:rsid w:val="00C974E6"/>
    <w:rsid w:val="00CA1431"/>
    <w:rsid w:val="00CA7DCA"/>
    <w:rsid w:val="00D00049"/>
    <w:rsid w:val="00D054F3"/>
    <w:rsid w:val="00D152D5"/>
    <w:rsid w:val="00D15764"/>
    <w:rsid w:val="00D357A8"/>
    <w:rsid w:val="00D5034D"/>
    <w:rsid w:val="00D56B73"/>
    <w:rsid w:val="00D86297"/>
    <w:rsid w:val="00DA28ED"/>
    <w:rsid w:val="00DD20DD"/>
    <w:rsid w:val="00E30703"/>
    <w:rsid w:val="00E360EB"/>
    <w:rsid w:val="00E65258"/>
    <w:rsid w:val="00E77315"/>
    <w:rsid w:val="00EA5452"/>
    <w:rsid w:val="00EC16FE"/>
    <w:rsid w:val="00EC5C8D"/>
    <w:rsid w:val="00ED1606"/>
    <w:rsid w:val="00ED4B9A"/>
    <w:rsid w:val="00ED6A58"/>
    <w:rsid w:val="00F245F1"/>
    <w:rsid w:val="00F3592A"/>
    <w:rsid w:val="00F527B8"/>
    <w:rsid w:val="00F60979"/>
    <w:rsid w:val="00F9025A"/>
    <w:rsid w:val="00FA7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Times New Roman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31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1</Pages>
  <Words>156</Words>
  <Characters>893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84</cp:revision>
  <cp:lastPrinted>2019-10-08T07:26:00Z</cp:lastPrinted>
  <dcterms:created xsi:type="dcterms:W3CDTF">2019-09-19T23:16:00Z</dcterms:created>
  <dcterms:modified xsi:type="dcterms:W3CDTF">2021-12-28T09:13:00Z</dcterms:modified>
</cp:coreProperties>
</file>