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AF" w:rsidRDefault="008209AF" w:rsidP="00995461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8209AF" w:rsidRDefault="008209AF" w:rsidP="00166D2C">
      <w:pPr>
        <w:jc w:val="center"/>
        <w:rPr>
          <w:b/>
          <w:bCs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8209AF" w:rsidRDefault="008209AF" w:rsidP="00166D2C">
      <w:pPr>
        <w:jc w:val="center"/>
        <w:rPr>
          <w:b/>
          <w:bCs/>
          <w:sz w:val="32"/>
          <w:szCs w:val="32"/>
        </w:rPr>
      </w:pPr>
    </w:p>
    <w:p w:rsidR="008209AF" w:rsidRDefault="008209AF" w:rsidP="00166D2C">
      <w:pPr>
        <w:jc w:val="center"/>
        <w:rPr>
          <w:b/>
          <w:bCs/>
          <w:sz w:val="32"/>
          <w:szCs w:val="32"/>
        </w:rPr>
      </w:pPr>
    </w:p>
    <w:p w:rsidR="008209AF" w:rsidRDefault="008209AF" w:rsidP="00166D2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Киржеманскогоо сельского поселения Большеигнатовского муниципального района</w:t>
      </w:r>
    </w:p>
    <w:p w:rsidR="008209AF" w:rsidRDefault="008209AF" w:rsidP="00166D2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8209AF" w:rsidRPr="00A732D7" w:rsidRDefault="008209AF" w:rsidP="00166D2C">
      <w:pPr>
        <w:jc w:val="both"/>
        <w:rPr>
          <w:b/>
          <w:bCs/>
          <w:sz w:val="20"/>
          <w:szCs w:val="20"/>
        </w:rPr>
      </w:pPr>
    </w:p>
    <w:p w:rsidR="008209AF" w:rsidRPr="000D514B" w:rsidRDefault="008209AF" w:rsidP="00166D2C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8209AF" w:rsidRPr="00166D2C" w:rsidRDefault="008209AF" w:rsidP="00166D2C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8209AF" w:rsidRPr="00166D2C" w:rsidRDefault="008209AF" w:rsidP="00166D2C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 w:rsidRPr="001E197E">
        <w:rPr>
          <w:rFonts w:ascii="Times New Roman CYR" w:hAnsi="Times New Roman CYR" w:cs="Times New Roman CYR"/>
          <w:b/>
          <w:bCs/>
        </w:rPr>
        <w:t xml:space="preserve">с. </w:t>
      </w:r>
      <w:r>
        <w:rPr>
          <w:rFonts w:ascii="Times New Roman CYR" w:hAnsi="Times New Roman CYR" w:cs="Times New Roman CYR"/>
          <w:b/>
          <w:bCs/>
        </w:rPr>
        <w:t>Киржеманы</w:t>
      </w:r>
    </w:p>
    <w:p w:rsidR="008209AF" w:rsidRPr="008B58CF" w:rsidRDefault="008209AF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209AF" w:rsidRDefault="008209AF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_________ 2021 года                                                     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 ___</w:t>
      </w:r>
    </w:p>
    <w:p w:rsidR="008209AF" w:rsidRDefault="008209AF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209AF" w:rsidRPr="00C1412A" w:rsidRDefault="008209AF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  <w:b w:val="0"/>
          <w:bCs w:val="0"/>
        </w:rPr>
      </w:pPr>
      <w:r w:rsidRPr="00C1412A">
        <w:rPr>
          <w:rFonts w:ascii="Times New Roman" w:hAnsi="Times New Roman" w:cs="Times New Roman"/>
          <w:b w:val="0"/>
          <w:bCs w:val="0"/>
        </w:rPr>
        <w:t>Об избрании Главы</w:t>
      </w:r>
      <w:r>
        <w:rPr>
          <w:rFonts w:ascii="Times New Roman" w:hAnsi="Times New Roman" w:cs="Times New Roman"/>
          <w:b w:val="0"/>
          <w:bCs w:val="0"/>
        </w:rPr>
        <w:t xml:space="preserve"> Киржеманского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</w:p>
    <w:p w:rsidR="008209AF" w:rsidRDefault="008209AF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  <w:b w:val="0"/>
          <w:bCs w:val="0"/>
        </w:rPr>
      </w:pPr>
      <w:r w:rsidRPr="00C1412A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</w:rPr>
        <w:t>Большеигнатовского</w:t>
      </w:r>
    </w:p>
    <w:p w:rsidR="008209AF" w:rsidRPr="00C1412A" w:rsidRDefault="008209AF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муниципального района Республики Мордовия</w:t>
      </w:r>
    </w:p>
    <w:p w:rsidR="008209AF" w:rsidRPr="000E7538" w:rsidRDefault="008209AF" w:rsidP="000E7538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8209AF" w:rsidRPr="005144DA" w:rsidRDefault="008209AF" w:rsidP="00F66497">
      <w:pPr>
        <w:pStyle w:val="a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4DA">
        <w:rPr>
          <w:rFonts w:ascii="Times New Roman" w:hAnsi="Times New Roman" w:cs="Times New Roman"/>
          <w:sz w:val="28"/>
          <w:szCs w:val="28"/>
        </w:rPr>
        <w:t xml:space="preserve">В соответствии со статьей 36 Федерального закона от 6 октября 2003 г.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 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5144DA">
        <w:rPr>
          <w:rFonts w:ascii="Times New Roman" w:hAnsi="Times New Roman" w:cs="Times New Roman"/>
          <w:sz w:val="28"/>
          <w:szCs w:val="28"/>
        </w:rPr>
        <w:t>сельского поселения Большеигнатовского муниципального района</w:t>
      </w:r>
      <w:r w:rsidRPr="00E674EE">
        <w:rPr>
          <w:rFonts w:ascii="Times New Roman" w:hAnsi="Times New Roman" w:cs="Times New Roman"/>
        </w:rPr>
        <w:t xml:space="preserve"> </w:t>
      </w:r>
      <w:r w:rsidRPr="00E674E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144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9AF" w:rsidRPr="005B3230" w:rsidRDefault="008209AF" w:rsidP="00F66497">
      <w:pPr>
        <w:pStyle w:val="Heading1"/>
        <w:numPr>
          <w:ilvl w:val="0"/>
          <w:numId w:val="1"/>
        </w:numPr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РЕШИЛ:</w:t>
      </w:r>
    </w:p>
    <w:p w:rsidR="008209AF" w:rsidRPr="005B3230" w:rsidRDefault="008209AF" w:rsidP="00F66497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B3230">
        <w:rPr>
          <w:rFonts w:ascii="Times New Roman" w:hAnsi="Times New Roman" w:cs="Times New Roman"/>
          <w:b w:val="0"/>
          <w:bCs w:val="0"/>
        </w:rPr>
        <w:t xml:space="preserve">1. Избрать депутата Совета депутатов </w:t>
      </w:r>
      <w:r>
        <w:rPr>
          <w:rFonts w:ascii="Times New Roman" w:hAnsi="Times New Roman" w:cs="Times New Roman"/>
          <w:b w:val="0"/>
          <w:bCs w:val="0"/>
        </w:rPr>
        <w:t>Киржеманского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 w:rsidRPr="005B3230">
        <w:rPr>
          <w:rFonts w:ascii="Times New Roman" w:hAnsi="Times New Roman" w:cs="Times New Roman"/>
          <w:b w:val="0"/>
          <w:bCs w:val="0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</w:rPr>
        <w:t xml:space="preserve"> Большеигнатовского 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 w:cs="Times New Roman"/>
          <w:b w:val="0"/>
          <w:bCs w:val="0"/>
        </w:rPr>
        <w:t>от</w:t>
      </w:r>
      <w:r>
        <w:rPr>
          <w:rFonts w:ascii="Times New Roman" w:hAnsi="Times New Roman" w:cs="Times New Roman"/>
          <w:b w:val="0"/>
          <w:bCs w:val="0"/>
        </w:rPr>
        <w:t xml:space="preserve"> одномандатного избирательного округа №6 Козырева Николая Александровича</w:t>
      </w:r>
      <w:r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 w:rsidRPr="005B3230">
        <w:rPr>
          <w:rFonts w:ascii="Times New Roman" w:hAnsi="Times New Roman" w:cs="Times New Roman"/>
          <w:b w:val="0"/>
          <w:bCs w:val="0"/>
        </w:rPr>
        <w:t xml:space="preserve"> Главой </w:t>
      </w:r>
      <w:r>
        <w:rPr>
          <w:rFonts w:ascii="Times New Roman" w:hAnsi="Times New Roman" w:cs="Times New Roman"/>
          <w:b w:val="0"/>
          <w:bCs w:val="0"/>
        </w:rPr>
        <w:t>Киржеманского</w:t>
      </w:r>
      <w:r w:rsidRPr="005144DA">
        <w:rPr>
          <w:rFonts w:ascii="Times New Roman" w:hAnsi="Times New Roman" w:cs="Times New Roman"/>
          <w:b w:val="0"/>
          <w:bCs w:val="0"/>
        </w:rPr>
        <w:t xml:space="preserve"> сельского поселения Большеигнатовского муниципального района</w:t>
      </w:r>
      <w:r w:rsidRPr="00E674EE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Республики Мордовия.</w:t>
      </w:r>
    </w:p>
    <w:p w:rsidR="008209AF" w:rsidRPr="00166D2C" w:rsidRDefault="008209AF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>о дня его подписания</w:t>
      </w:r>
      <w:r w:rsidRPr="005B3230">
        <w:rPr>
          <w:sz w:val="28"/>
          <w:szCs w:val="28"/>
        </w:rPr>
        <w:t xml:space="preserve"> 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</w:t>
      </w:r>
      <w:r>
        <w:rPr>
          <w:sz w:val="28"/>
          <w:szCs w:val="28"/>
        </w:rPr>
        <w:t>.</w:t>
      </w:r>
    </w:p>
    <w:p w:rsidR="008209AF" w:rsidRDefault="008209AF" w:rsidP="00F66497">
      <w:pPr>
        <w:autoSpaceDE w:val="0"/>
        <w:jc w:val="both"/>
        <w:rPr>
          <w:b/>
          <w:bCs/>
          <w:sz w:val="26"/>
          <w:szCs w:val="26"/>
        </w:rPr>
      </w:pPr>
    </w:p>
    <w:p w:rsidR="008209AF" w:rsidRDefault="008209AF" w:rsidP="007858B6">
      <w:pPr>
        <w:rPr>
          <w:sz w:val="28"/>
          <w:szCs w:val="28"/>
        </w:rPr>
      </w:pPr>
    </w:p>
    <w:p w:rsidR="008209AF" w:rsidRDefault="008209AF" w:rsidP="007858B6">
      <w:pPr>
        <w:rPr>
          <w:sz w:val="28"/>
          <w:szCs w:val="28"/>
        </w:rPr>
      </w:pPr>
    </w:p>
    <w:p w:rsidR="008209AF" w:rsidRPr="00545358" w:rsidRDefault="008209AF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8209AF" w:rsidRPr="00545358" w:rsidRDefault="008209AF" w:rsidP="007858B6">
      <w:pPr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Pr="00545358">
        <w:rPr>
          <w:sz w:val="28"/>
          <w:szCs w:val="28"/>
        </w:rPr>
        <w:t xml:space="preserve">сельского поселения </w:t>
      </w:r>
    </w:p>
    <w:p w:rsidR="008209AF" w:rsidRPr="00545358" w:rsidRDefault="008209AF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8209AF" w:rsidRPr="005B3230" w:rsidRDefault="008209AF" w:rsidP="007858B6">
      <w:r w:rsidRPr="00545358">
        <w:rPr>
          <w:sz w:val="28"/>
          <w:szCs w:val="28"/>
        </w:rPr>
        <w:t xml:space="preserve">Республики Мордовия                                                      </w:t>
      </w:r>
      <w:r>
        <w:rPr>
          <w:sz w:val="28"/>
          <w:szCs w:val="28"/>
        </w:rPr>
        <w:t xml:space="preserve">       </w:t>
      </w:r>
      <w:r w:rsidRPr="0054535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А.П. Лисенков </w:t>
      </w:r>
    </w:p>
    <w:sectPr w:rsidR="008209AF" w:rsidRPr="005B323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85D86"/>
    <w:rsid w:val="000C673B"/>
    <w:rsid w:val="000D514B"/>
    <w:rsid w:val="000E7538"/>
    <w:rsid w:val="00124FD5"/>
    <w:rsid w:val="0014259F"/>
    <w:rsid w:val="00150314"/>
    <w:rsid w:val="0016114D"/>
    <w:rsid w:val="00166D2C"/>
    <w:rsid w:val="00183C12"/>
    <w:rsid w:val="00196BC5"/>
    <w:rsid w:val="001E197E"/>
    <w:rsid w:val="001E31C3"/>
    <w:rsid w:val="002117BC"/>
    <w:rsid w:val="00275ED9"/>
    <w:rsid w:val="002C17F1"/>
    <w:rsid w:val="00312B29"/>
    <w:rsid w:val="00320759"/>
    <w:rsid w:val="00344E30"/>
    <w:rsid w:val="0035013A"/>
    <w:rsid w:val="003576B8"/>
    <w:rsid w:val="003717B2"/>
    <w:rsid w:val="00395CE7"/>
    <w:rsid w:val="003A5EEC"/>
    <w:rsid w:val="003C4513"/>
    <w:rsid w:val="00411ED0"/>
    <w:rsid w:val="00416308"/>
    <w:rsid w:val="0045686D"/>
    <w:rsid w:val="004626D4"/>
    <w:rsid w:val="004930D3"/>
    <w:rsid w:val="00494CB6"/>
    <w:rsid w:val="004A54E6"/>
    <w:rsid w:val="004B332A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3D3D"/>
    <w:rsid w:val="00624CBA"/>
    <w:rsid w:val="00634AC5"/>
    <w:rsid w:val="006621D2"/>
    <w:rsid w:val="00685A88"/>
    <w:rsid w:val="006A1652"/>
    <w:rsid w:val="006D19C1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3458"/>
    <w:rsid w:val="00813B19"/>
    <w:rsid w:val="00814973"/>
    <w:rsid w:val="008209AF"/>
    <w:rsid w:val="00825022"/>
    <w:rsid w:val="00870ED0"/>
    <w:rsid w:val="008B58CF"/>
    <w:rsid w:val="008C4139"/>
    <w:rsid w:val="009333C8"/>
    <w:rsid w:val="00970EF0"/>
    <w:rsid w:val="00971318"/>
    <w:rsid w:val="00995461"/>
    <w:rsid w:val="009A15A1"/>
    <w:rsid w:val="009A3427"/>
    <w:rsid w:val="009A3F67"/>
    <w:rsid w:val="009C0B95"/>
    <w:rsid w:val="009D4887"/>
    <w:rsid w:val="00A240FD"/>
    <w:rsid w:val="00A35592"/>
    <w:rsid w:val="00A66789"/>
    <w:rsid w:val="00A71742"/>
    <w:rsid w:val="00A732D7"/>
    <w:rsid w:val="00AA7284"/>
    <w:rsid w:val="00AB5188"/>
    <w:rsid w:val="00AC2520"/>
    <w:rsid w:val="00AD1B42"/>
    <w:rsid w:val="00B06F72"/>
    <w:rsid w:val="00B71708"/>
    <w:rsid w:val="00B71D34"/>
    <w:rsid w:val="00BC268A"/>
    <w:rsid w:val="00C1412A"/>
    <w:rsid w:val="00C46508"/>
    <w:rsid w:val="00C974E6"/>
    <w:rsid w:val="00CA1431"/>
    <w:rsid w:val="00CA5414"/>
    <w:rsid w:val="00CA7DCA"/>
    <w:rsid w:val="00CB1D7E"/>
    <w:rsid w:val="00CF1ECB"/>
    <w:rsid w:val="00D00049"/>
    <w:rsid w:val="00D054F3"/>
    <w:rsid w:val="00D152D5"/>
    <w:rsid w:val="00D357A8"/>
    <w:rsid w:val="00D86297"/>
    <w:rsid w:val="00DA28ED"/>
    <w:rsid w:val="00DD20DD"/>
    <w:rsid w:val="00E21D17"/>
    <w:rsid w:val="00E360EB"/>
    <w:rsid w:val="00E412C4"/>
    <w:rsid w:val="00E674EE"/>
    <w:rsid w:val="00E744C6"/>
    <w:rsid w:val="00E77315"/>
    <w:rsid w:val="00EC16FE"/>
    <w:rsid w:val="00EC4DFE"/>
    <w:rsid w:val="00EC5C8D"/>
    <w:rsid w:val="00ED6A58"/>
    <w:rsid w:val="00F60979"/>
    <w:rsid w:val="00F66497"/>
    <w:rsid w:val="00F76D4B"/>
    <w:rsid w:val="00F9025A"/>
    <w:rsid w:val="00FA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Times New Roman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hAnsi="Arial" w:cs="Arial"/>
    </w:rPr>
  </w:style>
  <w:style w:type="character" w:styleId="Strong">
    <w:name w:val="Strong"/>
    <w:basedOn w:val="DefaultParagraphFont"/>
    <w:uiPriority w:val="99"/>
    <w:qFormat/>
    <w:rsid w:val="005144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8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203</TotalTime>
  <Pages>1</Pages>
  <Words>236</Words>
  <Characters>1346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92</cp:revision>
  <cp:lastPrinted>2020-10-14T04:39:00Z</cp:lastPrinted>
  <dcterms:created xsi:type="dcterms:W3CDTF">2019-09-19T23:16:00Z</dcterms:created>
  <dcterms:modified xsi:type="dcterms:W3CDTF">2021-12-28T09:15:00Z</dcterms:modified>
</cp:coreProperties>
</file>