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004" w:rsidRDefault="00AE3004" w:rsidP="00B6081C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E799D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6.5pt;visibility:visible">
            <v:imagedata r:id="rId4" o:title=""/>
          </v:shape>
        </w:pict>
      </w:r>
    </w:p>
    <w:p w:rsidR="00AE3004" w:rsidRDefault="00AE3004" w:rsidP="00F00B5D">
      <w:pPr>
        <w:pStyle w:val="NormalWeb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AE3004" w:rsidRDefault="00AE3004" w:rsidP="00B6081C">
      <w:pPr>
        <w:pStyle w:val="NormalWeb"/>
        <w:jc w:val="center"/>
        <w:rPr>
          <w:b/>
          <w:bCs/>
        </w:rPr>
      </w:pPr>
      <w:r>
        <w:rPr>
          <w:b/>
          <w:bCs/>
          <w:sz w:val="28"/>
          <w:szCs w:val="28"/>
        </w:rPr>
        <w:t>АДМИНИСТРАЦИЯ КИРЖЕМАНСКОГО СЕЛЬСКОГО ПОСЕЛЕНИЯ БОЛЬШЕИГНАТОВСКОГО  МУНИЦИПАЛЬНОГО РАЙОНА                          РЕСПУБЛИКИ МОРДОВИЯ</w:t>
      </w:r>
      <w:r>
        <w:rPr>
          <w:b/>
          <w:bCs/>
        </w:rPr>
        <w:t> </w:t>
      </w:r>
    </w:p>
    <w:p w:rsidR="00AE3004" w:rsidRDefault="00AE3004" w:rsidP="00B6081C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AE3004" w:rsidRDefault="00AE3004" w:rsidP="00B6081C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E3004" w:rsidRDefault="00AE3004" w:rsidP="008746CD">
      <w:pPr>
        <w:tabs>
          <w:tab w:val="center" w:pos="4677"/>
        </w:tabs>
        <w:spacing w:after="0" w:line="276" w:lineRule="auto"/>
        <w:ind w:left="709" w:right="141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от _________2021 г.                                                                 № ___</w:t>
      </w:r>
    </w:p>
    <w:p w:rsidR="00AE3004" w:rsidRDefault="00AE3004" w:rsidP="00B6081C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с. Киржеманы</w:t>
      </w:r>
    </w:p>
    <w:p w:rsidR="00AE3004" w:rsidRDefault="00AE3004" w:rsidP="00B6081C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E3004" w:rsidRDefault="00AE3004" w:rsidP="00B6081C">
      <w:pPr>
        <w:spacing w:after="0" w:line="240" w:lineRule="auto"/>
        <w:ind w:right="357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Руководства </w:t>
      </w:r>
      <w:bookmarkStart w:id="0" w:name="_Hlk77082943"/>
      <w:r>
        <w:rPr>
          <w:rFonts w:ascii="Times New Roman" w:hAnsi="Times New Roman" w:cs="Times New Roman"/>
          <w:sz w:val="28"/>
          <w:szCs w:val="28"/>
          <w:lang w:eastAsia="ru-RU"/>
        </w:rPr>
        <w:t>по соблюдению обязательных требований при осуществлении муниципального  контроля в сфере благоустройства на территории Киржеманского сельского поселения Большеигнатовского муниципального района Республики Мордовия</w:t>
      </w:r>
    </w:p>
    <w:p w:rsidR="00AE3004" w:rsidRDefault="00AE3004" w:rsidP="00B6081C">
      <w:pPr>
        <w:spacing w:after="0" w:line="240" w:lineRule="auto"/>
        <w:ind w:right="357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0"/>
    <w:p w:rsidR="00AE3004" w:rsidRDefault="00AE3004" w:rsidP="00B6081C">
      <w:pPr>
        <w:shd w:val="clear" w:color="auto" w:fill="FFFFFF"/>
        <w:spacing w:after="300" w:line="240" w:lineRule="auto"/>
        <w:ind w:left="-284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31 июля 2020 г. № 248-ФЗ «О государственном контроле (надзоре) и муниципальном контроле в Российской Федерации»,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Решением Совета депутатов Киржеманского сельского поселения Большеигнатовского муниципального района от 12.07.2012 г. № 30 «Об  утверждении    Правил    благоустройства    территории   Киржеманского сельского поселения Большеигнатовского муниципального района»,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Администрация Киржеманского сельского поселения Большеигнатовского муниципального района постановляет:</w:t>
      </w:r>
    </w:p>
    <w:p w:rsidR="00AE3004" w:rsidRDefault="00AE3004" w:rsidP="00B6081C">
      <w:pPr>
        <w:shd w:val="clear" w:color="auto" w:fill="FFFFFF"/>
        <w:spacing w:after="300" w:line="240" w:lineRule="auto"/>
        <w:ind w:left="-284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1. Утвердить Руководство по соблюдению обязательных требований при осуществлении муниципального  контроля в сфере благоустройства на территории Киржеманского сельского поселения Большеигнатовского муниципального района Республики Мордовия (прилагается).</w:t>
      </w:r>
    </w:p>
    <w:p w:rsidR="00AE3004" w:rsidRDefault="00AE3004" w:rsidP="00B6081C">
      <w:pPr>
        <w:shd w:val="clear" w:color="auto" w:fill="FFFFFF"/>
        <w:spacing w:after="300" w:line="240" w:lineRule="auto"/>
        <w:ind w:left="-284" w:right="14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Козырева Н.А.                                                                 </w:t>
      </w:r>
    </w:p>
    <w:p w:rsidR="00AE3004" w:rsidRDefault="00AE3004" w:rsidP="00B6081C">
      <w:pPr>
        <w:pStyle w:val="ListParagraph"/>
        <w:widowControl w:val="0"/>
        <w:autoSpaceDE w:val="0"/>
        <w:autoSpaceDN w:val="0"/>
        <w:spacing w:after="0" w:line="240" w:lineRule="auto"/>
        <w:ind w:left="-284" w:right="14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AE3004" w:rsidRDefault="00AE3004" w:rsidP="00B6081C">
      <w:pPr>
        <w:spacing w:after="0" w:line="240" w:lineRule="auto"/>
        <w:ind w:left="-284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E3004" w:rsidRDefault="00AE3004" w:rsidP="00B6081C">
      <w:pPr>
        <w:spacing w:after="0" w:line="240" w:lineRule="auto"/>
        <w:ind w:left="-284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Киржеманского сельского поселения                                      Н.А.Козырев</w:t>
      </w:r>
    </w:p>
    <w:p w:rsidR="00AE3004" w:rsidRDefault="00AE3004" w:rsidP="00B6081C">
      <w:pPr>
        <w:spacing w:after="0" w:line="240" w:lineRule="auto"/>
        <w:ind w:right="141"/>
      </w:pPr>
    </w:p>
    <w:p w:rsidR="00AE3004" w:rsidRDefault="00AE3004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УТВЕР</w:t>
      </w:r>
      <w:r>
        <w:rPr>
          <w:rFonts w:ascii="Times New Roman" w:hAnsi="Times New Roman" w:cs="Times New Roman"/>
          <w:sz w:val="24"/>
          <w:szCs w:val="24"/>
          <w:lang w:eastAsia="ru-RU"/>
        </w:rPr>
        <w:t>ЖДЕННОЕ</w:t>
      </w:r>
    </w:p>
    <w:p w:rsidR="00AE3004" w:rsidRDefault="00AE3004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постановлением администрации Киржеманского сельского поселения</w:t>
      </w:r>
    </w:p>
    <w:p w:rsidR="00AE3004" w:rsidRDefault="00AE3004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муниципального района Республики Мордовия                                                                                                                   от _________2021 г. №__ </w:t>
      </w:r>
    </w:p>
    <w:p w:rsidR="00AE3004" w:rsidRDefault="00AE3004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«Об утверждении Руководства по соблюдению обязательных требований </w:t>
      </w:r>
    </w:p>
    <w:p w:rsidR="00AE3004" w:rsidRDefault="00AE3004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земельного законодательства, предъявляемых при проведении мероприятий </w:t>
      </w:r>
    </w:p>
    <w:p w:rsidR="00AE3004" w:rsidRDefault="00AE3004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осуществлению муниципального земельного контроля на территории </w:t>
      </w:r>
    </w:p>
    <w:p w:rsidR="00AE3004" w:rsidRDefault="00AE3004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Киржеманского сельского поселения Большеигнатовского муниципального района</w:t>
      </w:r>
    </w:p>
    <w:p w:rsidR="00AE3004" w:rsidRDefault="00AE3004" w:rsidP="00B6081C">
      <w:pPr>
        <w:spacing w:after="0" w:line="240" w:lineRule="auto"/>
        <w:ind w:left="-284" w:right="141" w:firstLine="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Республики Мордовия» </w:t>
      </w:r>
    </w:p>
    <w:p w:rsidR="00AE3004" w:rsidRDefault="00AE3004" w:rsidP="00B6081C">
      <w:pPr>
        <w:ind w:left="-284" w:right="141" w:firstLine="284"/>
      </w:pPr>
    </w:p>
    <w:p w:rsidR="00AE3004" w:rsidRDefault="00AE3004" w:rsidP="00B6081C">
      <w:pPr>
        <w:widowControl w:val="0"/>
        <w:spacing w:after="0" w:line="310" w:lineRule="exact"/>
        <w:ind w:left="-284" w:right="141" w:firstLine="284"/>
        <w:jc w:val="center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ководст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</w:p>
    <w:p w:rsidR="00AE3004" w:rsidRDefault="00AE3004" w:rsidP="00B6081C">
      <w:pPr>
        <w:widowControl w:val="0"/>
        <w:spacing w:after="47" w:line="240" w:lineRule="auto"/>
        <w:ind w:left="-284" w:right="141" w:firstLine="28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соблюдению обязательных требований при осуществлении муниципального  контроля в сфере благоустройства на территории Киржеманского сельского поселения Большеигнатовского муниципального района Республики Мордовия</w:t>
      </w:r>
    </w:p>
    <w:p w:rsidR="00AE3004" w:rsidRDefault="00AE3004" w:rsidP="00B6081C">
      <w:pPr>
        <w:widowControl w:val="0"/>
        <w:spacing w:after="47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ниципальный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роль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сфере</w:t>
      </w:r>
      <w:r>
        <w:rPr>
          <w:rFonts w:ascii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терри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йона  проводится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(плановых,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неп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ано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ых),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 юридически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лицами,</w:t>
      </w:r>
      <w:r>
        <w:rPr>
          <w:rFonts w:ascii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ководи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елями</w:t>
      </w:r>
      <w:r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должнос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ными</w:t>
      </w:r>
      <w:r>
        <w:rPr>
          <w:rFonts w:ascii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ми,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дпринимателя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их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полномоченными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дста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ителями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физически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лицами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далее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акже</w:t>
      </w:r>
      <w:r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бъекты</w:t>
      </w:r>
      <w:r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рок)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бований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становленных</w:t>
      </w:r>
      <w:r>
        <w:rPr>
          <w:rFonts w:ascii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ральными</w:t>
      </w:r>
      <w:r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онами</w:t>
      </w:r>
      <w:r>
        <w:rPr>
          <w:rFonts w:ascii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она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сти  благо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а, а также м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ниципальными пра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акт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ми.  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етом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>
        <w:rPr>
          <w:rFonts w:ascii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сфере благо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территории</w:t>
      </w:r>
      <w:r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йона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дале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роль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сфере  благо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рка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собл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дения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ридическими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ми,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дпринимателя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обязательных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ребований,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становленных  Правила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бла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стройства,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низ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дение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роприятий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  профилак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ике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рушений.  </w:t>
      </w:r>
    </w:p>
    <w:p w:rsidR="00AE3004" w:rsidRDefault="00AE3004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целью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Пра</w:t>
        </w:r>
        <w:r>
          <w:rPr>
            <w:rStyle w:val="Hyperlink"/>
            <w:rFonts w:ascii="Times New Roman" w:hAnsi="Times New Roman" w:cs="Times New Roman"/>
            <w:color w:val="000000"/>
            <w:spacing w:val="-2"/>
            <w:sz w:val="28"/>
            <w:szCs w:val="28"/>
            <w:u w:val="none"/>
          </w:rPr>
          <w:t>в</w:t>
        </w:r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ил</w:t>
        </w:r>
      </w:hyperlink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твержденных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овета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татов Киржеманского сельско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от 12.07.2012 г. № 30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тверждении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вил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бла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тва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терри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 поселения Большеигнатовского муниципального района»</w:t>
      </w:r>
      <w:r>
        <w:rPr>
          <w:rFonts w:ascii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юридическим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альным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обходи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знат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след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ющее:  </w:t>
      </w:r>
    </w:p>
    <w:p w:rsidR="00AE3004" w:rsidRDefault="00AE3004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требованиям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соблюд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норм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йств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ющего  законодательства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сфере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бла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еления юридически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ми, индивид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альными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дпринимате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ями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относя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ся:  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 обязательные требования по содержанию элементов и объектов благоустройства;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обязательные требования по уборке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сооружений; 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мероприятиям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ролю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имодейст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и,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елями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относятся</w:t>
      </w:r>
      <w:r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(рейдовые)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ры  (обследов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ния)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орий,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тран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портных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дств,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гие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иды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формы  мероприятий по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онтролю,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становленные ф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ральными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акона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и.  </w:t>
      </w:r>
    </w:p>
    <w:p w:rsidR="00AE3004" w:rsidRDefault="00AE3004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льтатам</w:t>
      </w:r>
      <w:r>
        <w:rPr>
          <w:rFonts w:ascii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таких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роприятий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юридическим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может</w:t>
      </w:r>
      <w:r>
        <w:rPr>
          <w:rFonts w:ascii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лено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предост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жение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недоп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стимости  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шения обя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ьных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бований.  </w:t>
      </w:r>
    </w:p>
    <w:p w:rsidR="00AE3004" w:rsidRDefault="00AE3004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выявления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проведении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роприя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ролю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взаимод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ия с юридически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лица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и,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альными предприни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ателями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бований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должностные</w:t>
      </w:r>
      <w:r>
        <w:rPr>
          <w:rFonts w:ascii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ица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ана</w:t>
      </w:r>
      <w:r>
        <w:rPr>
          <w:rFonts w:ascii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  контроля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предел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своей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пет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нции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ечению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их  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шений,</w:t>
      </w:r>
      <w:r>
        <w:rPr>
          <w:rFonts w:ascii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акже</w:t>
      </w:r>
      <w:r>
        <w:rPr>
          <w:rFonts w:ascii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правляют</w:t>
      </w:r>
      <w:r>
        <w:rPr>
          <w:rFonts w:ascii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ридически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ми,</w:t>
      </w:r>
      <w:r>
        <w:rPr>
          <w:rFonts w:ascii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альными 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елями,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письм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нное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ление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цией  о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выявленных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шениях,</w:t>
      </w:r>
      <w:r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основании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которо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ожет</w:t>
      </w:r>
      <w:r>
        <w:rPr>
          <w:rFonts w:ascii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начен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внепл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ая проверка юридическо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 лица, индивид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дпринимателя.  </w:t>
      </w:r>
    </w:p>
    <w:p w:rsidR="00AE3004" w:rsidRDefault="00AE3004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Орган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роля</w:t>
      </w:r>
      <w:r>
        <w:rPr>
          <w:rFonts w:ascii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информировать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юридических</w:t>
      </w:r>
      <w:r>
        <w:rPr>
          <w:rFonts w:ascii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альных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дпринимател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опросам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юдения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обязательных 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ний, в том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hAnsi="Times New Roman" w:cs="Times New Roman"/>
          <w:color w:val="000000"/>
          <w:sz w:val="28"/>
          <w:szCs w:val="28"/>
        </w:rPr>
        <w:t>исле по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дством:  </w:t>
      </w:r>
    </w:p>
    <w:p w:rsidR="00AE3004" w:rsidRDefault="00AE3004" w:rsidP="00B6081C">
      <w:pPr>
        <w:widowControl w:val="0"/>
        <w:spacing w:after="0" w:line="321" w:lineRule="exact"/>
        <w:ind w:left="-284" w:right="141" w:firstLine="284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конс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льтаций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подкон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рольными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бъекта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разъясн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нию  обязательных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бований;  </w:t>
      </w:r>
    </w:p>
    <w:p w:rsidR="00AE3004" w:rsidRDefault="00AE3004" w:rsidP="00B6081C">
      <w:pPr>
        <w:widowControl w:val="0"/>
        <w:spacing w:after="0" w:line="323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</w:t>
      </w:r>
      <w:r>
        <w:rPr>
          <w:rFonts w:ascii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разработ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бликования</w:t>
      </w:r>
      <w:r>
        <w:rPr>
          <w:rFonts w:ascii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ководств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обл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дению</w:t>
      </w:r>
      <w:r>
        <w:rPr>
          <w:rFonts w:ascii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обязател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ных 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ний,</w:t>
      </w:r>
      <w:r>
        <w:rPr>
          <w:rFonts w:ascii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ржащие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новные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визуализиров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нном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иде</w:t>
      </w:r>
      <w:r>
        <w:rPr>
          <w:rFonts w:ascii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изложением текста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ний в прос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ом 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поня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ном формате;  </w:t>
      </w:r>
    </w:p>
    <w:p w:rsidR="00AE3004" w:rsidRDefault="00AE3004" w:rsidP="00B6081C">
      <w:pPr>
        <w:widowControl w:val="0"/>
        <w:spacing w:after="0" w:line="310" w:lineRule="exact"/>
        <w:ind w:left="-284" w:right="141" w:firstLine="284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разъяснительной рабо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ы в средств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массо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ой инфор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ации;  </w:t>
      </w:r>
    </w:p>
    <w:p w:rsidR="00AE3004" w:rsidRDefault="00AE3004" w:rsidP="00B6081C">
      <w:pPr>
        <w:widowControl w:val="0"/>
        <w:spacing w:after="0" w:line="310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прос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нения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комм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риев</w:t>
      </w:r>
      <w:r>
        <w:rPr>
          <w:rFonts w:ascii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сод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ржании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новых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норма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ивных  </w:t>
      </w:r>
    </w:p>
    <w:p w:rsidR="00AE3004" w:rsidRDefault="00AE3004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станавливающих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обязательные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внесенных  изменениях в дейс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вующие акты;  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д) направл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реком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ций о 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дении 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обходимых 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анизационных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технических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роприя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ий,</w:t>
      </w:r>
      <w:r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правленных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внедрение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чени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соблюд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ых обязательных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бований.  </w:t>
      </w:r>
    </w:p>
    <w:p w:rsidR="00AE3004" w:rsidRDefault="00AE3004" w:rsidP="00B6081C">
      <w:pPr>
        <w:widowControl w:val="0"/>
        <w:tabs>
          <w:tab w:val="left" w:pos="2483"/>
        </w:tabs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Юридические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лица,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ководи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те</w:t>
      </w:r>
      <w:r>
        <w:rPr>
          <w:rFonts w:ascii="Times New Roman" w:hAnsi="Times New Roman" w:cs="Times New Roman"/>
          <w:color w:val="000000"/>
          <w:sz w:val="28"/>
          <w:szCs w:val="28"/>
        </w:rPr>
        <w:t>ли,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иные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должностные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полно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оченны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авите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юридических</w:t>
      </w:r>
      <w:r>
        <w:rPr>
          <w:rFonts w:ascii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лиц,</w:t>
      </w:r>
      <w:r>
        <w:rPr>
          <w:rFonts w:ascii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альные 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ели,</w:t>
      </w:r>
      <w:r>
        <w:rPr>
          <w:rFonts w:ascii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полно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оченные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авите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стившие</w:t>
      </w:r>
      <w:r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шение  Фед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рального з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кона от 26.12.2008 № 294-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Ф</w:t>
      </w:r>
      <w:r>
        <w:rPr>
          <w:rFonts w:ascii="Times New Roman" w:hAnsi="Times New Roman" w:cs="Times New Roman"/>
          <w:color w:val="000000"/>
          <w:sz w:val="28"/>
          <w:szCs w:val="28"/>
        </w:rPr>
        <w:t>З «О защите прав юридических лиц и  инди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альных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елей</w:t>
      </w:r>
      <w:r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ществлении</w:t>
      </w:r>
      <w:r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дарств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 контроля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(над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ора)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контроля»,</w:t>
      </w:r>
      <w:r>
        <w:rPr>
          <w:rFonts w:ascii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необо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ва</w:t>
      </w:r>
      <w:r>
        <w:rPr>
          <w:rFonts w:ascii="Times New Roman" w:hAnsi="Times New Roman" w:cs="Times New Roman"/>
          <w:color w:val="000000"/>
          <w:sz w:val="28"/>
          <w:szCs w:val="28"/>
        </w:rPr>
        <w:t>нно 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пя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ющие проведению про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ерок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клоняющиеся от 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проверок и  (или)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няющие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становленный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органов  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стран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выявленных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обязател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ных 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ний или 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ний,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становл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нных 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ниципальными право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 ак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нес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соответс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вии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онода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ельством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сий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кой  Фед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рации.  </w:t>
      </w:r>
    </w:p>
    <w:p w:rsidR="00AE3004" w:rsidRDefault="00AE3004" w:rsidP="00B6081C">
      <w:pPr>
        <w:widowControl w:val="0"/>
        <w:spacing w:after="0" w:line="321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Норма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ивно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ые ак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ы, сод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ржащие обязательные  </w:t>
      </w:r>
      <w:r>
        <w:rPr>
          <w:rFonts w:ascii="Times New Roman" w:hAnsi="Times New Roman" w:cs="Times New Roman"/>
        </w:rPr>
        <w:br w:type="textWrapping" w:clear="all"/>
      </w:r>
      <w:r>
        <w:rPr>
          <w:rFonts w:ascii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бов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ния, соблюдение ко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орых оц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нивается при 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нии мероприятий по м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ниципальном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ролю в сфере благо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а терри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посел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ния   </w:t>
      </w:r>
    </w:p>
    <w:p w:rsidR="00AE3004" w:rsidRDefault="00AE3004" w:rsidP="00B6081C">
      <w:pPr>
        <w:widowControl w:val="0"/>
        <w:spacing w:after="0" w:line="321" w:lineRule="exact"/>
        <w:ind w:left="-284" w:right="141" w:firstLine="284"/>
        <w:rPr>
          <w:rFonts w:ascii="Times New Roman" w:hAnsi="Times New Roman" w:cs="Times New Roman"/>
          <w:color w:val="010302"/>
        </w:rPr>
      </w:pPr>
    </w:p>
    <w:p w:rsidR="00AE3004" w:rsidRDefault="00AE3004" w:rsidP="00B6081C">
      <w:pPr>
        <w:widowControl w:val="0"/>
        <w:spacing w:after="0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02" o:spid="_x0000_s1026" style="position:absolute;left:0;text-align:left;margin-left:70.7pt;margin-top:-.05pt;width:.5pt;height:.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3" o:spid="_x0000_s1027" style="position:absolute;left:0;text-align:left;margin-left:243.65pt;margin-top:-.05pt;width:.5pt;height:.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4" o:spid="_x0000_s1028" style="position:absolute;left:0;text-align:left;margin-left:574.1pt;margin-top:-.05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1414" w:tblpY="-270"/>
        <w:tblOverlap w:val="never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41"/>
        <w:gridCol w:w="6594"/>
      </w:tblGrid>
      <w:tr w:rsidR="00AE3004">
        <w:trPr>
          <w:trHeight w:val="447"/>
        </w:trPr>
        <w:tc>
          <w:tcPr>
            <w:tcW w:w="3449" w:type="dxa"/>
          </w:tcPr>
          <w:p w:rsidR="00AE3004" w:rsidRPr="00A93452" w:rsidRDefault="00AE3004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  <w:lang w:val="en-US"/>
              </w:rPr>
              <w:t>Законо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д</w:t>
            </w:r>
            <w:r w:rsidRPr="00A93452">
              <w:rPr>
                <w:rFonts w:ascii="Times New Roman" w:hAnsi="Times New Roman" w:cs="Times New Roman"/>
                <w:color w:val="000000"/>
                <w:lang w:val="en-US"/>
              </w:rPr>
              <w:t xml:space="preserve">ательство  </w:t>
            </w:r>
          </w:p>
        </w:tc>
        <w:tc>
          <w:tcPr>
            <w:tcW w:w="6608" w:type="dxa"/>
          </w:tcPr>
          <w:p w:rsidR="00AE3004" w:rsidRPr="00A93452" w:rsidRDefault="00AE3004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  <w:lang w:val="en-US"/>
              </w:rPr>
              <w:t>Обязательные требовани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я</w:t>
            </w:r>
            <w:r w:rsidRPr="00A93452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</w:p>
        </w:tc>
      </w:tr>
      <w:tr w:rsidR="00AE3004">
        <w:trPr>
          <w:trHeight w:val="1703"/>
        </w:trPr>
        <w:tc>
          <w:tcPr>
            <w:tcW w:w="3449" w:type="dxa"/>
          </w:tcPr>
          <w:p w:rsidR="00AE3004" w:rsidRPr="00A93452" w:rsidRDefault="00AE3004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Федераль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93452">
              <w:rPr>
                <w:rFonts w:ascii="Times New Roman" w:hAnsi="Times New Roman" w:cs="Times New Roman"/>
                <w:color w:val="000000"/>
              </w:rPr>
              <w:t>ый</w:t>
            </w:r>
            <w:hyperlink r:id="rId6" w:history="1">
              <w:r w:rsidRPr="00A93452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закон </w:t>
              </w:r>
            </w:hyperlink>
            <w:r w:rsidRPr="00A93452">
              <w:rPr>
                <w:rFonts w:ascii="Times New Roman" w:hAnsi="Times New Roman" w:cs="Times New Roman"/>
                <w:color w:val="000000"/>
              </w:rPr>
              <w:t>от 26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.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12.2008  </w:t>
            </w:r>
          </w:p>
          <w:p w:rsidR="00AE3004" w:rsidRPr="00A93452" w:rsidRDefault="00AE3004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№ 294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ФЗ </w:t>
            </w:r>
            <w:r w:rsidRPr="00A93452">
              <w:rPr>
                <w:rFonts w:ascii="Times New Roman" w:hAnsi="Times New Roman" w:cs="Times New Roman"/>
                <w:color w:val="000000"/>
                <w:spacing w:val="-4"/>
              </w:rPr>
              <w:t>«</w:t>
            </w:r>
            <w:r w:rsidRPr="00A93452">
              <w:rPr>
                <w:rFonts w:ascii="Times New Roman" w:hAnsi="Times New Roman" w:cs="Times New Roman"/>
                <w:color w:val="000000"/>
              </w:rPr>
              <w:t>О защите пр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а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в  </w:t>
            </w:r>
          </w:p>
          <w:p w:rsidR="00AE3004" w:rsidRPr="00A93452" w:rsidRDefault="00AE3004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 xml:space="preserve">юридических лиц и  </w:t>
            </w:r>
          </w:p>
          <w:p w:rsidR="00AE3004" w:rsidRPr="00A93452" w:rsidRDefault="00AE3004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индивид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альных  </w:t>
            </w:r>
          </w:p>
          <w:p w:rsidR="00AE3004" w:rsidRPr="00A93452" w:rsidRDefault="00AE3004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 xml:space="preserve">предпринимателей при  </w:t>
            </w:r>
          </w:p>
          <w:p w:rsidR="00AE3004" w:rsidRPr="00A93452" w:rsidRDefault="00AE3004" w:rsidP="00A93452">
            <w:pPr>
              <w:spacing w:after="0" w:line="240" w:lineRule="auto"/>
              <w:ind w:right="141" w:firstLine="28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осуществлении г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93452">
              <w:rPr>
                <w:rFonts w:ascii="Times New Roman" w:hAnsi="Times New Roman" w:cs="Times New Roman"/>
                <w:color w:val="000000"/>
              </w:rPr>
              <w:t>сударс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т</w:t>
            </w:r>
            <w:r w:rsidRPr="00A93452">
              <w:rPr>
                <w:rFonts w:ascii="Times New Roman" w:hAnsi="Times New Roman" w:cs="Times New Roman"/>
                <w:color w:val="000000"/>
              </w:rPr>
              <w:t>венного контроля (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93452">
              <w:rPr>
                <w:rFonts w:ascii="Times New Roman" w:hAnsi="Times New Roman" w:cs="Times New Roman"/>
                <w:color w:val="000000"/>
              </w:rPr>
              <w:t>адзо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а) и  </w:t>
            </w:r>
            <w:r w:rsidRPr="00A93452">
              <w:rPr>
                <w:rFonts w:ascii="Times New Roman" w:hAnsi="Times New Roman" w:cs="Times New Roman"/>
              </w:rPr>
              <w:br w:type="textWrapping" w:clear="all"/>
            </w:r>
            <w:r w:rsidRPr="00A93452">
              <w:rPr>
                <w:rFonts w:ascii="Times New Roman" w:hAnsi="Times New Roman" w:cs="Times New Roman"/>
                <w:color w:val="000000"/>
              </w:rPr>
              <w:t>м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93452">
              <w:rPr>
                <w:rFonts w:ascii="Times New Roman" w:hAnsi="Times New Roman" w:cs="Times New Roman"/>
                <w:color w:val="000000"/>
              </w:rPr>
              <w:t>ниципального контро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л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я»    </w:t>
            </w:r>
          </w:p>
        </w:tc>
        <w:tc>
          <w:tcPr>
            <w:tcW w:w="6608" w:type="dxa"/>
          </w:tcPr>
          <w:p w:rsidR="00AE3004" w:rsidRPr="00A93452" w:rsidRDefault="00AE3004" w:rsidP="00A93452">
            <w:pPr>
              <w:spacing w:line="253" w:lineRule="exact"/>
              <w:ind w:left="-284" w:firstLine="284"/>
              <w:rPr>
                <w:rFonts w:ascii="Times New Roman" w:hAnsi="Times New Roman" w:cs="Times New Roman"/>
                <w:color w:val="000000"/>
              </w:rPr>
            </w:pPr>
          </w:p>
          <w:p w:rsidR="00AE3004" w:rsidRPr="00A93452" w:rsidRDefault="00AE3004" w:rsidP="00A93452">
            <w:pPr>
              <w:spacing w:line="253" w:lineRule="exact"/>
              <w:ind w:firstLine="284"/>
              <w:rPr>
                <w:rFonts w:ascii="Times New Roman" w:hAnsi="Times New Roman" w:cs="Times New Roman"/>
                <w:color w:val="010302"/>
              </w:rPr>
            </w:pPr>
            <w:r w:rsidRPr="00A93452">
              <w:rPr>
                <w:rFonts w:ascii="Times New Roman" w:hAnsi="Times New Roman" w:cs="Times New Roman"/>
                <w:color w:val="000000"/>
              </w:rPr>
              <w:t>1. Принимать мер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ы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 по 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б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еспечению соблюдения 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93452">
              <w:rPr>
                <w:rFonts w:ascii="Times New Roman" w:hAnsi="Times New Roman" w:cs="Times New Roman"/>
                <w:color w:val="000000"/>
              </w:rPr>
              <w:t xml:space="preserve">бязательных  </w:t>
            </w:r>
            <w:r w:rsidRPr="00B6081C">
              <w:br w:type="textWrapping" w:clear="all"/>
            </w:r>
            <w:r w:rsidRPr="00A93452">
              <w:rPr>
                <w:rFonts w:ascii="Times New Roman" w:hAnsi="Times New Roman" w:cs="Times New Roman"/>
                <w:color w:val="000000"/>
              </w:rPr>
              <w:t>требований, требований,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 xml:space="preserve"> у</w:t>
            </w:r>
            <w:r w:rsidRPr="00A93452">
              <w:rPr>
                <w:rFonts w:ascii="Times New Roman" w:hAnsi="Times New Roman" w:cs="Times New Roman"/>
                <w:color w:val="000000"/>
              </w:rPr>
              <w:t>становленных нормати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</w:rPr>
              <w:t>в</w:t>
            </w:r>
            <w:r w:rsidRPr="00A93452">
              <w:rPr>
                <w:rFonts w:ascii="Times New Roman" w:hAnsi="Times New Roman" w:cs="Times New Roman"/>
                <w:color w:val="000000"/>
              </w:rPr>
              <w:t>но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93452">
              <w:rPr>
                <w:rFonts w:ascii="Times New Roman" w:hAnsi="Times New Roman" w:cs="Times New Roman"/>
                <w:color w:val="000000"/>
              </w:rPr>
              <w:t>правовыми  актам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</w:rPr>
              <w:t>и</w:t>
            </w:r>
          </w:p>
          <w:p w:rsidR="00AE3004" w:rsidRPr="00A93452" w:rsidRDefault="00AE3004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</w:rPr>
            </w:pPr>
          </w:p>
          <w:p w:rsidR="00AE3004" w:rsidRPr="00A93452" w:rsidRDefault="00AE3004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</w:rPr>
            </w:pPr>
          </w:p>
          <w:p w:rsidR="00AE3004" w:rsidRPr="00A93452" w:rsidRDefault="00AE3004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</w:rPr>
            </w:pPr>
          </w:p>
          <w:p w:rsidR="00AE3004" w:rsidRPr="00A93452" w:rsidRDefault="00AE3004" w:rsidP="00A93452">
            <w:pPr>
              <w:spacing w:after="0" w:line="240" w:lineRule="auto"/>
              <w:ind w:left="-284" w:right="141" w:firstLine="284"/>
              <w:rPr>
                <w:rFonts w:ascii="Times New Roman" w:hAnsi="Times New Roman" w:cs="Times New Roman"/>
              </w:rPr>
            </w:pPr>
          </w:p>
        </w:tc>
      </w:tr>
      <w:tr w:rsidR="00AE3004">
        <w:trPr>
          <w:trHeight w:val="1703"/>
        </w:trPr>
        <w:tc>
          <w:tcPr>
            <w:tcW w:w="3449" w:type="dxa"/>
          </w:tcPr>
          <w:p w:rsidR="00AE3004" w:rsidRPr="00A93452" w:rsidRDefault="00AE3004" w:rsidP="00A93452">
            <w:pPr>
              <w:spacing w:after="0" w:line="240" w:lineRule="auto"/>
              <w:ind w:left="708" w:right="141" w:firstLine="28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93452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 xml:space="preserve">Решение Совета депутатов Киржеманского сельского поселения Большеигнатовского муниципального района от </w:t>
            </w:r>
            <w:r w:rsidRPr="00A93452">
              <w:rPr>
                <w:rFonts w:ascii="Times New Roman" w:hAnsi="Times New Roman" w:cs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 w:rsidRPr="00842B6B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12.07.2012</w:t>
            </w:r>
            <w:r w:rsidRPr="00A93452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г. № 30 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 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тверждении</w:t>
            </w:r>
            <w:r w:rsidRPr="00A93452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A9345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вил</w:t>
            </w:r>
            <w:r w:rsidRPr="00A93452">
              <w:rPr>
                <w:rFonts w:ascii="Times New Roman" w:hAnsi="Times New Roman" w:cs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 w:rsidRPr="00A9345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93452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строй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тва</w:t>
            </w:r>
            <w:r w:rsidRPr="00A93452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A9345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ории</w:t>
            </w:r>
            <w:r w:rsidRPr="00A93452">
              <w:rPr>
                <w:rFonts w:ascii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 w:rsidRPr="00A93452">
              <w:rPr>
                <w:rFonts w:ascii="Times New Roman" w:hAnsi="Times New Roman" w:cs="Times New Roman"/>
                <w:sz w:val="24"/>
                <w:szCs w:val="24"/>
              </w:rPr>
              <w:t xml:space="preserve">  Киржеманского 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</w:t>
            </w:r>
            <w:r w:rsidRPr="00A934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 w:rsidRPr="00A93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поселения Большеигнатовского муниципального района»</w:t>
            </w:r>
          </w:p>
        </w:tc>
        <w:tc>
          <w:tcPr>
            <w:tcW w:w="6608" w:type="dxa"/>
          </w:tcPr>
          <w:p w:rsidR="00AE3004" w:rsidRPr="00A93452" w:rsidRDefault="00AE3004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</w:p>
          <w:p w:rsidR="00AE3004" w:rsidRPr="00A93452" w:rsidRDefault="00AE3004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</w:p>
          <w:p w:rsidR="00AE3004" w:rsidRPr="00A93452" w:rsidRDefault="00AE3004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  <w:r w:rsidRPr="00A93452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>1. Принимать меры по обеспечению соблюдения обязательных</w:t>
            </w:r>
          </w:p>
          <w:p w:rsidR="00AE3004" w:rsidRPr="00A93452" w:rsidRDefault="00AE3004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  <w:r w:rsidRPr="00A93452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>требований, требований, установленных нормативно-правовым</w:t>
            </w:r>
          </w:p>
          <w:p w:rsidR="00AE3004" w:rsidRPr="00A93452" w:rsidRDefault="00AE3004" w:rsidP="00A93452">
            <w:pPr>
              <w:shd w:val="clear" w:color="auto" w:fill="FFFFFF"/>
              <w:spacing w:after="0" w:line="240" w:lineRule="auto"/>
              <w:ind w:left="-284" w:firstLine="284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  <w:r w:rsidRPr="00A93452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>актом.</w:t>
            </w:r>
          </w:p>
          <w:p w:rsidR="00AE3004" w:rsidRPr="00A93452" w:rsidRDefault="00AE3004" w:rsidP="00A93452">
            <w:pPr>
              <w:spacing w:line="253" w:lineRule="exact"/>
              <w:ind w:left="-284" w:firstLine="284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E3004" w:rsidRDefault="00AE3004" w:rsidP="00B6081C">
      <w:pPr>
        <w:widowControl w:val="0"/>
        <w:spacing w:after="0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AE3004" w:rsidRDefault="00AE3004" w:rsidP="00B6081C">
      <w:pPr>
        <w:widowControl w:val="0"/>
        <w:spacing w:after="0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AE3004" w:rsidRDefault="00AE3004" w:rsidP="00B6081C">
      <w:pPr>
        <w:widowControl w:val="0"/>
        <w:spacing w:after="261" w:line="240" w:lineRule="auto"/>
        <w:ind w:left="-284" w:right="141" w:firstLine="284"/>
        <w:jc w:val="center"/>
        <w:rPr>
          <w:rFonts w:ascii="Times New Roman" w:hAnsi="Times New Roman" w:cs="Times New Roman"/>
          <w:color w:val="010302"/>
        </w:rPr>
      </w:pPr>
      <w:r>
        <w:rPr>
          <w:noProof/>
          <w:lang w:eastAsia="ru-RU"/>
        </w:rPr>
        <w:pict>
          <v:shape id="Freeform 106" o:spid="_x0000_s1029" style="position:absolute;left:0;text-align:left;margin-left:70.7pt;margin-top:779.75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7" o:spid="_x0000_s1030" style="position:absolute;left:0;text-align:left;margin-left:70.7pt;margin-top:779.75pt;width:.5pt;height:.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8" o:spid="_x0000_s1031" style="position:absolute;left:0;text-align:left;margin-left:243.65pt;margin-top:779.75pt;width:.5pt;height:.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path="m,6096r6097,l6097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9" o:spid="_x0000_s1032" style="position:absolute;left:0;text-align:left;margin-left:574.1pt;margin-top:779.75pt;width:.5pt;height: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0" o:spid="_x0000_s1033" style="position:absolute;left:0;text-align:left;margin-left:574.1pt;margin-top:779.75pt;width:.5pt;height: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4" o:spid="_x0000_s1034" style="position:absolute;left:0;text-align:left;margin-left:70.7pt;margin-top:-.05pt;width:.5pt;height:.5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path="m,6096r6096,l6096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5" o:spid="_x0000_s1035" style="position:absolute;left:0;text-align:left;margin-left:243.65pt;margin-top:-.05pt;width:.5pt;height:.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path="m,6096r6097,l6097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6" o:spid="_x0000_s1036" style="position:absolute;left:0;text-align:left;margin-left:574.1pt;margin-top:-.05pt;width:.5pt;height:.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path="m,6096r6095,l6095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7" o:spid="_x0000_s1037" style="position:absolute;left:0;text-align:left;margin-left:70.7pt;margin-top:-.5pt;width:.5pt;height:.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8" o:spid="_x0000_s1038" style="position:absolute;left:0;text-align:left;margin-left:70.7pt;margin-top:-.5pt;width:.5pt;height:.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9" o:spid="_x0000_s1039" style="position:absolute;left:0;text-align:left;margin-left:243.65pt;margin-top:-.5pt;width:.5pt;height:.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0" o:spid="_x0000_s1040" style="position:absolute;left:0;text-align:left;margin-left:574.1pt;margin-top:-.5pt;width:.5pt;height:.5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1" o:spid="_x0000_s1041" style="position:absolute;left:0;text-align:left;margin-left:574.1pt;margin-top:-.5pt;width:.5pt;height:.5pt;z-index: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ивная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ответств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нност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ь</w:t>
      </w:r>
    </w:p>
    <w:p w:rsidR="00AE3004" w:rsidRDefault="00AE3004" w:rsidP="00B6081C">
      <w:pPr>
        <w:widowControl w:val="0"/>
        <w:spacing w:after="50" w:line="240" w:lineRule="auto"/>
        <w:ind w:left="-284" w:right="141"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сл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чае выявления 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 по рез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льтатам пров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рок, ос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ществляемых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рамках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контроля,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бъектам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выдаются</w:t>
      </w:r>
      <w:r>
        <w:rPr>
          <w:rFonts w:ascii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странении</w:t>
      </w:r>
      <w:r>
        <w:rPr>
          <w:rFonts w:ascii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шений,</w:t>
      </w:r>
      <w:r>
        <w:rPr>
          <w:rFonts w:ascii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неи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нения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дпис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оставляю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ся  про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околы</w:t>
      </w:r>
      <w:r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дминистрати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шениях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вино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привлекают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ивной</w:t>
      </w:r>
      <w:r>
        <w:rPr>
          <w:rFonts w:ascii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ветственнос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виде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прежд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или  наложения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ини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трати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ш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фа.  </w:t>
      </w:r>
    </w:p>
    <w:p w:rsidR="00AE3004" w:rsidRDefault="00AE3004" w:rsidP="00B6081C">
      <w:pPr>
        <w:widowControl w:val="0"/>
        <w:spacing w:after="0" w:line="322" w:lineRule="exact"/>
        <w:ind w:left="-284" w:right="141" w:firstLine="284"/>
        <w:jc w:val="both"/>
        <w:rPr>
          <w:rFonts w:ascii="Times New Roman" w:hAnsi="Times New Roman" w:cs="Times New Roman"/>
          <w:color w:val="010302"/>
        </w:rPr>
      </w:pPr>
    </w:p>
    <w:p w:rsidR="00AE3004" w:rsidRDefault="00AE3004" w:rsidP="00B6081C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22" o:spid="_x0000_s1042" style="position:absolute;margin-left:70.7pt;margin-top:0;width:.5pt;height:.5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3" o:spid="_x0000_s1043" style="position:absolute;margin-left:169.95pt;margin-top:0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4" o:spid="_x0000_s1044" style="position:absolute;margin-left:439.3pt;margin-top:0;width:.5pt;height:.5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5" o:spid="_x0000_s1045" style="position:absolute;margin-left:574.1pt;margin-top:0;width:.5pt;height:.5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path="m,6097r6095,l6095,,,,,6097xe" fillcolor="black" stroked="f" strokeweight="1pt">
            <v:path arrowok="t"/>
            <w10:wrap anchorx="page"/>
          </v:shape>
        </w:pict>
      </w:r>
    </w:p>
    <w:p w:rsidR="00AE3004" w:rsidRDefault="00AE3004" w:rsidP="00B6081C"/>
    <w:p w:rsidR="00AE3004" w:rsidRDefault="00AE3004"/>
    <w:sectPr w:rsidR="00AE3004" w:rsidSect="002D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81C"/>
    <w:rsid w:val="002D2E8E"/>
    <w:rsid w:val="003E799D"/>
    <w:rsid w:val="00430EE1"/>
    <w:rsid w:val="00465105"/>
    <w:rsid w:val="005A2349"/>
    <w:rsid w:val="006731BC"/>
    <w:rsid w:val="00802973"/>
    <w:rsid w:val="00842B6B"/>
    <w:rsid w:val="008746CD"/>
    <w:rsid w:val="00913549"/>
    <w:rsid w:val="009D2EEE"/>
    <w:rsid w:val="00A93452"/>
    <w:rsid w:val="00AE3004"/>
    <w:rsid w:val="00B6081C"/>
    <w:rsid w:val="00BA54C7"/>
    <w:rsid w:val="00D245F7"/>
    <w:rsid w:val="00ED51A0"/>
    <w:rsid w:val="00F00B5D"/>
    <w:rsid w:val="00F51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1C"/>
    <w:pPr>
      <w:spacing w:after="160" w:line="254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B6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B6081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6081C"/>
    <w:rPr>
      <w:rFonts w:ascii="Calibri" w:hAnsi="Calibri" w:cs="Calibri"/>
    </w:rPr>
  </w:style>
  <w:style w:type="character" w:customStyle="1" w:styleId="a">
    <w:name w:val="Основной текст Знак"/>
    <w:basedOn w:val="DefaultParagraphFont"/>
    <w:link w:val="1"/>
    <w:uiPriority w:val="99"/>
    <w:semiHidden/>
    <w:locked/>
    <w:rsid w:val="00B6081C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B60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8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6081C"/>
    <w:pPr>
      <w:ind w:left="720"/>
    </w:pPr>
  </w:style>
  <w:style w:type="paragraph" w:customStyle="1" w:styleId="1">
    <w:name w:val="Основной текст1"/>
    <w:basedOn w:val="Normal"/>
    <w:next w:val="BodyText"/>
    <w:link w:val="a"/>
    <w:uiPriority w:val="99"/>
    <w:rsid w:val="00B6081C"/>
    <w:pPr>
      <w:widowControl w:val="0"/>
      <w:spacing w:before="159" w:after="0" w:line="240" w:lineRule="auto"/>
      <w:ind w:left="511"/>
    </w:pPr>
  </w:style>
  <w:style w:type="paragraph" w:customStyle="1" w:styleId="TableParagraph">
    <w:name w:val="Table Paragraph"/>
    <w:basedOn w:val="Normal"/>
    <w:uiPriority w:val="99"/>
    <w:rsid w:val="00B6081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styleId="TableGrid">
    <w:name w:val="Table Grid"/>
    <w:basedOn w:val="TableNormal"/>
    <w:uiPriority w:val="99"/>
    <w:rsid w:val="00B6081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sid w:val="00B6081C"/>
    <w:pPr>
      <w:widowControl w:val="0"/>
    </w:pPr>
    <w:rPr>
      <w:rFonts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Сетка таблицы1"/>
    <w:basedOn w:val="TableNormal1"/>
    <w:uiPriority w:val="99"/>
    <w:rsid w:val="00B608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B6081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B6081C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53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8DE436701FC22B6E2172E92FEE4567B48D7059FC572934D1B0B4B5E5G579F" TargetMode="External"/><Relationship Id="rId5" Type="http://schemas.openxmlformats.org/officeDocument/2006/relationships/hyperlink" Target="consultantplus://offline/ref=D71FAD6475B89A85BBA7814AEE90D581A232853E7488A65EB98F45989264A3E7FAB76272AEF254AF35C3C4281DdF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217</TotalTime>
  <Pages>5</Pages>
  <Words>1565</Words>
  <Characters>8926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2021-12-22T08:14:00Z</dcterms:created>
  <dcterms:modified xsi:type="dcterms:W3CDTF">2021-12-28T09:41:00Z</dcterms:modified>
</cp:coreProperties>
</file>