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7D" w:rsidRPr="003C5A09" w:rsidRDefault="0003657D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44B5"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7" o:title=""/>
          </v:shape>
        </w:pict>
      </w:r>
    </w:p>
    <w:p w:rsidR="0003657D" w:rsidRDefault="0003657D" w:rsidP="008616F8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03657D" w:rsidRPr="004D7767" w:rsidRDefault="0003657D" w:rsidP="004D776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D7767">
        <w:rPr>
          <w:rFonts w:ascii="Times New Roman" w:hAnsi="Times New Roman" w:cs="Times New Roman"/>
          <w:b/>
          <w:bCs/>
          <w:sz w:val="32"/>
          <w:szCs w:val="32"/>
        </w:rPr>
        <w:t>Администрация Киржеманского сельского поселения</w:t>
      </w:r>
    </w:p>
    <w:p w:rsidR="0003657D" w:rsidRPr="004D7767" w:rsidRDefault="0003657D" w:rsidP="004D776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D7767">
        <w:rPr>
          <w:rFonts w:ascii="Times New Roman" w:hAnsi="Times New Roman" w:cs="Times New Roman"/>
          <w:b/>
          <w:bCs/>
          <w:sz w:val="32"/>
          <w:szCs w:val="32"/>
        </w:rPr>
        <w:t>Большеигнатовского муниципального района</w:t>
      </w:r>
    </w:p>
    <w:p w:rsidR="0003657D" w:rsidRPr="003C5A09" w:rsidRDefault="0003657D" w:rsidP="004D7767">
      <w:pPr>
        <w:pStyle w:val="Heading2"/>
        <w:tabs>
          <w:tab w:val="clear" w:pos="0"/>
        </w:tabs>
        <w:ind w:left="0" w:firstLine="0"/>
      </w:pPr>
      <w:r w:rsidRPr="004D7767">
        <w:rPr>
          <w:sz w:val="32"/>
          <w:szCs w:val="32"/>
        </w:rPr>
        <w:t>Республики Мордовия</w:t>
      </w:r>
    </w:p>
    <w:p w:rsidR="0003657D" w:rsidRDefault="0003657D" w:rsidP="003C5A09">
      <w:pPr>
        <w:pStyle w:val="Heading2"/>
        <w:rPr>
          <w:sz w:val="32"/>
          <w:szCs w:val="32"/>
        </w:rPr>
      </w:pPr>
    </w:p>
    <w:p w:rsidR="0003657D" w:rsidRPr="00C85562" w:rsidRDefault="0003657D" w:rsidP="003C5A09">
      <w:pPr>
        <w:pStyle w:val="Heading2"/>
        <w:rPr>
          <w:sz w:val="32"/>
          <w:szCs w:val="32"/>
        </w:rPr>
      </w:pPr>
      <w:r w:rsidRPr="00C85562">
        <w:rPr>
          <w:sz w:val="32"/>
          <w:szCs w:val="32"/>
        </w:rPr>
        <w:t>ПОСТАНОВЛЕНИЕ</w:t>
      </w:r>
    </w:p>
    <w:p w:rsidR="0003657D" w:rsidRPr="003C5A09" w:rsidRDefault="0003657D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57D" w:rsidRPr="003C5A09" w:rsidRDefault="0003657D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57D" w:rsidRPr="003C5A09" w:rsidRDefault="0003657D" w:rsidP="003C5A09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</w:t>
      </w:r>
      <w:r w:rsidRPr="003C5A0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C5A09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C5A0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03657D" w:rsidRPr="003C5A09" w:rsidRDefault="0003657D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657D" w:rsidRDefault="0003657D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C5A09">
        <w:rPr>
          <w:rFonts w:ascii="Times New Roman" w:hAnsi="Times New Roman" w:cs="Times New Roman"/>
          <w:sz w:val="20"/>
          <w:szCs w:val="20"/>
        </w:rPr>
        <w:t xml:space="preserve">с. </w:t>
      </w:r>
      <w:r>
        <w:rPr>
          <w:rFonts w:ascii="Times New Roman" w:hAnsi="Times New Roman" w:cs="Times New Roman"/>
          <w:sz w:val="20"/>
          <w:szCs w:val="20"/>
        </w:rPr>
        <w:t>Киржеманы</w:t>
      </w:r>
    </w:p>
    <w:p w:rsidR="0003657D" w:rsidRDefault="0003657D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03657D" w:rsidRDefault="0003657D" w:rsidP="0044110A">
      <w:pPr>
        <w:spacing w:after="0" w:line="240" w:lineRule="auto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sz w:val="28"/>
          <w:szCs w:val="28"/>
        </w:rPr>
        <w:t>на 2022 год</w:t>
      </w:r>
    </w:p>
    <w:p w:rsidR="0003657D" w:rsidRPr="0044110A" w:rsidRDefault="0003657D" w:rsidP="004411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3657D" w:rsidRDefault="0003657D" w:rsidP="0044110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3C5A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C5A0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  <w:r w:rsidRPr="003C5A09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3C5A09">
        <w:rPr>
          <w:rFonts w:ascii="Times New Roman" w:hAnsi="Times New Roman" w:cs="Times New Roman"/>
          <w:sz w:val="28"/>
          <w:szCs w:val="28"/>
        </w:rPr>
        <w:t>:</w:t>
      </w:r>
    </w:p>
    <w:p w:rsidR="0003657D" w:rsidRDefault="0003657D" w:rsidP="003C5A09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3657D" w:rsidRPr="0044110A" w:rsidRDefault="0003657D" w:rsidP="004411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приложению.</w:t>
      </w:r>
    </w:p>
    <w:p w:rsidR="0003657D" w:rsidRPr="0044110A" w:rsidRDefault="0003657D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03657D" w:rsidRDefault="0003657D" w:rsidP="00C34138">
      <w:pPr>
        <w:pStyle w:val="ListParagraph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3657D" w:rsidRDefault="0003657D" w:rsidP="004D7767">
      <w:pPr>
        <w:pStyle w:val="ListParagraph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Киржеманского </w:t>
      </w:r>
    </w:p>
    <w:p w:rsidR="0003657D" w:rsidRDefault="0003657D" w:rsidP="004D7767">
      <w:pPr>
        <w:pStyle w:val="ListParagraph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Н.А.Козырев</w:t>
      </w:r>
    </w:p>
    <w:p w:rsidR="0003657D" w:rsidRPr="0044110A" w:rsidRDefault="0003657D" w:rsidP="0044110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3657D" w:rsidRPr="0044110A" w:rsidRDefault="0003657D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РИЛОЖЕНИЕ</w:t>
      </w:r>
    </w:p>
    <w:p w:rsidR="0003657D" w:rsidRDefault="0003657D" w:rsidP="00D5213C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</w:t>
      </w:r>
      <w:r w:rsidRPr="005D6506">
        <w:rPr>
          <w:rFonts w:ascii="Times New Roman" w:hAnsi="Times New Roman" w:cs="Times New Roman"/>
          <w:sz w:val="24"/>
          <w:szCs w:val="24"/>
        </w:rPr>
        <w:t>Киржеманского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Большеигнатовского муниципального района </w:t>
      </w:r>
    </w:p>
    <w:p w:rsidR="0003657D" w:rsidRPr="0044110A" w:rsidRDefault="0003657D" w:rsidP="00030CCC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Большеигнатовского сельского поселения Большеигнатовского муниципально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2022 год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>2021</w:t>
      </w:r>
      <w:r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03657D" w:rsidRPr="0044110A" w:rsidRDefault="0003657D" w:rsidP="00D5213C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3657D" w:rsidRPr="0044110A" w:rsidRDefault="0003657D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3657D" w:rsidRPr="0044110A" w:rsidRDefault="0003657D" w:rsidP="00D5213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Pr="004D7767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4D77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 Большеигнатовского муниципального района</w:t>
      </w:r>
    </w:p>
    <w:p w:rsidR="0003657D" w:rsidRPr="0044110A" w:rsidRDefault="0003657D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3657D" w:rsidRPr="0044110A" w:rsidRDefault="0003657D" w:rsidP="0044110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3657D" w:rsidRPr="0044110A" w:rsidRDefault="0003657D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на 2022 год (далее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– Программа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профилактики).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03657D" w:rsidRPr="0044110A" w:rsidRDefault="0003657D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3657D" w:rsidRPr="0044110A" w:rsidRDefault="0003657D" w:rsidP="004411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03657D" w:rsidRPr="0044110A" w:rsidRDefault="0003657D" w:rsidP="004411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03657D" w:rsidRPr="004D7767" w:rsidRDefault="0003657D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B737AA">
        <w:rPr>
          <w:rFonts w:ascii="Times New Roman" w:hAnsi="Times New Roman" w:cs="Times New Roman"/>
          <w:color w:val="000000"/>
          <w:sz w:val="28"/>
          <w:szCs w:val="28"/>
        </w:rPr>
        <w:t>Администрацией Киржеманского сельского поселения Большеигнатовского муниципального района (далее также – Администрация или контрольный орган) на системной основе</w:t>
      </w:r>
      <w:r w:rsidRPr="00B73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B737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03657D" w:rsidRPr="0044110A" w:rsidRDefault="0003657D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03657D" w:rsidRPr="0044110A" w:rsidRDefault="0003657D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03657D" w:rsidRPr="0044110A" w:rsidRDefault="0003657D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03657D" w:rsidRPr="0044110A" w:rsidRDefault="0003657D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4) выгула животных и </w:t>
      </w:r>
      <w:r w:rsidRPr="0044110A">
        <w:rPr>
          <w:rFonts w:ascii="Times New Roman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03657D" w:rsidRPr="0044110A" w:rsidRDefault="0003657D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03657D" w:rsidRPr="0044110A" w:rsidRDefault="0003657D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03657D" w:rsidRPr="0044110A" w:rsidRDefault="0003657D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 w:cs="Times New Roman"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03657D" w:rsidRPr="0044110A" w:rsidRDefault="0003657D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3657D" w:rsidRPr="0044110A" w:rsidRDefault="0003657D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;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.</w:t>
      </w:r>
    </w:p>
    <w:p w:rsidR="0003657D" w:rsidRPr="0044110A" w:rsidRDefault="0003657D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p w:rsidR="0003657D" w:rsidRPr="0044110A" w:rsidRDefault="0003657D" w:rsidP="006D2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655" w:type="dxa"/>
        <w:tblInd w:w="-106" w:type="dxa"/>
        <w:tblLook w:val="00A0"/>
      </w:tblPr>
      <w:tblGrid>
        <w:gridCol w:w="490"/>
        <w:gridCol w:w="2646"/>
        <w:gridCol w:w="3122"/>
        <w:gridCol w:w="1990"/>
        <w:gridCol w:w="2407"/>
      </w:tblGrid>
      <w:tr w:rsidR="0003657D" w:rsidRPr="00F044B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03657D" w:rsidRPr="00F044B5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03657D" w:rsidRPr="0044110A" w:rsidRDefault="0003657D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B737A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B26B94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B26B94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03657D" w:rsidRPr="0044110A" w:rsidRDefault="0003657D" w:rsidP="003D1BF8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B26B94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1F590B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44110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1F590B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03657D" w:rsidRPr="0044110A" w:rsidRDefault="0003657D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03657D" w:rsidRPr="0044110A" w:rsidRDefault="0003657D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03657D" w:rsidRPr="0044110A" w:rsidRDefault="0003657D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03657D" w:rsidRPr="0044110A" w:rsidRDefault="0003657D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03657D" w:rsidRPr="0044110A" w:rsidRDefault="0003657D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3657D" w:rsidRPr="0044110A" w:rsidRDefault="0003657D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Киржеманского сельского поселения </w:t>
            </w:r>
            <w:r w:rsidRPr="00B737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Большеигнатовского муниципального района или должностным лицом, уполномоченным осуществлять муниципальный контроль</w:t>
            </w:r>
            <w:r w:rsidRPr="00B737A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B737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3657D" w:rsidRPr="00F044B5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03657D" w:rsidRPr="0044110A" w:rsidRDefault="0003657D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03657D" w:rsidRPr="0044110A" w:rsidRDefault="0003657D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657D" w:rsidRPr="00F044B5" w:rsidRDefault="0003657D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</w:tbl>
    <w:p w:rsidR="0003657D" w:rsidRPr="0044110A" w:rsidRDefault="0003657D" w:rsidP="0044110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3657D" w:rsidRPr="0044110A" w:rsidRDefault="0003657D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03657D" w:rsidRPr="0044110A" w:rsidRDefault="0003657D" w:rsidP="0044110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10125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3259"/>
      </w:tblGrid>
      <w:tr w:rsidR="0003657D" w:rsidRPr="00F044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03657D" w:rsidRPr="00F044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03657D" w:rsidRPr="00F044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03657D" w:rsidRPr="00F044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030CCC" w:rsidRDefault="0003657D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100 %</w:t>
            </w:r>
          </w:p>
          <w:p w:rsidR="0003657D" w:rsidRPr="00030CCC" w:rsidRDefault="0003657D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(если имелись случаи</w:t>
            </w:r>
          </w:p>
          <w:p w:rsidR="0003657D" w:rsidRPr="00030CCC" w:rsidRDefault="0003657D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выявления готовящихся</w:t>
            </w:r>
          </w:p>
          <w:p w:rsidR="0003657D" w:rsidRPr="00030CCC" w:rsidRDefault="0003657D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03657D" w:rsidRPr="00030CCC" w:rsidRDefault="0003657D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03657D" w:rsidRPr="00030CCC" w:rsidRDefault="0003657D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03657D" w:rsidRPr="0044110A" w:rsidRDefault="0003657D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требований) </w:t>
            </w:r>
          </w:p>
        </w:tc>
      </w:tr>
      <w:tr w:rsidR="0003657D" w:rsidRPr="00F044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03657D" w:rsidRPr="00F044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03657D" w:rsidRPr="00F044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  <w:r w:rsidRPr="0044110A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7D" w:rsidRPr="0044110A" w:rsidRDefault="0003657D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bookmarkStart w:id="0" w:name="_GoBack"/>
            <w:bookmarkEnd w:id="0"/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03657D" w:rsidRPr="0044110A" w:rsidRDefault="0003657D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3657D" w:rsidRPr="0044110A" w:rsidRDefault="0003657D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sz w:val="28"/>
          <w:szCs w:val="28"/>
        </w:rPr>
        <w:t xml:space="preserve">по итогам проведенных профилактических мероприятий. </w:t>
      </w:r>
    </w:p>
    <w:p w:rsidR="0003657D" w:rsidRPr="0044110A" w:rsidRDefault="0003657D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>Киржеманского сельского поселения Большеигнатовского муниципального района.</w:t>
      </w:r>
    </w:p>
    <w:p w:rsidR="0003657D" w:rsidRPr="0044110A" w:rsidRDefault="0003657D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Советом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03657D" w:rsidRPr="0044110A" w:rsidRDefault="0003657D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03657D" w:rsidRPr="0044110A" w:rsidRDefault="0003657D" w:rsidP="00441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7D" w:rsidRPr="003C5A09" w:rsidRDefault="0003657D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3657D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57D" w:rsidRDefault="0003657D" w:rsidP="0044110A">
      <w:pPr>
        <w:spacing w:after="0" w:line="240" w:lineRule="auto"/>
      </w:pPr>
      <w:r>
        <w:separator/>
      </w:r>
    </w:p>
  </w:endnote>
  <w:endnote w:type="continuationSeparator" w:id="1">
    <w:p w:rsidR="0003657D" w:rsidRDefault="0003657D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57D" w:rsidRDefault="0003657D" w:rsidP="0044110A">
      <w:pPr>
        <w:spacing w:after="0" w:line="240" w:lineRule="auto"/>
      </w:pPr>
      <w:r>
        <w:separator/>
      </w:r>
    </w:p>
  </w:footnote>
  <w:footnote w:type="continuationSeparator" w:id="1">
    <w:p w:rsidR="0003657D" w:rsidRDefault="0003657D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A09"/>
    <w:rsid w:val="00030CCC"/>
    <w:rsid w:val="0003657D"/>
    <w:rsid w:val="000515C4"/>
    <w:rsid w:val="001D62F0"/>
    <w:rsid w:val="001E59AA"/>
    <w:rsid w:val="001F590B"/>
    <w:rsid w:val="00203871"/>
    <w:rsid w:val="0023645E"/>
    <w:rsid w:val="002C7F07"/>
    <w:rsid w:val="002D50FA"/>
    <w:rsid w:val="003047C2"/>
    <w:rsid w:val="003A7521"/>
    <w:rsid w:val="003C5A09"/>
    <w:rsid w:val="003D1BF8"/>
    <w:rsid w:val="00413675"/>
    <w:rsid w:val="0044110A"/>
    <w:rsid w:val="00476FAD"/>
    <w:rsid w:val="004D7767"/>
    <w:rsid w:val="00557BA9"/>
    <w:rsid w:val="005A4523"/>
    <w:rsid w:val="005D6506"/>
    <w:rsid w:val="00611EFB"/>
    <w:rsid w:val="00623DA3"/>
    <w:rsid w:val="006D2D71"/>
    <w:rsid w:val="00843EA6"/>
    <w:rsid w:val="008616F8"/>
    <w:rsid w:val="00903611"/>
    <w:rsid w:val="00920725"/>
    <w:rsid w:val="00B26B94"/>
    <w:rsid w:val="00B737AA"/>
    <w:rsid w:val="00BB444C"/>
    <w:rsid w:val="00BF4B9F"/>
    <w:rsid w:val="00C13C97"/>
    <w:rsid w:val="00C34138"/>
    <w:rsid w:val="00C80854"/>
    <w:rsid w:val="00C85562"/>
    <w:rsid w:val="00C906E0"/>
    <w:rsid w:val="00D5213C"/>
    <w:rsid w:val="00D80F19"/>
    <w:rsid w:val="00E077BF"/>
    <w:rsid w:val="00F044B5"/>
    <w:rsid w:val="00F9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45E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cs="Times New Roman"/>
      <w:b/>
      <w:bCs/>
      <w:sz w:val="28"/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C5A0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A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34138"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rsid w:val="0044110A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4110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ind w:firstLine="720"/>
    </w:pPr>
    <w:rPr>
      <w:rFonts w:ascii="Arial" w:hAnsi="Arial" w:cs="Arial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rsid w:val="0044110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97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275</TotalTime>
  <Pages>8</Pages>
  <Words>2172</Words>
  <Characters>12383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18</cp:revision>
  <cp:lastPrinted>2019-07-17T12:25:00Z</cp:lastPrinted>
  <dcterms:created xsi:type="dcterms:W3CDTF">2019-05-30T11:30:00Z</dcterms:created>
  <dcterms:modified xsi:type="dcterms:W3CDTF">2021-12-28T09:42:00Z</dcterms:modified>
</cp:coreProperties>
</file>