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6657" w:rsidRPr="00C62A08" w:rsidRDefault="00776657" w:rsidP="00F7177A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b/>
          <w:bCs/>
          <w:sz w:val="16"/>
          <w:szCs w:val="16"/>
        </w:rPr>
      </w:pPr>
      <w:r w:rsidRPr="006E27CF">
        <w:rPr>
          <w:b/>
          <w:bCs/>
          <w:noProof/>
          <w:sz w:val="40"/>
          <w:szCs w:val="4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Герб Мордовии" style="width:52.5pt;height:54.75pt;visibility:visible">
            <v:imagedata r:id="rId4" o:title=""/>
          </v:shape>
        </w:pict>
      </w:r>
    </w:p>
    <w:p w:rsidR="00776657" w:rsidRDefault="00776657" w:rsidP="00452925">
      <w:pPr>
        <w:tabs>
          <w:tab w:val="left" w:pos="5670"/>
          <w:tab w:val="left" w:pos="6663"/>
          <w:tab w:val="left" w:pos="7513"/>
          <w:tab w:val="left" w:pos="7938"/>
        </w:tabs>
        <w:jc w:val="right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ascii="Times New Roman" w:hAnsi="Times New Roman" w:cs="Times New Roman"/>
          <w:b/>
          <w:bCs/>
          <w:sz w:val="40"/>
          <w:szCs w:val="40"/>
        </w:rPr>
        <w:t>ПРОЕКТ</w:t>
      </w:r>
    </w:p>
    <w:p w:rsidR="00776657" w:rsidRPr="00F7177A" w:rsidRDefault="00776657" w:rsidP="00F7177A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rFonts w:ascii="Times New Roman" w:hAnsi="Times New Roman" w:cs="Times New Roman"/>
          <w:i/>
          <w:iCs/>
          <w:sz w:val="32"/>
          <w:szCs w:val="32"/>
        </w:rPr>
      </w:pPr>
      <w:r w:rsidRPr="00F7177A">
        <w:rPr>
          <w:rFonts w:ascii="Times New Roman" w:hAnsi="Times New Roman" w:cs="Times New Roman"/>
          <w:b/>
          <w:bCs/>
          <w:sz w:val="40"/>
          <w:szCs w:val="40"/>
        </w:rPr>
        <w:t xml:space="preserve">Администрация </w:t>
      </w:r>
      <w:r w:rsidRPr="004413EF">
        <w:rPr>
          <w:rFonts w:ascii="Times New Roman" w:hAnsi="Times New Roman" w:cs="Times New Roman"/>
          <w:b/>
          <w:bCs/>
          <w:color w:val="000000"/>
          <w:sz w:val="36"/>
          <w:szCs w:val="36"/>
        </w:rPr>
        <w:t>Киржеманского сельского поселения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F7177A">
        <w:rPr>
          <w:rFonts w:ascii="Times New Roman" w:hAnsi="Times New Roman" w:cs="Times New Roman"/>
          <w:b/>
          <w:bCs/>
          <w:sz w:val="40"/>
          <w:szCs w:val="40"/>
        </w:rPr>
        <w:t>Большеигнатовского муниципального района Республики  Мордовия</w:t>
      </w:r>
    </w:p>
    <w:p w:rsidR="00776657" w:rsidRPr="00F7177A" w:rsidRDefault="00776657" w:rsidP="00F7177A">
      <w:pPr>
        <w:pStyle w:val="Heading2"/>
        <w:jc w:val="center"/>
        <w:rPr>
          <w:rFonts w:ascii="Times New Roman" w:hAnsi="Times New Roman" w:cs="Times New Roman"/>
          <w:i w:val="0"/>
          <w:iCs w:val="0"/>
          <w:sz w:val="32"/>
          <w:szCs w:val="32"/>
        </w:rPr>
      </w:pPr>
      <w:r w:rsidRPr="00F7177A">
        <w:rPr>
          <w:rFonts w:ascii="Times New Roman" w:hAnsi="Times New Roman" w:cs="Times New Roman"/>
          <w:i w:val="0"/>
          <w:iCs w:val="0"/>
          <w:sz w:val="32"/>
          <w:szCs w:val="32"/>
        </w:rPr>
        <w:t>ПОСТАНОВЛЕНИЕ</w:t>
      </w:r>
    </w:p>
    <w:p w:rsidR="00776657" w:rsidRPr="00364FD9" w:rsidRDefault="00776657" w:rsidP="00210389">
      <w:pPr>
        <w:shd w:val="clear" w:color="auto" w:fill="FFFFFF"/>
        <w:tabs>
          <w:tab w:val="left" w:pos="7865"/>
        </w:tabs>
        <w:spacing w:line="538" w:lineRule="exact"/>
        <w:ind w:right="1584"/>
        <w:rPr>
          <w:rFonts w:ascii="Times New Roman" w:hAnsi="Times New Roman" w:cs="Times New Roman"/>
          <w:color w:val="000000"/>
          <w:sz w:val="28"/>
          <w:szCs w:val="28"/>
        </w:rPr>
      </w:pPr>
      <w:r w:rsidRPr="00364FD9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8"/>
          <w:szCs w:val="28"/>
        </w:rPr>
        <w:t>от __________</w:t>
      </w:r>
      <w:r w:rsidRPr="00364FD9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pacing w:val="-4"/>
          <w:sz w:val="28"/>
          <w:szCs w:val="28"/>
        </w:rPr>
        <w:t>2021</w:t>
      </w:r>
      <w:r w:rsidRPr="00364FD9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г</w:t>
      </w:r>
      <w:r>
        <w:rPr>
          <w:rFonts w:ascii="Times New Roman" w:hAnsi="Times New Roman" w:cs="Times New Roman"/>
          <w:color w:val="000000"/>
          <w:spacing w:val="-4"/>
          <w:sz w:val="28"/>
          <w:szCs w:val="28"/>
        </w:rPr>
        <w:t>.</w:t>
      </w:r>
      <w:r w:rsidRPr="00364FD9"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64FD9">
        <w:rPr>
          <w:rFonts w:ascii="Times New Roman" w:hAnsi="Times New Roman" w:cs="Times New Roman"/>
          <w:color w:val="000000"/>
          <w:sz w:val="28"/>
          <w:szCs w:val="28"/>
        </w:rPr>
        <w:t>№</w:t>
      </w:r>
      <w:r>
        <w:rPr>
          <w:rFonts w:ascii="Times New Roman" w:hAnsi="Times New Roman" w:cs="Times New Roman"/>
          <w:color w:val="000000"/>
          <w:sz w:val="28"/>
          <w:szCs w:val="28"/>
        </w:rPr>
        <w:t>____</w:t>
      </w:r>
    </w:p>
    <w:p w:rsidR="00776657" w:rsidRDefault="00776657" w:rsidP="00C918B0">
      <w:pPr>
        <w:shd w:val="clear" w:color="auto" w:fill="FFFFFF"/>
        <w:tabs>
          <w:tab w:val="left" w:pos="7865"/>
        </w:tabs>
        <w:spacing w:after="0" w:line="240" w:lineRule="auto"/>
        <w:ind w:left="2498" w:right="-2" w:firstLine="1198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364FD9">
        <w:rPr>
          <w:rFonts w:ascii="Times New Roman" w:hAnsi="Times New Roman" w:cs="Times New Roman"/>
          <w:color w:val="000000"/>
          <w:spacing w:val="-1"/>
          <w:sz w:val="28"/>
          <w:szCs w:val="28"/>
        </w:rPr>
        <w:t>с</w:t>
      </w:r>
      <w:r w:rsidRPr="00210389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.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Киржеманы</w:t>
      </w:r>
    </w:p>
    <w:p w:rsidR="00776657" w:rsidRPr="00364FD9" w:rsidRDefault="00776657" w:rsidP="00C918B0">
      <w:pPr>
        <w:shd w:val="clear" w:color="auto" w:fill="FFFFFF"/>
        <w:tabs>
          <w:tab w:val="left" w:pos="7865"/>
        </w:tabs>
        <w:spacing w:after="0" w:line="240" w:lineRule="auto"/>
        <w:ind w:left="2498" w:right="-2" w:firstLine="1198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</w:p>
    <w:p w:rsidR="00776657" w:rsidRDefault="00776657" w:rsidP="00B25139">
      <w:pPr>
        <w:tabs>
          <w:tab w:val="left" w:pos="-142"/>
        </w:tabs>
        <w:ind w:right="-1"/>
        <w:rPr>
          <w:rFonts w:ascii="Times New Roman" w:hAnsi="Times New Roman" w:cs="Times New Roman"/>
          <w:sz w:val="28"/>
          <w:szCs w:val="28"/>
        </w:rPr>
      </w:pPr>
      <w:r w:rsidRPr="00BD2027">
        <w:rPr>
          <w:rFonts w:ascii="Times New Roman" w:hAnsi="Times New Roman" w:cs="Times New Roman"/>
          <w:sz w:val="28"/>
          <w:szCs w:val="28"/>
        </w:rPr>
        <w:t>Об утверждении формы проверочного листа (списка контрольных   вопросов), используемого при проведении проверок в рамках осуществления муниципального жилищного контроля</w:t>
      </w:r>
    </w:p>
    <w:p w:rsidR="00776657" w:rsidRPr="00BD2027" w:rsidRDefault="00776657" w:rsidP="00BD2027">
      <w:pPr>
        <w:tabs>
          <w:tab w:val="left" w:pos="-142"/>
        </w:tabs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D2027">
        <w:rPr>
          <w:rFonts w:ascii="Times New Roman" w:hAnsi="Times New Roman" w:cs="Times New Roman"/>
          <w:sz w:val="28"/>
          <w:szCs w:val="28"/>
        </w:rPr>
        <w:t>В соответствии с пунктом 9 части 1 статьи 14 Жилищного кодекса Российской Федерации, Федеральным законом от 06.10.2003 № 131-ФЗ «Об общих принципах организации местного самоуправления в Российской Федерации», статьей 53 Федерального закона от 31 июля 2020 г. N 248-ФЗ "О государственном контроле (надзоре) и муниципальном контроле в Российской Федерации", постановлением Правительства Российской Федерации от 13.02.2017 № 177 «Об утверждении общих требований к разработке и утверждению проверочных листов (списков контрольных вопросов)», с целью осуществления муниципального жилищного контроля за соблюдением требований жилищного законодательства:</w:t>
      </w:r>
    </w:p>
    <w:p w:rsidR="00776657" w:rsidRDefault="00776657" w:rsidP="00075932">
      <w:pPr>
        <w:tabs>
          <w:tab w:val="left" w:pos="-142"/>
        </w:tabs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D2027">
        <w:rPr>
          <w:rFonts w:ascii="Times New Roman" w:hAnsi="Times New Roman" w:cs="Times New Roman"/>
          <w:sz w:val="28"/>
          <w:szCs w:val="28"/>
        </w:rPr>
        <w:tab/>
        <w:t>1. Утвердить</w:t>
      </w:r>
      <w:r>
        <w:rPr>
          <w:rFonts w:ascii="Times New Roman" w:hAnsi="Times New Roman" w:cs="Times New Roman"/>
          <w:sz w:val="28"/>
          <w:szCs w:val="28"/>
        </w:rPr>
        <w:t xml:space="preserve"> прилагаемую</w:t>
      </w:r>
      <w:r w:rsidRPr="00BD2027">
        <w:rPr>
          <w:rFonts w:ascii="Times New Roman" w:hAnsi="Times New Roman" w:cs="Times New Roman"/>
          <w:sz w:val="28"/>
          <w:szCs w:val="28"/>
        </w:rPr>
        <w:t xml:space="preserve"> форму проверочного листа (списка контрольных вопросов), используемого при проведении плановых проверок в рамках осуществления муниципального жилищного контроля. </w:t>
      </w:r>
    </w:p>
    <w:p w:rsidR="00776657" w:rsidRPr="00B2335E" w:rsidRDefault="00776657" w:rsidP="00075932">
      <w:pPr>
        <w:tabs>
          <w:tab w:val="left" w:pos="-142"/>
        </w:tabs>
        <w:ind w:right="-1" w:firstLine="567"/>
        <w:jc w:val="both"/>
        <w:rPr>
          <w:sz w:val="28"/>
          <w:szCs w:val="28"/>
        </w:rPr>
      </w:pPr>
      <w:r w:rsidRPr="00BD2027">
        <w:rPr>
          <w:rFonts w:ascii="Times New Roman" w:hAnsi="Times New Roman" w:cs="Times New Roman"/>
          <w:sz w:val="28"/>
          <w:szCs w:val="28"/>
        </w:rPr>
        <w:t xml:space="preserve">  </w:t>
      </w:r>
      <w:r w:rsidRPr="00BD2027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2</w:t>
      </w:r>
      <w:r w:rsidRPr="00BD2027">
        <w:rPr>
          <w:rFonts w:ascii="Times New Roman" w:hAnsi="Times New Roman" w:cs="Times New Roman"/>
          <w:sz w:val="28"/>
          <w:szCs w:val="28"/>
        </w:rPr>
        <w:t xml:space="preserve">. Контроль за исполнением </w:t>
      </w:r>
      <w:r>
        <w:rPr>
          <w:rFonts w:ascii="Times New Roman" w:hAnsi="Times New Roman" w:cs="Times New Roman"/>
          <w:sz w:val="28"/>
          <w:szCs w:val="28"/>
        </w:rPr>
        <w:t>настоящего</w:t>
      </w:r>
      <w:r w:rsidRPr="00BD2027">
        <w:rPr>
          <w:rFonts w:ascii="Times New Roman" w:hAnsi="Times New Roman" w:cs="Times New Roman"/>
          <w:sz w:val="28"/>
          <w:szCs w:val="28"/>
        </w:rPr>
        <w:t xml:space="preserve"> постановления возложить на Глав</w:t>
      </w:r>
      <w:r>
        <w:rPr>
          <w:rFonts w:ascii="Times New Roman" w:hAnsi="Times New Roman" w:cs="Times New Roman"/>
          <w:sz w:val="28"/>
          <w:szCs w:val="28"/>
        </w:rPr>
        <w:t xml:space="preserve">у </w:t>
      </w:r>
      <w:r>
        <w:rPr>
          <w:rFonts w:ascii="Times New Roman" w:hAnsi="Times New Roman" w:cs="Times New Roman"/>
          <w:color w:val="000000"/>
          <w:sz w:val="28"/>
          <w:szCs w:val="28"/>
        </w:rPr>
        <w:t>Киржеманского сельского поселения</w:t>
      </w:r>
      <w:r w:rsidRPr="00BD202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</w:t>
      </w:r>
      <w:r w:rsidRPr="00BD202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Козырева Н.А.</w:t>
      </w:r>
    </w:p>
    <w:p w:rsidR="00776657" w:rsidRPr="00BD2027" w:rsidRDefault="00776657" w:rsidP="00BD2027">
      <w:pPr>
        <w:tabs>
          <w:tab w:val="left" w:pos="-142"/>
        </w:tabs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D2027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3</w:t>
      </w:r>
      <w:r w:rsidRPr="00BD2027">
        <w:rPr>
          <w:rFonts w:ascii="Times New Roman" w:hAnsi="Times New Roman" w:cs="Times New Roman"/>
          <w:sz w:val="28"/>
          <w:szCs w:val="28"/>
        </w:rPr>
        <w:t>. Настоящее постановление вступает в силу после его официального опубликования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76657" w:rsidRDefault="00776657" w:rsidP="00042BF2">
      <w:pPr>
        <w:shd w:val="clear" w:color="auto" w:fill="FFFFFF"/>
        <w:spacing w:after="0" w:line="240" w:lineRule="auto"/>
        <w:ind w:left="22"/>
        <w:rPr>
          <w:rFonts w:ascii="Times New Roman" w:hAnsi="Times New Roman" w:cs="Times New Roman"/>
          <w:color w:val="000000"/>
          <w:spacing w:val="2"/>
          <w:sz w:val="28"/>
          <w:szCs w:val="28"/>
        </w:rPr>
      </w:pPr>
    </w:p>
    <w:p w:rsidR="00776657" w:rsidRDefault="00776657" w:rsidP="00042BF2">
      <w:pPr>
        <w:shd w:val="clear" w:color="auto" w:fill="FFFFFF"/>
        <w:tabs>
          <w:tab w:val="left" w:pos="7493"/>
        </w:tabs>
        <w:spacing w:before="5" w:line="240" w:lineRule="auto"/>
        <w:ind w:left="26"/>
        <w:rPr>
          <w:rFonts w:ascii="Times New Roman" w:hAnsi="Times New Roman" w:cs="Times New Roman"/>
          <w:color w:val="000000"/>
          <w:spacing w:val="-3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Киржеманского сельского поселения                                          Н.А.Козырев</w:t>
      </w:r>
    </w:p>
    <w:p w:rsidR="00776657" w:rsidRDefault="00776657" w:rsidP="00042BF2">
      <w:pPr>
        <w:shd w:val="clear" w:color="auto" w:fill="FFFFFF"/>
        <w:tabs>
          <w:tab w:val="left" w:pos="7493"/>
        </w:tabs>
        <w:spacing w:before="5" w:line="240" w:lineRule="auto"/>
        <w:ind w:left="26"/>
        <w:rPr>
          <w:rFonts w:ascii="Times New Roman" w:hAnsi="Times New Roman" w:cs="Times New Roman"/>
          <w:color w:val="000000"/>
          <w:spacing w:val="-3"/>
          <w:sz w:val="28"/>
          <w:szCs w:val="28"/>
        </w:rPr>
      </w:pPr>
    </w:p>
    <w:p w:rsidR="00776657" w:rsidRDefault="00776657" w:rsidP="00B25139">
      <w:pPr>
        <w:pStyle w:val="ConsPlusNormal"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776657" w:rsidRDefault="00776657" w:rsidP="00075932">
      <w:pPr>
        <w:pStyle w:val="ConsPlusNormal"/>
        <w:ind w:left="5387"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837E76">
        <w:rPr>
          <w:rFonts w:ascii="Times New Roman" w:hAnsi="Times New Roman" w:cs="Times New Roman"/>
          <w:sz w:val="24"/>
          <w:szCs w:val="24"/>
        </w:rPr>
        <w:t>Утвержден</w:t>
      </w:r>
      <w:r>
        <w:rPr>
          <w:rFonts w:ascii="Times New Roman" w:hAnsi="Times New Roman" w:cs="Times New Roman"/>
          <w:sz w:val="24"/>
          <w:szCs w:val="24"/>
        </w:rPr>
        <w:t>ная</w:t>
      </w:r>
    </w:p>
    <w:p w:rsidR="00776657" w:rsidRDefault="00776657" w:rsidP="00CF394C">
      <w:pPr>
        <w:pStyle w:val="ConsPlusNormal"/>
        <w:ind w:left="5387"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Pr="00837E76">
        <w:rPr>
          <w:rFonts w:ascii="Times New Roman" w:hAnsi="Times New Roman" w:cs="Times New Roman"/>
          <w:sz w:val="24"/>
          <w:szCs w:val="24"/>
        </w:rPr>
        <w:t xml:space="preserve">остановлением </w:t>
      </w:r>
      <w:r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r w:rsidRPr="004413EF">
        <w:rPr>
          <w:rFonts w:ascii="Times New Roman" w:hAnsi="Times New Roman" w:cs="Times New Roman"/>
          <w:color w:val="000000"/>
          <w:sz w:val="22"/>
          <w:szCs w:val="22"/>
        </w:rPr>
        <w:t>Киржеманского сельского поселения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Большеигнатовского муниципального района Республики Мордовия  </w:t>
      </w:r>
      <w:r w:rsidRPr="00075932">
        <w:rPr>
          <w:rFonts w:ascii="Times New Roman" w:hAnsi="Times New Roman" w:cs="Times New Roman"/>
          <w:sz w:val="22"/>
          <w:szCs w:val="22"/>
        </w:rPr>
        <w:t>«Об утверждении формы проверочного листа (списка контрольных   вопросов), используемого при проведении проверок в рамках осуществления муниципального жилищного контроля»</w:t>
      </w:r>
      <w:bookmarkStart w:id="0" w:name="_GoBack"/>
      <w:bookmarkEnd w:id="0"/>
    </w:p>
    <w:p w:rsidR="00776657" w:rsidRPr="00696F82" w:rsidRDefault="00776657" w:rsidP="00B25139">
      <w:pPr>
        <w:pStyle w:val="ConsPlusNormal"/>
        <w:ind w:firstLine="5245"/>
        <w:jc w:val="right"/>
        <w:rPr>
          <w:rFonts w:ascii="Times New Roman" w:hAnsi="Times New Roman" w:cs="Times New Roman"/>
          <w:sz w:val="28"/>
          <w:szCs w:val="28"/>
        </w:rPr>
      </w:pPr>
      <w:r w:rsidRPr="00837E76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 xml:space="preserve">___________2021 </w:t>
      </w:r>
      <w:r w:rsidRPr="00837E76">
        <w:rPr>
          <w:rFonts w:ascii="Times New Roman" w:hAnsi="Times New Roman" w:cs="Times New Roman"/>
          <w:sz w:val="24"/>
          <w:szCs w:val="24"/>
        </w:rPr>
        <w:t xml:space="preserve">№ </w:t>
      </w:r>
      <w:r>
        <w:rPr>
          <w:rFonts w:ascii="Times New Roman" w:hAnsi="Times New Roman" w:cs="Times New Roman"/>
          <w:sz w:val="24"/>
          <w:szCs w:val="24"/>
        </w:rPr>
        <w:t>___</w:t>
      </w:r>
    </w:p>
    <w:p w:rsidR="00776657" w:rsidRPr="00696F82" w:rsidRDefault="00776657" w:rsidP="00B2513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776657" w:rsidRDefault="00776657" w:rsidP="00B2513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696F82"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</w:p>
    <w:p w:rsidR="00776657" w:rsidRPr="00696F82" w:rsidRDefault="00776657" w:rsidP="00E31780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bookmarkStart w:id="1" w:name="P33"/>
      <w:bookmarkEnd w:id="1"/>
      <w:r>
        <w:rPr>
          <w:rFonts w:ascii="Times New Roman" w:hAnsi="Times New Roman" w:cs="Times New Roman"/>
          <w:sz w:val="28"/>
          <w:szCs w:val="28"/>
        </w:rPr>
        <w:t>Форма п</w:t>
      </w:r>
      <w:r w:rsidRPr="00696F82">
        <w:rPr>
          <w:rFonts w:ascii="Times New Roman" w:hAnsi="Times New Roman" w:cs="Times New Roman"/>
          <w:sz w:val="28"/>
          <w:szCs w:val="28"/>
        </w:rPr>
        <w:t>роверочн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696F82">
        <w:rPr>
          <w:rFonts w:ascii="Times New Roman" w:hAnsi="Times New Roman" w:cs="Times New Roman"/>
          <w:sz w:val="28"/>
          <w:szCs w:val="28"/>
        </w:rPr>
        <w:t xml:space="preserve"> лист</w:t>
      </w:r>
      <w:r>
        <w:rPr>
          <w:rFonts w:ascii="Times New Roman" w:hAnsi="Times New Roman" w:cs="Times New Roman"/>
          <w:sz w:val="28"/>
          <w:szCs w:val="28"/>
        </w:rPr>
        <w:t>а</w:t>
      </w:r>
    </w:p>
    <w:p w:rsidR="00776657" w:rsidRPr="00696F82" w:rsidRDefault="00776657" w:rsidP="00B25139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696F82">
        <w:rPr>
          <w:rFonts w:ascii="Times New Roman" w:hAnsi="Times New Roman" w:cs="Times New Roman"/>
          <w:sz w:val="28"/>
          <w:szCs w:val="28"/>
        </w:rPr>
        <w:t>(спис</w:t>
      </w:r>
      <w:r>
        <w:rPr>
          <w:rFonts w:ascii="Times New Roman" w:hAnsi="Times New Roman" w:cs="Times New Roman"/>
          <w:sz w:val="28"/>
          <w:szCs w:val="28"/>
        </w:rPr>
        <w:t>ка</w:t>
      </w:r>
      <w:r w:rsidRPr="00696F82">
        <w:rPr>
          <w:rFonts w:ascii="Times New Roman" w:hAnsi="Times New Roman" w:cs="Times New Roman"/>
          <w:sz w:val="28"/>
          <w:szCs w:val="28"/>
        </w:rPr>
        <w:t xml:space="preserve"> контрольных вопросов) при проведении плановых</w:t>
      </w:r>
    </w:p>
    <w:p w:rsidR="00776657" w:rsidRPr="00696F82" w:rsidRDefault="00776657" w:rsidP="00B25139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696F82">
        <w:rPr>
          <w:rFonts w:ascii="Times New Roman" w:hAnsi="Times New Roman" w:cs="Times New Roman"/>
          <w:sz w:val="28"/>
          <w:szCs w:val="28"/>
        </w:rPr>
        <w:t>проверок органом муниципального жилищного контроля</w:t>
      </w:r>
    </w:p>
    <w:p w:rsidR="00776657" w:rsidRPr="00696F82" w:rsidRDefault="00776657" w:rsidP="00B2513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776657" w:rsidRPr="00696F82" w:rsidRDefault="00776657" w:rsidP="00B2513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696F82">
        <w:rPr>
          <w:rFonts w:ascii="Times New Roman" w:hAnsi="Times New Roman" w:cs="Times New Roman"/>
          <w:sz w:val="28"/>
          <w:szCs w:val="28"/>
        </w:rPr>
        <w:t xml:space="preserve">    1.   Настоящий   проверочный лист   (список   контрольных   вопросов)</w:t>
      </w:r>
    </w:p>
    <w:p w:rsidR="00776657" w:rsidRPr="00696F82" w:rsidRDefault="00776657" w:rsidP="00B2513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696F82">
        <w:rPr>
          <w:rFonts w:ascii="Times New Roman" w:hAnsi="Times New Roman" w:cs="Times New Roman"/>
          <w:sz w:val="28"/>
          <w:szCs w:val="28"/>
        </w:rPr>
        <w:t>используется   при   проведении   плановых   проверок   при   осуществлении</w:t>
      </w:r>
    </w:p>
    <w:p w:rsidR="00776657" w:rsidRDefault="00776657" w:rsidP="00B2513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696F82">
        <w:rPr>
          <w:rFonts w:ascii="Times New Roman" w:hAnsi="Times New Roman" w:cs="Times New Roman"/>
          <w:sz w:val="28"/>
          <w:szCs w:val="28"/>
        </w:rPr>
        <w:t>муниципального жилищного контроля на территории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Киржеманского сельского поселения</w:t>
      </w:r>
      <w:r w:rsidRPr="00696F8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Большеигнатовского </w:t>
      </w:r>
      <w:r w:rsidRPr="00696F82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>
        <w:rPr>
          <w:rFonts w:ascii="Times New Roman" w:hAnsi="Times New Roman" w:cs="Times New Roman"/>
          <w:sz w:val="28"/>
          <w:szCs w:val="28"/>
        </w:rPr>
        <w:t>района.</w:t>
      </w:r>
      <w:r w:rsidRPr="00696F82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776657" w:rsidRPr="00696F82" w:rsidRDefault="00776657" w:rsidP="00B2513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696F82">
        <w:rPr>
          <w:rFonts w:ascii="Times New Roman" w:hAnsi="Times New Roman" w:cs="Times New Roman"/>
          <w:sz w:val="28"/>
          <w:szCs w:val="28"/>
        </w:rPr>
        <w:t xml:space="preserve">    2.  Предмет  плановой  проверки ограничивается исполнением обязательных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96F82">
        <w:rPr>
          <w:rFonts w:ascii="Times New Roman" w:hAnsi="Times New Roman" w:cs="Times New Roman"/>
          <w:sz w:val="28"/>
          <w:szCs w:val="28"/>
        </w:rPr>
        <w:t>требований,  вопросы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696F82">
        <w:rPr>
          <w:rFonts w:ascii="Times New Roman" w:hAnsi="Times New Roman" w:cs="Times New Roman"/>
          <w:sz w:val="28"/>
          <w:szCs w:val="28"/>
        </w:rPr>
        <w:t xml:space="preserve">  о соблюдении которых включены в настоящий проверочный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96F82">
        <w:rPr>
          <w:rFonts w:ascii="Times New Roman" w:hAnsi="Times New Roman" w:cs="Times New Roman"/>
          <w:sz w:val="28"/>
          <w:szCs w:val="28"/>
        </w:rPr>
        <w:t>лист (список контрольных вопросов).</w:t>
      </w:r>
    </w:p>
    <w:p w:rsidR="00776657" w:rsidRDefault="00776657" w:rsidP="00B2513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696F82">
        <w:rPr>
          <w:rFonts w:ascii="Times New Roman" w:hAnsi="Times New Roman" w:cs="Times New Roman"/>
          <w:sz w:val="28"/>
          <w:szCs w:val="28"/>
        </w:rPr>
        <w:t xml:space="preserve">    3. Наименование юридического лица, фамилия, имя, отчество (при наличии)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96F82">
        <w:rPr>
          <w:rFonts w:ascii="Times New Roman" w:hAnsi="Times New Roman" w:cs="Times New Roman"/>
          <w:sz w:val="28"/>
          <w:szCs w:val="28"/>
        </w:rPr>
        <w:t>индивидуального  предпринимателя  в  отношении  которых проводится плановая</w:t>
      </w:r>
      <w:r>
        <w:rPr>
          <w:rFonts w:ascii="Times New Roman" w:hAnsi="Times New Roman" w:cs="Times New Roman"/>
          <w:sz w:val="28"/>
          <w:szCs w:val="28"/>
        </w:rPr>
        <w:t xml:space="preserve"> проверка:</w:t>
      </w:r>
    </w:p>
    <w:p w:rsidR="00776657" w:rsidRPr="00696F82" w:rsidRDefault="00776657" w:rsidP="00B2513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696F82">
        <w:rPr>
          <w:rFonts w:ascii="Times New Roman" w:hAnsi="Times New Roman" w:cs="Times New Roman"/>
          <w:sz w:val="28"/>
          <w:szCs w:val="28"/>
        </w:rPr>
        <w:t>_________________________________________________________________.</w:t>
      </w:r>
    </w:p>
    <w:p w:rsidR="00776657" w:rsidRPr="00696F82" w:rsidRDefault="00776657" w:rsidP="00B2513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696F82">
        <w:rPr>
          <w:rFonts w:ascii="Times New Roman" w:hAnsi="Times New Roman" w:cs="Times New Roman"/>
          <w:sz w:val="28"/>
          <w:szCs w:val="28"/>
        </w:rPr>
        <w:t xml:space="preserve">    4. Место проведения плановой проверки ________________________________.</w:t>
      </w:r>
    </w:p>
    <w:p w:rsidR="00776657" w:rsidRDefault="00776657" w:rsidP="00B2513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696F82">
        <w:rPr>
          <w:rFonts w:ascii="Times New Roman" w:hAnsi="Times New Roman" w:cs="Times New Roman"/>
          <w:sz w:val="28"/>
          <w:szCs w:val="28"/>
        </w:rPr>
        <w:t xml:space="preserve">    5.  Реквизиты  </w:t>
      </w:r>
      <w:r>
        <w:rPr>
          <w:rFonts w:ascii="Times New Roman" w:hAnsi="Times New Roman" w:cs="Times New Roman"/>
          <w:sz w:val="28"/>
          <w:szCs w:val="28"/>
        </w:rPr>
        <w:t>распоряжения</w:t>
      </w:r>
      <w:r w:rsidRPr="00696F82">
        <w:rPr>
          <w:rFonts w:ascii="Times New Roman" w:hAnsi="Times New Roman" w:cs="Times New Roman"/>
          <w:sz w:val="28"/>
          <w:szCs w:val="28"/>
        </w:rPr>
        <w:t xml:space="preserve">  руководителя  органа  муниципального контроля о</w:t>
      </w:r>
      <w:r>
        <w:rPr>
          <w:rFonts w:ascii="Times New Roman" w:hAnsi="Times New Roman" w:cs="Times New Roman"/>
          <w:sz w:val="28"/>
          <w:szCs w:val="28"/>
        </w:rPr>
        <w:t xml:space="preserve"> проведении проверки  _________________________________.</w:t>
      </w:r>
    </w:p>
    <w:p w:rsidR="00776657" w:rsidRPr="00696F82" w:rsidRDefault="00776657" w:rsidP="00B2513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696F82">
        <w:rPr>
          <w:rFonts w:ascii="Times New Roman" w:hAnsi="Times New Roman" w:cs="Times New Roman"/>
          <w:sz w:val="28"/>
          <w:szCs w:val="28"/>
        </w:rPr>
        <w:t xml:space="preserve">    6.  Учетный номер проверки и дата присвоения учетного номера проверки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96F82">
        <w:rPr>
          <w:rFonts w:ascii="Times New Roman" w:hAnsi="Times New Roman" w:cs="Times New Roman"/>
          <w:sz w:val="28"/>
          <w:szCs w:val="28"/>
        </w:rPr>
        <w:t xml:space="preserve">едином реестре проверок </w:t>
      </w:r>
      <w:r>
        <w:rPr>
          <w:rFonts w:ascii="Times New Roman" w:hAnsi="Times New Roman" w:cs="Times New Roman"/>
          <w:sz w:val="28"/>
          <w:szCs w:val="28"/>
        </w:rPr>
        <w:t>_______________________________________.</w:t>
      </w:r>
    </w:p>
    <w:p w:rsidR="00776657" w:rsidRPr="00696F82" w:rsidRDefault="00776657" w:rsidP="00B2513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696F82">
        <w:rPr>
          <w:rFonts w:ascii="Times New Roman" w:hAnsi="Times New Roman" w:cs="Times New Roman"/>
          <w:sz w:val="28"/>
          <w:szCs w:val="28"/>
        </w:rPr>
        <w:t>7. Перечень вопросов, отражающих содержание обязательных требований:</w:t>
      </w:r>
    </w:p>
    <w:p w:rsidR="00776657" w:rsidRPr="00696F82" w:rsidRDefault="00776657" w:rsidP="00B2513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923" w:type="dxa"/>
        <w:tblInd w:w="-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A0"/>
      </w:tblPr>
      <w:tblGrid>
        <w:gridCol w:w="709"/>
        <w:gridCol w:w="3119"/>
        <w:gridCol w:w="4110"/>
        <w:gridCol w:w="993"/>
        <w:gridCol w:w="992"/>
      </w:tblGrid>
      <w:tr w:rsidR="00776657" w:rsidRPr="002E03FD">
        <w:tc>
          <w:tcPr>
            <w:tcW w:w="709" w:type="dxa"/>
            <w:vMerge w:val="restart"/>
          </w:tcPr>
          <w:p w:rsidR="00776657" w:rsidRPr="002E03FD" w:rsidRDefault="00776657" w:rsidP="00B25139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vMerge w:val="restart"/>
          </w:tcPr>
          <w:p w:rsidR="00776657" w:rsidRPr="002E03FD" w:rsidRDefault="00776657" w:rsidP="00B25139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03FD">
              <w:rPr>
                <w:rFonts w:ascii="Times New Roman" w:hAnsi="Times New Roman" w:cs="Times New Roman"/>
                <w:sz w:val="24"/>
                <w:szCs w:val="24"/>
              </w:rPr>
              <w:t>Вопросы</w:t>
            </w:r>
          </w:p>
        </w:tc>
        <w:tc>
          <w:tcPr>
            <w:tcW w:w="4110" w:type="dxa"/>
            <w:vMerge w:val="restart"/>
          </w:tcPr>
          <w:p w:rsidR="00776657" w:rsidRPr="002E03FD" w:rsidRDefault="00776657" w:rsidP="00B25139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03FD">
              <w:rPr>
                <w:rFonts w:ascii="Times New Roman" w:hAnsi="Times New Roman" w:cs="Times New Roman"/>
                <w:sz w:val="24"/>
                <w:szCs w:val="24"/>
              </w:rPr>
              <w:t>Реквизиты НПА, которым установлены обязательные требования</w:t>
            </w:r>
          </w:p>
        </w:tc>
        <w:tc>
          <w:tcPr>
            <w:tcW w:w="1985" w:type="dxa"/>
            <w:gridSpan w:val="2"/>
          </w:tcPr>
          <w:p w:rsidR="00776657" w:rsidRPr="002E03FD" w:rsidRDefault="00776657" w:rsidP="00B25139">
            <w:pPr>
              <w:pStyle w:val="ConsPlusNormal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03FD">
              <w:rPr>
                <w:rFonts w:ascii="Times New Roman" w:hAnsi="Times New Roman" w:cs="Times New Roman"/>
                <w:sz w:val="24"/>
                <w:szCs w:val="24"/>
              </w:rPr>
              <w:t>Варианты ответа</w:t>
            </w:r>
          </w:p>
        </w:tc>
      </w:tr>
      <w:tr w:rsidR="00776657" w:rsidRPr="002E03FD">
        <w:tc>
          <w:tcPr>
            <w:tcW w:w="709" w:type="dxa"/>
            <w:vMerge/>
          </w:tcPr>
          <w:p w:rsidR="00776657" w:rsidRPr="002E03FD" w:rsidRDefault="00776657" w:rsidP="005019D1"/>
        </w:tc>
        <w:tc>
          <w:tcPr>
            <w:tcW w:w="3119" w:type="dxa"/>
            <w:vMerge/>
            <w:vAlign w:val="center"/>
          </w:tcPr>
          <w:p w:rsidR="00776657" w:rsidRPr="002E03FD" w:rsidRDefault="00776657" w:rsidP="005019D1"/>
        </w:tc>
        <w:tc>
          <w:tcPr>
            <w:tcW w:w="4110" w:type="dxa"/>
            <w:vMerge/>
            <w:vAlign w:val="center"/>
          </w:tcPr>
          <w:p w:rsidR="00776657" w:rsidRPr="002E03FD" w:rsidRDefault="00776657" w:rsidP="005019D1"/>
        </w:tc>
        <w:tc>
          <w:tcPr>
            <w:tcW w:w="993" w:type="dxa"/>
          </w:tcPr>
          <w:p w:rsidR="00776657" w:rsidRPr="002E03FD" w:rsidRDefault="00776657" w:rsidP="00B25139">
            <w:pPr>
              <w:pStyle w:val="ConsPlusNormal"/>
              <w:spacing w:line="276" w:lineRule="auto"/>
              <w:ind w:firstLine="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992" w:type="dxa"/>
          </w:tcPr>
          <w:p w:rsidR="00776657" w:rsidRPr="002E03FD" w:rsidRDefault="00776657" w:rsidP="00B25139">
            <w:pPr>
              <w:pStyle w:val="ConsPlusNormal"/>
              <w:spacing w:line="276" w:lineRule="auto"/>
              <w:ind w:firstLine="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776657" w:rsidRPr="002E03FD">
        <w:tc>
          <w:tcPr>
            <w:tcW w:w="709" w:type="dxa"/>
          </w:tcPr>
          <w:p w:rsidR="00776657" w:rsidRPr="00B25139" w:rsidRDefault="00776657" w:rsidP="00B25139">
            <w:pPr>
              <w:pStyle w:val="ConsPlusNormal"/>
              <w:spacing w:line="276" w:lineRule="auto"/>
              <w:ind w:firstLine="14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776657" w:rsidRPr="00B25139" w:rsidRDefault="00776657" w:rsidP="00B25139">
            <w:pPr>
              <w:pStyle w:val="ConsPlusNormal"/>
              <w:spacing w:line="276" w:lineRule="auto"/>
              <w:ind w:firstLine="147"/>
              <w:rPr>
                <w:rFonts w:ascii="Times New Roman" w:hAnsi="Times New Roman" w:cs="Times New Roman"/>
                <w:sz w:val="24"/>
                <w:szCs w:val="24"/>
              </w:rPr>
            </w:pPr>
            <w:r w:rsidRPr="00B25139">
              <w:rPr>
                <w:rFonts w:ascii="Times New Roman" w:hAnsi="Times New Roman" w:cs="Times New Roman"/>
                <w:sz w:val="24"/>
                <w:szCs w:val="24"/>
              </w:rPr>
              <w:t>Наличие Устава организации</w:t>
            </w:r>
          </w:p>
        </w:tc>
        <w:tc>
          <w:tcPr>
            <w:tcW w:w="4110" w:type="dxa"/>
          </w:tcPr>
          <w:p w:rsidR="00776657" w:rsidRPr="00B25139" w:rsidRDefault="00776657" w:rsidP="00B25139">
            <w:pPr>
              <w:pStyle w:val="ConsPlusNormal"/>
              <w:spacing w:line="276" w:lineRule="auto"/>
              <w:ind w:firstLine="147"/>
              <w:rPr>
                <w:rFonts w:ascii="Times New Roman" w:hAnsi="Times New Roman" w:cs="Times New Roman"/>
                <w:sz w:val="24"/>
                <w:szCs w:val="24"/>
              </w:rPr>
            </w:pPr>
            <w:hyperlink r:id="rId5" w:history="1">
              <w:r w:rsidRPr="00B25139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ч. 3 ст. 136</w:t>
              </w:r>
            </w:hyperlink>
            <w:r w:rsidRPr="00B25139">
              <w:rPr>
                <w:rFonts w:ascii="Times New Roman" w:hAnsi="Times New Roman" w:cs="Times New Roman"/>
                <w:sz w:val="24"/>
                <w:szCs w:val="24"/>
              </w:rPr>
              <w:t xml:space="preserve"> Жилищного кодекса РФ, </w:t>
            </w:r>
            <w:hyperlink r:id="rId6" w:history="1">
              <w:r w:rsidRPr="00B25139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ч. 1</w:t>
              </w:r>
            </w:hyperlink>
            <w:r w:rsidRPr="00B2513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hyperlink r:id="rId7" w:history="1">
              <w:r w:rsidRPr="00B25139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4 ст. 52</w:t>
              </w:r>
            </w:hyperlink>
            <w:r w:rsidRPr="00B25139">
              <w:rPr>
                <w:rFonts w:ascii="Times New Roman" w:hAnsi="Times New Roman" w:cs="Times New Roman"/>
                <w:sz w:val="24"/>
                <w:szCs w:val="24"/>
              </w:rPr>
              <w:t xml:space="preserve"> Гражданского кодекса РФ</w:t>
            </w:r>
          </w:p>
        </w:tc>
        <w:tc>
          <w:tcPr>
            <w:tcW w:w="993" w:type="dxa"/>
          </w:tcPr>
          <w:p w:rsidR="00776657" w:rsidRPr="002E03FD" w:rsidRDefault="00776657" w:rsidP="005019D1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776657" w:rsidRPr="002E03FD" w:rsidRDefault="00776657" w:rsidP="005019D1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6657" w:rsidRPr="002E03FD">
        <w:tc>
          <w:tcPr>
            <w:tcW w:w="709" w:type="dxa"/>
          </w:tcPr>
          <w:p w:rsidR="00776657" w:rsidRPr="00B25139" w:rsidRDefault="00776657" w:rsidP="00B25139">
            <w:pPr>
              <w:pStyle w:val="ConsPlusNormal"/>
              <w:spacing w:line="276" w:lineRule="auto"/>
              <w:ind w:firstLine="14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19" w:type="dxa"/>
          </w:tcPr>
          <w:p w:rsidR="00776657" w:rsidRPr="00B25139" w:rsidRDefault="00776657" w:rsidP="00B25139">
            <w:pPr>
              <w:pStyle w:val="ConsPlusNormal"/>
              <w:spacing w:line="276" w:lineRule="auto"/>
              <w:ind w:firstLine="147"/>
              <w:rPr>
                <w:rFonts w:ascii="Times New Roman" w:hAnsi="Times New Roman" w:cs="Times New Roman"/>
                <w:sz w:val="24"/>
                <w:szCs w:val="24"/>
              </w:rPr>
            </w:pPr>
            <w:r w:rsidRPr="00B25139">
              <w:rPr>
                <w:rFonts w:ascii="Times New Roman" w:hAnsi="Times New Roman" w:cs="Times New Roman"/>
                <w:sz w:val="24"/>
                <w:szCs w:val="24"/>
              </w:rPr>
              <w:t>Наличие договора(ов) управления многоквартирным(и) домом(ами), одобренного протокольным решением общего собрания собственников помещений, подписанного с собственниками помещений многоквартирного дома</w:t>
            </w:r>
          </w:p>
        </w:tc>
        <w:tc>
          <w:tcPr>
            <w:tcW w:w="4110" w:type="dxa"/>
          </w:tcPr>
          <w:p w:rsidR="00776657" w:rsidRPr="00B25139" w:rsidRDefault="00776657" w:rsidP="00B25139">
            <w:pPr>
              <w:pStyle w:val="ConsPlusNormal"/>
              <w:spacing w:line="276" w:lineRule="auto"/>
              <w:ind w:firstLine="147"/>
              <w:rPr>
                <w:rFonts w:ascii="Times New Roman" w:hAnsi="Times New Roman" w:cs="Times New Roman"/>
                <w:sz w:val="24"/>
                <w:szCs w:val="24"/>
              </w:rPr>
            </w:pPr>
            <w:hyperlink r:id="rId8" w:history="1">
              <w:r w:rsidRPr="00B25139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ч. 1 ст. 162</w:t>
              </w:r>
            </w:hyperlink>
            <w:r w:rsidRPr="00B25139">
              <w:rPr>
                <w:rFonts w:ascii="Times New Roman" w:hAnsi="Times New Roman" w:cs="Times New Roman"/>
                <w:sz w:val="24"/>
                <w:szCs w:val="24"/>
              </w:rPr>
              <w:t xml:space="preserve"> Жилищного кодекса РФ</w:t>
            </w:r>
          </w:p>
        </w:tc>
        <w:tc>
          <w:tcPr>
            <w:tcW w:w="993" w:type="dxa"/>
          </w:tcPr>
          <w:p w:rsidR="00776657" w:rsidRPr="002E03FD" w:rsidRDefault="00776657" w:rsidP="005019D1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776657" w:rsidRPr="002E03FD" w:rsidRDefault="00776657" w:rsidP="005019D1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6657" w:rsidRPr="002E03FD">
        <w:tc>
          <w:tcPr>
            <w:tcW w:w="709" w:type="dxa"/>
          </w:tcPr>
          <w:p w:rsidR="00776657" w:rsidRPr="00B25139" w:rsidRDefault="00776657" w:rsidP="00B25139">
            <w:pPr>
              <w:pStyle w:val="ConsPlusNormal"/>
              <w:spacing w:line="276" w:lineRule="auto"/>
              <w:ind w:firstLine="14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19" w:type="dxa"/>
          </w:tcPr>
          <w:p w:rsidR="00776657" w:rsidRPr="00B25139" w:rsidRDefault="00776657" w:rsidP="00B25139">
            <w:pPr>
              <w:pStyle w:val="ConsPlusNormal"/>
              <w:spacing w:line="276" w:lineRule="auto"/>
              <w:ind w:firstLine="147"/>
              <w:rPr>
                <w:rFonts w:ascii="Times New Roman" w:hAnsi="Times New Roman" w:cs="Times New Roman"/>
                <w:sz w:val="24"/>
                <w:szCs w:val="24"/>
              </w:rPr>
            </w:pPr>
            <w:r w:rsidRPr="00B25139">
              <w:rPr>
                <w:rFonts w:ascii="Times New Roman" w:hAnsi="Times New Roman" w:cs="Times New Roman"/>
                <w:sz w:val="24"/>
                <w:szCs w:val="24"/>
              </w:rPr>
              <w:t>Наличие лицензии на осуществление деятельности по управлению многоквартирными домами</w:t>
            </w:r>
          </w:p>
        </w:tc>
        <w:tc>
          <w:tcPr>
            <w:tcW w:w="4110" w:type="dxa"/>
          </w:tcPr>
          <w:p w:rsidR="00776657" w:rsidRPr="00B25139" w:rsidRDefault="00776657" w:rsidP="00B25139">
            <w:pPr>
              <w:pStyle w:val="ConsPlusNormal"/>
              <w:spacing w:line="276" w:lineRule="auto"/>
              <w:ind w:firstLine="147"/>
              <w:rPr>
                <w:rFonts w:ascii="Times New Roman" w:hAnsi="Times New Roman" w:cs="Times New Roman"/>
                <w:sz w:val="24"/>
                <w:szCs w:val="24"/>
              </w:rPr>
            </w:pPr>
            <w:hyperlink r:id="rId9" w:history="1">
              <w:r w:rsidRPr="00B25139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ч. 1 ст. 192</w:t>
              </w:r>
            </w:hyperlink>
            <w:r w:rsidRPr="00B25139">
              <w:rPr>
                <w:rFonts w:ascii="Times New Roman" w:hAnsi="Times New Roman" w:cs="Times New Roman"/>
                <w:sz w:val="24"/>
                <w:szCs w:val="24"/>
              </w:rPr>
              <w:t xml:space="preserve"> Жилищного кодекса РФ</w:t>
            </w:r>
          </w:p>
        </w:tc>
        <w:tc>
          <w:tcPr>
            <w:tcW w:w="993" w:type="dxa"/>
            <w:vAlign w:val="center"/>
          </w:tcPr>
          <w:p w:rsidR="00776657" w:rsidRPr="002E03FD" w:rsidRDefault="00776657" w:rsidP="005019D1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776657" w:rsidRPr="002E03FD" w:rsidRDefault="00776657" w:rsidP="005019D1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6657" w:rsidRPr="002E03FD">
        <w:tc>
          <w:tcPr>
            <w:tcW w:w="709" w:type="dxa"/>
          </w:tcPr>
          <w:p w:rsidR="00776657" w:rsidRPr="00B25139" w:rsidRDefault="00776657" w:rsidP="00B25139">
            <w:pPr>
              <w:pStyle w:val="ConsPlusNormal"/>
              <w:spacing w:line="276" w:lineRule="auto"/>
              <w:ind w:firstLine="14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119" w:type="dxa"/>
          </w:tcPr>
          <w:p w:rsidR="00776657" w:rsidRPr="00B25139" w:rsidRDefault="00776657" w:rsidP="00B25139">
            <w:pPr>
              <w:pStyle w:val="ConsPlusNormal"/>
              <w:spacing w:line="276" w:lineRule="auto"/>
              <w:ind w:firstLine="147"/>
              <w:rPr>
                <w:rFonts w:ascii="Times New Roman" w:hAnsi="Times New Roman" w:cs="Times New Roman"/>
                <w:sz w:val="24"/>
                <w:szCs w:val="24"/>
              </w:rPr>
            </w:pPr>
            <w:r w:rsidRPr="00B25139">
              <w:rPr>
                <w:rFonts w:ascii="Times New Roman" w:hAnsi="Times New Roman" w:cs="Times New Roman"/>
                <w:sz w:val="24"/>
                <w:szCs w:val="24"/>
              </w:rPr>
              <w:t>Наличие подтверждающих документов о проведении плановых осмотров технического состояния конструкций и инженерного оборудования, относящегося к общему имуществу многоквартирного дома</w:t>
            </w:r>
          </w:p>
        </w:tc>
        <w:tc>
          <w:tcPr>
            <w:tcW w:w="4110" w:type="dxa"/>
          </w:tcPr>
          <w:p w:rsidR="00776657" w:rsidRPr="00B25139" w:rsidRDefault="00776657" w:rsidP="00B25139">
            <w:pPr>
              <w:pStyle w:val="ConsPlusNormal"/>
              <w:spacing w:line="276" w:lineRule="auto"/>
              <w:ind w:firstLine="147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0" w:history="1">
              <w:r w:rsidRPr="00B25139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ч. 1</w:t>
              </w:r>
            </w:hyperlink>
            <w:r w:rsidRPr="00B2513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hyperlink r:id="rId11" w:history="1">
              <w:r w:rsidRPr="00B25139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1.1 ст. 161</w:t>
              </w:r>
            </w:hyperlink>
            <w:r w:rsidRPr="00B25139">
              <w:rPr>
                <w:rFonts w:ascii="Times New Roman" w:hAnsi="Times New Roman" w:cs="Times New Roman"/>
                <w:sz w:val="24"/>
                <w:szCs w:val="24"/>
              </w:rPr>
              <w:t xml:space="preserve"> Жилищного кодекса РФ</w:t>
            </w:r>
          </w:p>
        </w:tc>
        <w:tc>
          <w:tcPr>
            <w:tcW w:w="993" w:type="dxa"/>
            <w:vAlign w:val="center"/>
          </w:tcPr>
          <w:p w:rsidR="00776657" w:rsidRPr="002E03FD" w:rsidRDefault="00776657" w:rsidP="005019D1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776657" w:rsidRPr="002E03FD" w:rsidRDefault="00776657" w:rsidP="005019D1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6657" w:rsidRPr="002E03FD">
        <w:tc>
          <w:tcPr>
            <w:tcW w:w="709" w:type="dxa"/>
          </w:tcPr>
          <w:p w:rsidR="00776657" w:rsidRPr="00B25139" w:rsidRDefault="00776657" w:rsidP="00B25139">
            <w:pPr>
              <w:pStyle w:val="ConsPlusNormal"/>
              <w:spacing w:line="276" w:lineRule="auto"/>
              <w:ind w:firstLine="14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119" w:type="dxa"/>
          </w:tcPr>
          <w:p w:rsidR="00776657" w:rsidRPr="00B25139" w:rsidRDefault="00776657" w:rsidP="00B25139">
            <w:pPr>
              <w:pStyle w:val="ConsPlusNormal"/>
              <w:spacing w:line="276" w:lineRule="auto"/>
              <w:ind w:firstLine="147"/>
              <w:rPr>
                <w:rFonts w:ascii="Times New Roman" w:hAnsi="Times New Roman" w:cs="Times New Roman"/>
                <w:sz w:val="24"/>
                <w:szCs w:val="24"/>
              </w:rPr>
            </w:pPr>
            <w:r w:rsidRPr="00B25139">
              <w:rPr>
                <w:rFonts w:ascii="Times New Roman" w:hAnsi="Times New Roman" w:cs="Times New Roman"/>
                <w:sz w:val="24"/>
                <w:szCs w:val="24"/>
              </w:rPr>
              <w:t>Наличие документации на выполнение работ по надлежащему содержанию общего имущества многоквартирного дома</w:t>
            </w:r>
          </w:p>
        </w:tc>
        <w:tc>
          <w:tcPr>
            <w:tcW w:w="4110" w:type="dxa"/>
          </w:tcPr>
          <w:p w:rsidR="00776657" w:rsidRPr="00B25139" w:rsidRDefault="00776657" w:rsidP="00B25139">
            <w:pPr>
              <w:pStyle w:val="ConsPlusNormal"/>
              <w:spacing w:line="276" w:lineRule="auto"/>
              <w:ind w:firstLine="147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2" w:history="1">
              <w:r w:rsidRPr="00B25139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п. 3.2</w:t>
              </w:r>
            </w:hyperlink>
            <w:r w:rsidRPr="00B2513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hyperlink r:id="rId13" w:history="1">
              <w:r w:rsidRPr="00B25139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3.3</w:t>
              </w:r>
            </w:hyperlink>
            <w:r w:rsidRPr="00B2513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hyperlink r:id="rId14" w:history="1">
              <w:r w:rsidRPr="00B25139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пп. 3.4.8</w:t>
              </w:r>
            </w:hyperlink>
            <w:r w:rsidRPr="00B25139">
              <w:rPr>
                <w:rFonts w:ascii="Times New Roman" w:hAnsi="Times New Roman" w:cs="Times New Roman"/>
                <w:sz w:val="24"/>
                <w:szCs w:val="24"/>
              </w:rPr>
              <w:t xml:space="preserve"> Правил и норм технической эксплуатации жилищного фонда, утвержденных постановлением Госстроя РФ от 27.09.2003 № 170, </w:t>
            </w:r>
            <w:hyperlink r:id="rId15" w:history="1">
              <w:r w:rsidRPr="00B25139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п. 6</w:t>
              </w:r>
            </w:hyperlink>
            <w:r w:rsidRPr="00B2513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hyperlink r:id="rId16" w:history="1">
              <w:r w:rsidRPr="00B25139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7</w:t>
              </w:r>
            </w:hyperlink>
            <w:r w:rsidRPr="00B2513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hyperlink r:id="rId17" w:history="1">
              <w:r w:rsidRPr="00B25139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8</w:t>
              </w:r>
            </w:hyperlink>
            <w:r w:rsidRPr="00B2513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hyperlink r:id="rId18" w:history="1">
              <w:r w:rsidRPr="00B25139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9</w:t>
              </w:r>
            </w:hyperlink>
            <w:r w:rsidRPr="00B25139">
              <w:rPr>
                <w:rFonts w:ascii="Times New Roman" w:hAnsi="Times New Roman" w:cs="Times New Roman"/>
                <w:sz w:val="24"/>
                <w:szCs w:val="24"/>
              </w:rPr>
              <w:t xml:space="preserve"> Правил оказания услуг и выполнения работ, необходимых для обеспечения надлежащего содержания общего имущества в многоквартирном доме, утвержденных постановлением Правительства РФ от 03.04.2013 № 290</w:t>
            </w:r>
          </w:p>
        </w:tc>
        <w:tc>
          <w:tcPr>
            <w:tcW w:w="993" w:type="dxa"/>
            <w:vAlign w:val="center"/>
          </w:tcPr>
          <w:p w:rsidR="00776657" w:rsidRPr="002E03FD" w:rsidRDefault="00776657" w:rsidP="005019D1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776657" w:rsidRPr="002E03FD" w:rsidRDefault="00776657" w:rsidP="005019D1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6657" w:rsidRPr="002E03FD">
        <w:tc>
          <w:tcPr>
            <w:tcW w:w="709" w:type="dxa"/>
          </w:tcPr>
          <w:p w:rsidR="00776657" w:rsidRPr="00B25139" w:rsidRDefault="00776657" w:rsidP="00B25139">
            <w:pPr>
              <w:pStyle w:val="ConsPlusNormal"/>
              <w:spacing w:line="276" w:lineRule="auto"/>
              <w:ind w:firstLine="14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119" w:type="dxa"/>
          </w:tcPr>
          <w:p w:rsidR="00776657" w:rsidRPr="00B25139" w:rsidRDefault="00776657" w:rsidP="00B25139">
            <w:pPr>
              <w:pStyle w:val="ConsPlusNormal"/>
              <w:spacing w:line="276" w:lineRule="auto"/>
              <w:ind w:firstLine="147"/>
              <w:rPr>
                <w:rFonts w:ascii="Times New Roman" w:hAnsi="Times New Roman" w:cs="Times New Roman"/>
                <w:sz w:val="24"/>
                <w:szCs w:val="24"/>
              </w:rPr>
            </w:pPr>
            <w:r w:rsidRPr="00B25139">
              <w:rPr>
                <w:rFonts w:ascii="Times New Roman" w:hAnsi="Times New Roman" w:cs="Times New Roman"/>
                <w:sz w:val="24"/>
                <w:szCs w:val="24"/>
              </w:rPr>
              <w:t>План мероприятий по подготовке жилищного фонда к сезонной эксплуатации на предыдущий год и его исполнение</w:t>
            </w:r>
          </w:p>
        </w:tc>
        <w:tc>
          <w:tcPr>
            <w:tcW w:w="4110" w:type="dxa"/>
          </w:tcPr>
          <w:p w:rsidR="00776657" w:rsidRPr="00B25139" w:rsidRDefault="00776657" w:rsidP="00B25139">
            <w:pPr>
              <w:pStyle w:val="ConsPlusNormal"/>
              <w:spacing w:line="276" w:lineRule="auto"/>
              <w:ind w:firstLine="147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9" w:history="1">
              <w:r w:rsidRPr="00B25139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пп. 2.1.1</w:t>
              </w:r>
            </w:hyperlink>
            <w:r w:rsidRPr="00B25139">
              <w:rPr>
                <w:rFonts w:ascii="Times New Roman" w:hAnsi="Times New Roman" w:cs="Times New Roman"/>
                <w:sz w:val="24"/>
                <w:szCs w:val="24"/>
              </w:rPr>
              <w:t xml:space="preserve"> Правил и норм технической эксплуатации жилищного фонда, утвержденных постановлением Госстроя РФ от 27.09.2003 № 170</w:t>
            </w:r>
          </w:p>
        </w:tc>
        <w:tc>
          <w:tcPr>
            <w:tcW w:w="993" w:type="dxa"/>
            <w:vAlign w:val="center"/>
          </w:tcPr>
          <w:p w:rsidR="00776657" w:rsidRPr="002E03FD" w:rsidRDefault="00776657" w:rsidP="005019D1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776657" w:rsidRPr="002E03FD" w:rsidRDefault="00776657" w:rsidP="005019D1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6657" w:rsidRPr="002E03FD">
        <w:tc>
          <w:tcPr>
            <w:tcW w:w="709" w:type="dxa"/>
          </w:tcPr>
          <w:p w:rsidR="00776657" w:rsidRPr="00B25139" w:rsidRDefault="00776657" w:rsidP="00B25139">
            <w:pPr>
              <w:pStyle w:val="ConsPlusNormal"/>
              <w:spacing w:line="276" w:lineRule="auto"/>
              <w:ind w:firstLine="14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119" w:type="dxa"/>
          </w:tcPr>
          <w:p w:rsidR="00776657" w:rsidRPr="00B25139" w:rsidRDefault="00776657" w:rsidP="00B25139">
            <w:pPr>
              <w:pStyle w:val="ConsPlusNormal"/>
              <w:spacing w:line="276" w:lineRule="auto"/>
              <w:ind w:firstLine="147"/>
              <w:rPr>
                <w:rFonts w:ascii="Times New Roman" w:hAnsi="Times New Roman" w:cs="Times New Roman"/>
                <w:sz w:val="24"/>
                <w:szCs w:val="24"/>
              </w:rPr>
            </w:pPr>
            <w:r w:rsidRPr="00B25139">
              <w:rPr>
                <w:rFonts w:ascii="Times New Roman" w:hAnsi="Times New Roman" w:cs="Times New Roman"/>
                <w:sz w:val="24"/>
                <w:szCs w:val="24"/>
              </w:rPr>
              <w:t>Паспорта готовности многоквартирных домов к эксплуатации в зимний период</w:t>
            </w:r>
          </w:p>
        </w:tc>
        <w:tc>
          <w:tcPr>
            <w:tcW w:w="4110" w:type="dxa"/>
          </w:tcPr>
          <w:p w:rsidR="00776657" w:rsidRPr="00B25139" w:rsidRDefault="00776657" w:rsidP="00B25139">
            <w:pPr>
              <w:pStyle w:val="ConsPlusNormal"/>
              <w:spacing w:line="276" w:lineRule="auto"/>
              <w:ind w:firstLine="147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0" w:history="1">
              <w:r w:rsidRPr="00B25139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пп. 2.6.10 п. 2.6</w:t>
              </w:r>
            </w:hyperlink>
            <w:r w:rsidRPr="00B25139">
              <w:rPr>
                <w:rFonts w:ascii="Times New Roman" w:hAnsi="Times New Roman" w:cs="Times New Roman"/>
                <w:sz w:val="24"/>
                <w:szCs w:val="24"/>
              </w:rPr>
              <w:t xml:space="preserve"> Правил и норм технической эксплуатации жилищного фонда, утвержденных постановлением Госстроя РФ от 27.09.2003 № 170</w:t>
            </w:r>
          </w:p>
        </w:tc>
        <w:tc>
          <w:tcPr>
            <w:tcW w:w="993" w:type="dxa"/>
            <w:vAlign w:val="center"/>
          </w:tcPr>
          <w:p w:rsidR="00776657" w:rsidRPr="002E03FD" w:rsidRDefault="00776657" w:rsidP="005019D1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776657" w:rsidRPr="002E03FD" w:rsidRDefault="00776657" w:rsidP="005019D1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6657" w:rsidRPr="002E03FD">
        <w:tc>
          <w:tcPr>
            <w:tcW w:w="709" w:type="dxa"/>
          </w:tcPr>
          <w:p w:rsidR="00776657" w:rsidRPr="00B25139" w:rsidRDefault="00776657" w:rsidP="00B25139">
            <w:pPr>
              <w:pStyle w:val="ConsPlusNormal"/>
              <w:spacing w:line="276" w:lineRule="auto"/>
              <w:ind w:firstLine="14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119" w:type="dxa"/>
          </w:tcPr>
          <w:p w:rsidR="00776657" w:rsidRPr="00B25139" w:rsidRDefault="00776657" w:rsidP="00B25139">
            <w:pPr>
              <w:pStyle w:val="ConsPlusNormal"/>
              <w:spacing w:line="276" w:lineRule="auto"/>
              <w:ind w:firstLine="147"/>
              <w:rPr>
                <w:rFonts w:ascii="Times New Roman" w:hAnsi="Times New Roman" w:cs="Times New Roman"/>
                <w:sz w:val="24"/>
                <w:szCs w:val="24"/>
              </w:rPr>
            </w:pPr>
            <w:r w:rsidRPr="00B25139">
              <w:rPr>
                <w:rFonts w:ascii="Times New Roman" w:hAnsi="Times New Roman" w:cs="Times New Roman"/>
                <w:sz w:val="24"/>
                <w:szCs w:val="24"/>
              </w:rPr>
              <w:t>План (перечень работ) по текущему ремонту общего имущества жилищного фонда на текущий год</w:t>
            </w:r>
          </w:p>
        </w:tc>
        <w:tc>
          <w:tcPr>
            <w:tcW w:w="4110" w:type="dxa"/>
          </w:tcPr>
          <w:p w:rsidR="00776657" w:rsidRPr="00B25139" w:rsidRDefault="00776657" w:rsidP="00B25139">
            <w:pPr>
              <w:pStyle w:val="ConsPlusNormal"/>
              <w:spacing w:line="276" w:lineRule="auto"/>
              <w:ind w:firstLine="147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1" w:history="1">
              <w:r w:rsidRPr="00B25139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пп. 2.1.1</w:t>
              </w:r>
            </w:hyperlink>
            <w:r w:rsidRPr="00B2513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hyperlink r:id="rId22" w:history="1">
              <w:r w:rsidRPr="00B25139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2.1.5</w:t>
              </w:r>
            </w:hyperlink>
            <w:r w:rsidRPr="00B2513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hyperlink r:id="rId23" w:history="1">
              <w:r w:rsidRPr="00B25139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2.2.2</w:t>
              </w:r>
            </w:hyperlink>
            <w:r w:rsidRPr="00B2513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hyperlink r:id="rId24" w:history="1">
              <w:r w:rsidRPr="00B25139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п. 2.3</w:t>
              </w:r>
            </w:hyperlink>
            <w:r w:rsidRPr="00B25139">
              <w:rPr>
                <w:rFonts w:ascii="Times New Roman" w:hAnsi="Times New Roman" w:cs="Times New Roman"/>
                <w:sz w:val="24"/>
                <w:szCs w:val="24"/>
              </w:rPr>
              <w:t xml:space="preserve"> Правил и норм технической эксплуатации жилищного фонда, утвержденных постановлением Госстроя РФ от 27.09.2003 № 170</w:t>
            </w:r>
          </w:p>
        </w:tc>
        <w:tc>
          <w:tcPr>
            <w:tcW w:w="993" w:type="dxa"/>
            <w:vAlign w:val="center"/>
          </w:tcPr>
          <w:p w:rsidR="00776657" w:rsidRPr="002E03FD" w:rsidRDefault="00776657" w:rsidP="005019D1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776657" w:rsidRPr="002E03FD" w:rsidRDefault="00776657" w:rsidP="005019D1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6657" w:rsidRPr="002E03FD">
        <w:tc>
          <w:tcPr>
            <w:tcW w:w="709" w:type="dxa"/>
          </w:tcPr>
          <w:p w:rsidR="00776657" w:rsidRPr="00B25139" w:rsidRDefault="00776657" w:rsidP="00B25139">
            <w:pPr>
              <w:pStyle w:val="ConsPlusNormal"/>
              <w:spacing w:line="276" w:lineRule="auto"/>
              <w:ind w:firstLine="14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119" w:type="dxa"/>
          </w:tcPr>
          <w:p w:rsidR="00776657" w:rsidRPr="00B25139" w:rsidRDefault="00776657" w:rsidP="00B25139">
            <w:pPr>
              <w:pStyle w:val="ConsPlusNormal"/>
              <w:spacing w:line="276" w:lineRule="auto"/>
              <w:ind w:firstLine="147"/>
              <w:rPr>
                <w:rFonts w:ascii="Times New Roman" w:hAnsi="Times New Roman" w:cs="Times New Roman"/>
                <w:sz w:val="24"/>
                <w:szCs w:val="24"/>
              </w:rPr>
            </w:pPr>
            <w:r w:rsidRPr="00B25139">
              <w:rPr>
                <w:rFonts w:ascii="Times New Roman" w:hAnsi="Times New Roman" w:cs="Times New Roman"/>
                <w:sz w:val="24"/>
                <w:szCs w:val="24"/>
              </w:rPr>
              <w:t>План (перечень работ) по текущему ремонту общего имущества жилищного фонда за предыдущий год и его исполнение</w:t>
            </w:r>
          </w:p>
        </w:tc>
        <w:tc>
          <w:tcPr>
            <w:tcW w:w="4110" w:type="dxa"/>
          </w:tcPr>
          <w:p w:rsidR="00776657" w:rsidRPr="00B25139" w:rsidRDefault="00776657" w:rsidP="00B25139">
            <w:pPr>
              <w:pStyle w:val="ConsPlusNormal"/>
              <w:spacing w:line="276" w:lineRule="auto"/>
              <w:ind w:firstLine="147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5" w:history="1">
              <w:r w:rsidRPr="00B25139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пп. 2.1.1</w:t>
              </w:r>
            </w:hyperlink>
            <w:r w:rsidRPr="00B2513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hyperlink r:id="rId26" w:history="1">
              <w:r w:rsidRPr="00B25139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2.1.5</w:t>
              </w:r>
            </w:hyperlink>
            <w:r w:rsidRPr="00B2513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hyperlink r:id="rId27" w:history="1">
              <w:r w:rsidRPr="00B25139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2.2.2</w:t>
              </w:r>
            </w:hyperlink>
            <w:r w:rsidRPr="00B2513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hyperlink r:id="rId28" w:history="1">
              <w:r w:rsidRPr="00B25139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п. 2.3</w:t>
              </w:r>
            </w:hyperlink>
            <w:r w:rsidRPr="00B25139">
              <w:rPr>
                <w:rFonts w:ascii="Times New Roman" w:hAnsi="Times New Roman" w:cs="Times New Roman"/>
                <w:sz w:val="24"/>
                <w:szCs w:val="24"/>
              </w:rPr>
              <w:t xml:space="preserve"> Правил и норм технической эксплуатации жилищного фонда, утвержденных постановлением Госстроя РФ от 27.09.2003 № 170</w:t>
            </w:r>
          </w:p>
        </w:tc>
        <w:tc>
          <w:tcPr>
            <w:tcW w:w="993" w:type="dxa"/>
            <w:vAlign w:val="center"/>
          </w:tcPr>
          <w:p w:rsidR="00776657" w:rsidRPr="002E03FD" w:rsidRDefault="00776657" w:rsidP="005019D1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776657" w:rsidRPr="002E03FD" w:rsidRDefault="00776657" w:rsidP="005019D1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6657" w:rsidRPr="002E03FD">
        <w:tc>
          <w:tcPr>
            <w:tcW w:w="709" w:type="dxa"/>
          </w:tcPr>
          <w:p w:rsidR="00776657" w:rsidRPr="00B25139" w:rsidRDefault="00776657" w:rsidP="00F41168">
            <w:pPr>
              <w:pStyle w:val="ConsPlusNormal"/>
              <w:spacing w:line="276" w:lineRule="auto"/>
              <w:ind w:firstLine="14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119" w:type="dxa"/>
          </w:tcPr>
          <w:p w:rsidR="00776657" w:rsidRPr="00B25139" w:rsidRDefault="00776657" w:rsidP="00B25139">
            <w:pPr>
              <w:pStyle w:val="ConsPlusNormal"/>
              <w:spacing w:line="276" w:lineRule="auto"/>
              <w:ind w:firstLine="147"/>
              <w:rPr>
                <w:rFonts w:ascii="Times New Roman" w:hAnsi="Times New Roman" w:cs="Times New Roman"/>
                <w:sz w:val="24"/>
                <w:szCs w:val="24"/>
              </w:rPr>
            </w:pPr>
            <w:r w:rsidRPr="00B25139">
              <w:rPr>
                <w:rFonts w:ascii="Times New Roman" w:hAnsi="Times New Roman" w:cs="Times New Roman"/>
                <w:sz w:val="24"/>
                <w:szCs w:val="24"/>
              </w:rPr>
              <w:t>Наличие документации по приему заявок населения, их исполнение, осуществление контроля, в том числе организация круглосуточного аварийного обслуживания</w:t>
            </w:r>
          </w:p>
        </w:tc>
        <w:tc>
          <w:tcPr>
            <w:tcW w:w="4110" w:type="dxa"/>
          </w:tcPr>
          <w:p w:rsidR="00776657" w:rsidRPr="00B25139" w:rsidRDefault="00776657" w:rsidP="00B25139">
            <w:pPr>
              <w:pStyle w:val="ConsPlusNormal"/>
              <w:spacing w:line="276" w:lineRule="auto"/>
              <w:ind w:firstLine="147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9" w:history="1">
              <w:r w:rsidRPr="00B25139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пп. 2.2.3</w:t>
              </w:r>
            </w:hyperlink>
            <w:r w:rsidRPr="00B2513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hyperlink r:id="rId30" w:history="1">
              <w:r w:rsidRPr="00B25139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п. 2.2</w:t>
              </w:r>
            </w:hyperlink>
            <w:r w:rsidRPr="00B25139">
              <w:rPr>
                <w:rFonts w:ascii="Times New Roman" w:hAnsi="Times New Roman" w:cs="Times New Roman"/>
                <w:sz w:val="24"/>
                <w:szCs w:val="24"/>
              </w:rPr>
              <w:t xml:space="preserve"> Правил и норм технической эксплуатации жилищного фонда, утвержденных постановлением Госстроя РФ от 27.09.2003 № 170</w:t>
            </w:r>
          </w:p>
        </w:tc>
        <w:tc>
          <w:tcPr>
            <w:tcW w:w="993" w:type="dxa"/>
            <w:vAlign w:val="center"/>
          </w:tcPr>
          <w:p w:rsidR="00776657" w:rsidRPr="002E03FD" w:rsidRDefault="00776657" w:rsidP="005019D1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776657" w:rsidRPr="002E03FD" w:rsidRDefault="00776657" w:rsidP="005019D1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6657" w:rsidRPr="002E03FD">
        <w:tc>
          <w:tcPr>
            <w:tcW w:w="709" w:type="dxa"/>
          </w:tcPr>
          <w:p w:rsidR="00776657" w:rsidRPr="00B25139" w:rsidRDefault="00776657" w:rsidP="00F41168">
            <w:pPr>
              <w:pStyle w:val="ConsPlusNormal"/>
              <w:spacing w:line="276" w:lineRule="auto"/>
              <w:ind w:firstLine="14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119" w:type="dxa"/>
          </w:tcPr>
          <w:p w:rsidR="00776657" w:rsidRPr="00B25139" w:rsidRDefault="00776657" w:rsidP="00B25139">
            <w:pPr>
              <w:pStyle w:val="ConsPlusNormal"/>
              <w:spacing w:line="276" w:lineRule="auto"/>
              <w:ind w:firstLine="147"/>
              <w:rPr>
                <w:rFonts w:ascii="Times New Roman" w:hAnsi="Times New Roman" w:cs="Times New Roman"/>
                <w:sz w:val="24"/>
                <w:szCs w:val="24"/>
              </w:rPr>
            </w:pPr>
            <w:r w:rsidRPr="00B25139">
              <w:rPr>
                <w:rFonts w:ascii="Times New Roman" w:hAnsi="Times New Roman" w:cs="Times New Roman"/>
                <w:sz w:val="24"/>
                <w:szCs w:val="24"/>
              </w:rPr>
              <w:t>Техническое состояние систем отопления, водоснабжения, водоотведения, электроснабжения, общего имущества многоквартирного дома</w:t>
            </w:r>
          </w:p>
        </w:tc>
        <w:tc>
          <w:tcPr>
            <w:tcW w:w="4110" w:type="dxa"/>
          </w:tcPr>
          <w:p w:rsidR="00776657" w:rsidRPr="00B25139" w:rsidRDefault="00776657" w:rsidP="00B25139">
            <w:pPr>
              <w:pStyle w:val="ConsPlusNormal"/>
              <w:spacing w:line="276" w:lineRule="auto"/>
              <w:ind w:firstLine="147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1" w:history="1">
              <w:r w:rsidRPr="00B25139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п. 5.2</w:t>
              </w:r>
            </w:hyperlink>
            <w:r w:rsidRPr="00B2513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hyperlink r:id="rId32" w:history="1">
              <w:r w:rsidRPr="00B25139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5.3</w:t>
              </w:r>
            </w:hyperlink>
            <w:r w:rsidRPr="00B2513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hyperlink r:id="rId33" w:history="1">
              <w:r w:rsidRPr="00B25139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5.6</w:t>
              </w:r>
            </w:hyperlink>
            <w:r w:rsidRPr="00B2513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hyperlink r:id="rId34" w:history="1">
              <w:r w:rsidRPr="00B25139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5.8</w:t>
              </w:r>
            </w:hyperlink>
            <w:r w:rsidRPr="00B25139">
              <w:rPr>
                <w:rFonts w:ascii="Times New Roman" w:hAnsi="Times New Roman" w:cs="Times New Roman"/>
                <w:sz w:val="24"/>
                <w:szCs w:val="24"/>
              </w:rPr>
              <w:t xml:space="preserve"> Правил и норм технической эксплуатации жилищного фонда, утвержденных постановлением Госстроя РФ от 27.09.2003 № 170, п. 17, 18, 19, 20 </w:t>
            </w:r>
            <w:hyperlink r:id="rId35" w:history="1">
              <w:r w:rsidRPr="00B25139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п. 6</w:t>
              </w:r>
            </w:hyperlink>
            <w:r w:rsidRPr="00B25139">
              <w:rPr>
                <w:rFonts w:ascii="Times New Roman" w:hAnsi="Times New Roman" w:cs="Times New Roman"/>
                <w:sz w:val="24"/>
                <w:szCs w:val="24"/>
              </w:rPr>
              <w:t xml:space="preserve"> Правил оказания услуг и выполнения работ, необходимых для обеспечения надлежащего содержания общего имущества в многоквартирном доме, утвержденных постановлением Правительства РФ от 03.04.2013 № 290</w:t>
            </w:r>
          </w:p>
        </w:tc>
        <w:tc>
          <w:tcPr>
            <w:tcW w:w="993" w:type="dxa"/>
            <w:vAlign w:val="center"/>
          </w:tcPr>
          <w:p w:rsidR="00776657" w:rsidRPr="002E03FD" w:rsidRDefault="00776657" w:rsidP="005019D1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776657" w:rsidRPr="002E03FD" w:rsidRDefault="00776657" w:rsidP="005019D1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6657" w:rsidRPr="002E03FD">
        <w:tc>
          <w:tcPr>
            <w:tcW w:w="709" w:type="dxa"/>
          </w:tcPr>
          <w:p w:rsidR="00776657" w:rsidRPr="00B25139" w:rsidRDefault="00776657" w:rsidP="00F41168">
            <w:pPr>
              <w:pStyle w:val="ConsPlusNormal"/>
              <w:spacing w:line="276" w:lineRule="auto"/>
              <w:ind w:firstLine="14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119" w:type="dxa"/>
          </w:tcPr>
          <w:p w:rsidR="00776657" w:rsidRPr="00B25139" w:rsidRDefault="00776657" w:rsidP="00B25139">
            <w:pPr>
              <w:pStyle w:val="ConsPlusNormal"/>
              <w:spacing w:line="276" w:lineRule="auto"/>
              <w:ind w:firstLine="147"/>
              <w:rPr>
                <w:rFonts w:ascii="Times New Roman" w:hAnsi="Times New Roman" w:cs="Times New Roman"/>
                <w:sz w:val="24"/>
                <w:szCs w:val="24"/>
              </w:rPr>
            </w:pPr>
            <w:r w:rsidRPr="00B25139">
              <w:rPr>
                <w:rFonts w:ascii="Times New Roman" w:hAnsi="Times New Roman" w:cs="Times New Roman"/>
                <w:sz w:val="24"/>
                <w:szCs w:val="24"/>
              </w:rPr>
              <w:t>Наличие графиков уборки контейнерных площадок</w:t>
            </w:r>
          </w:p>
        </w:tc>
        <w:tc>
          <w:tcPr>
            <w:tcW w:w="4110" w:type="dxa"/>
          </w:tcPr>
          <w:p w:rsidR="00776657" w:rsidRPr="00B25139" w:rsidRDefault="00776657" w:rsidP="00B25139">
            <w:pPr>
              <w:pStyle w:val="ConsPlusNormal"/>
              <w:spacing w:line="276" w:lineRule="auto"/>
              <w:ind w:firstLine="147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6" w:history="1">
              <w:r w:rsidRPr="00B25139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пп. 3.7.1</w:t>
              </w:r>
            </w:hyperlink>
            <w:r w:rsidRPr="00B25139">
              <w:rPr>
                <w:rFonts w:ascii="Times New Roman" w:hAnsi="Times New Roman" w:cs="Times New Roman"/>
                <w:sz w:val="24"/>
                <w:szCs w:val="24"/>
              </w:rPr>
              <w:t xml:space="preserve"> п. </w:t>
            </w:r>
            <w:hyperlink r:id="rId37" w:history="1">
              <w:r w:rsidRPr="00B25139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3.7</w:t>
              </w:r>
            </w:hyperlink>
            <w:r w:rsidRPr="00B25139">
              <w:rPr>
                <w:rFonts w:ascii="Times New Roman" w:hAnsi="Times New Roman" w:cs="Times New Roman"/>
                <w:sz w:val="24"/>
                <w:szCs w:val="24"/>
              </w:rPr>
              <w:t xml:space="preserve"> Правил и норм технической эксплуатации жилищного фонда, утвержденных постановлением Госстроя РФ от 27.09.2003 № 170</w:t>
            </w:r>
          </w:p>
        </w:tc>
        <w:tc>
          <w:tcPr>
            <w:tcW w:w="993" w:type="dxa"/>
            <w:vAlign w:val="center"/>
          </w:tcPr>
          <w:p w:rsidR="00776657" w:rsidRPr="002E03FD" w:rsidRDefault="00776657" w:rsidP="005019D1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776657" w:rsidRPr="002E03FD" w:rsidRDefault="00776657" w:rsidP="005019D1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76657" w:rsidRPr="00696F82" w:rsidRDefault="00776657" w:rsidP="00B2513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96F82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776657" w:rsidRPr="00696F82" w:rsidRDefault="00776657" w:rsidP="00B2513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96F82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776657" w:rsidRPr="00696F82" w:rsidRDefault="00776657" w:rsidP="00B2513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96F82">
        <w:rPr>
          <w:rFonts w:ascii="Times New Roman" w:hAnsi="Times New Roman" w:cs="Times New Roman"/>
          <w:sz w:val="24"/>
          <w:szCs w:val="24"/>
        </w:rPr>
        <w:t xml:space="preserve">       (пояснения и дополнения по вопросам, содержащимся в перечне)</w:t>
      </w:r>
    </w:p>
    <w:p w:rsidR="00776657" w:rsidRPr="00696F82" w:rsidRDefault="00776657" w:rsidP="00B2513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776657" w:rsidRPr="00696F82" w:rsidRDefault="00776657" w:rsidP="00B2513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96F82">
        <w:rPr>
          <w:rFonts w:ascii="Times New Roman" w:hAnsi="Times New Roman" w:cs="Times New Roman"/>
          <w:sz w:val="24"/>
          <w:szCs w:val="24"/>
        </w:rPr>
        <w:t>Подпись лица, проводящего проверку:</w:t>
      </w:r>
    </w:p>
    <w:p w:rsidR="00776657" w:rsidRPr="00696F82" w:rsidRDefault="00776657" w:rsidP="00B2513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96F82">
        <w:rPr>
          <w:rFonts w:ascii="Times New Roman" w:hAnsi="Times New Roman" w:cs="Times New Roman"/>
          <w:sz w:val="24"/>
          <w:szCs w:val="24"/>
        </w:rPr>
        <w:t>__________________________________    _____________________________________</w:t>
      </w:r>
    </w:p>
    <w:p w:rsidR="00776657" w:rsidRPr="00696F82" w:rsidRDefault="00776657" w:rsidP="00B2513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96F82">
        <w:rPr>
          <w:rFonts w:ascii="Times New Roman" w:hAnsi="Times New Roman" w:cs="Times New Roman"/>
          <w:sz w:val="24"/>
          <w:szCs w:val="24"/>
        </w:rPr>
        <w:t xml:space="preserve">                                                (фамилия, инициалы)</w:t>
      </w:r>
    </w:p>
    <w:p w:rsidR="00776657" w:rsidRPr="00696F82" w:rsidRDefault="00776657" w:rsidP="00B2513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96F82">
        <w:rPr>
          <w:rFonts w:ascii="Times New Roman" w:hAnsi="Times New Roman" w:cs="Times New Roman"/>
          <w:sz w:val="24"/>
          <w:szCs w:val="24"/>
        </w:rPr>
        <w:t>Подпись руководителя, представителя юридического лица,</w:t>
      </w:r>
    </w:p>
    <w:p w:rsidR="00776657" w:rsidRPr="00696F82" w:rsidRDefault="00776657" w:rsidP="00B2513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96F82">
        <w:rPr>
          <w:rFonts w:ascii="Times New Roman" w:hAnsi="Times New Roman" w:cs="Times New Roman"/>
          <w:sz w:val="24"/>
          <w:szCs w:val="24"/>
        </w:rPr>
        <w:t>индивидуального предпринимателя:</w:t>
      </w:r>
    </w:p>
    <w:p w:rsidR="00776657" w:rsidRPr="00696F82" w:rsidRDefault="00776657" w:rsidP="00B2513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96F82">
        <w:rPr>
          <w:rFonts w:ascii="Times New Roman" w:hAnsi="Times New Roman" w:cs="Times New Roman"/>
          <w:sz w:val="24"/>
          <w:szCs w:val="24"/>
        </w:rPr>
        <w:t>__________________________________    _____________________________________</w:t>
      </w:r>
    </w:p>
    <w:p w:rsidR="00776657" w:rsidRPr="00696F82" w:rsidRDefault="00776657" w:rsidP="00B2513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96F82">
        <w:rPr>
          <w:rFonts w:ascii="Times New Roman" w:hAnsi="Times New Roman" w:cs="Times New Roman"/>
          <w:sz w:val="24"/>
          <w:szCs w:val="24"/>
        </w:rPr>
        <w:t xml:space="preserve">                                      (фамилия, имя, отчество (при наличии)</w:t>
      </w:r>
    </w:p>
    <w:p w:rsidR="00776657" w:rsidRPr="00696F82" w:rsidRDefault="00776657" w:rsidP="00B2513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96F82">
        <w:rPr>
          <w:rFonts w:ascii="Times New Roman" w:hAnsi="Times New Roman" w:cs="Times New Roman"/>
          <w:sz w:val="24"/>
          <w:szCs w:val="24"/>
        </w:rPr>
        <w:t xml:space="preserve">                                         руководителя юридического лица,</w:t>
      </w:r>
    </w:p>
    <w:p w:rsidR="00776657" w:rsidRPr="00696F82" w:rsidRDefault="00776657" w:rsidP="00B2513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96F82">
        <w:rPr>
          <w:rFonts w:ascii="Times New Roman" w:hAnsi="Times New Roman" w:cs="Times New Roman"/>
          <w:sz w:val="24"/>
          <w:szCs w:val="24"/>
        </w:rPr>
        <w:t xml:space="preserve">                                        индивидуального предпринимателя)</w:t>
      </w:r>
    </w:p>
    <w:p w:rsidR="00776657" w:rsidRDefault="00776657" w:rsidP="00B25139">
      <w:r>
        <w:rPr>
          <w:sz w:val="28"/>
          <w:szCs w:val="28"/>
        </w:rPr>
        <w:t>____________________________________</w:t>
      </w:r>
    </w:p>
    <w:p w:rsidR="00776657" w:rsidRDefault="00776657" w:rsidP="00042BF2">
      <w:pPr>
        <w:shd w:val="clear" w:color="auto" w:fill="FFFFFF"/>
        <w:tabs>
          <w:tab w:val="left" w:pos="7493"/>
        </w:tabs>
        <w:spacing w:before="5" w:line="240" w:lineRule="auto"/>
        <w:ind w:left="26"/>
        <w:rPr>
          <w:rFonts w:ascii="Times New Roman" w:hAnsi="Times New Roman" w:cs="Times New Roman"/>
          <w:color w:val="000000"/>
          <w:spacing w:val="-3"/>
          <w:sz w:val="24"/>
          <w:szCs w:val="24"/>
        </w:rPr>
      </w:pPr>
    </w:p>
    <w:sectPr w:rsidR="00776657" w:rsidSect="00AE45F2">
      <w:pgSz w:w="11906" w:h="16838"/>
      <w:pgMar w:top="567" w:right="851" w:bottom="142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E05CD"/>
    <w:rsid w:val="00002850"/>
    <w:rsid w:val="00027B8E"/>
    <w:rsid w:val="00042BF2"/>
    <w:rsid w:val="00043E80"/>
    <w:rsid w:val="00063133"/>
    <w:rsid w:val="00075932"/>
    <w:rsid w:val="000A5E9C"/>
    <w:rsid w:val="000F721E"/>
    <w:rsid w:val="00120831"/>
    <w:rsid w:val="0012251B"/>
    <w:rsid w:val="001A2839"/>
    <w:rsid w:val="00210389"/>
    <w:rsid w:val="0021324B"/>
    <w:rsid w:val="002606AB"/>
    <w:rsid w:val="00286FDD"/>
    <w:rsid w:val="002B7BCF"/>
    <w:rsid w:val="002E03FD"/>
    <w:rsid w:val="002E3F7D"/>
    <w:rsid w:val="00332F7B"/>
    <w:rsid w:val="00352D83"/>
    <w:rsid w:val="00364FD9"/>
    <w:rsid w:val="00367973"/>
    <w:rsid w:val="004413EF"/>
    <w:rsid w:val="00452925"/>
    <w:rsid w:val="004703A4"/>
    <w:rsid w:val="00485BB3"/>
    <w:rsid w:val="004B7769"/>
    <w:rsid w:val="005019D1"/>
    <w:rsid w:val="005602CE"/>
    <w:rsid w:val="00696A63"/>
    <w:rsid w:val="00696F82"/>
    <w:rsid w:val="006E27CF"/>
    <w:rsid w:val="00760398"/>
    <w:rsid w:val="00776657"/>
    <w:rsid w:val="00785B57"/>
    <w:rsid w:val="00837E76"/>
    <w:rsid w:val="00867234"/>
    <w:rsid w:val="00893591"/>
    <w:rsid w:val="008E05CD"/>
    <w:rsid w:val="008E0E5B"/>
    <w:rsid w:val="0093598E"/>
    <w:rsid w:val="00977672"/>
    <w:rsid w:val="009F1E4F"/>
    <w:rsid w:val="00A02DE7"/>
    <w:rsid w:val="00A2631C"/>
    <w:rsid w:val="00AE45F2"/>
    <w:rsid w:val="00B2335E"/>
    <w:rsid w:val="00B25139"/>
    <w:rsid w:val="00B41333"/>
    <w:rsid w:val="00BD2027"/>
    <w:rsid w:val="00BD4340"/>
    <w:rsid w:val="00BE1AE3"/>
    <w:rsid w:val="00BE1F0A"/>
    <w:rsid w:val="00C001C0"/>
    <w:rsid w:val="00C21CED"/>
    <w:rsid w:val="00C62A08"/>
    <w:rsid w:val="00C918B0"/>
    <w:rsid w:val="00CC7906"/>
    <w:rsid w:val="00CD4914"/>
    <w:rsid w:val="00CF394C"/>
    <w:rsid w:val="00D31AFC"/>
    <w:rsid w:val="00D404E9"/>
    <w:rsid w:val="00E229F2"/>
    <w:rsid w:val="00E31780"/>
    <w:rsid w:val="00E73006"/>
    <w:rsid w:val="00E84A0F"/>
    <w:rsid w:val="00EB6489"/>
    <w:rsid w:val="00EC1144"/>
    <w:rsid w:val="00EF20CC"/>
    <w:rsid w:val="00F04DFE"/>
    <w:rsid w:val="00F41168"/>
    <w:rsid w:val="00F7177A"/>
    <w:rsid w:val="00FB2F6A"/>
    <w:rsid w:val="00FC56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semiHidden="0" w:uiPriority="0" w:unhideWhenUsed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1F0A"/>
    <w:pPr>
      <w:spacing w:after="200" w:line="276" w:lineRule="auto"/>
    </w:pPr>
    <w:rPr>
      <w:rFonts w:cs="Calibri"/>
    </w:rPr>
  </w:style>
  <w:style w:type="paragraph" w:styleId="Heading1">
    <w:name w:val="heading 1"/>
    <w:basedOn w:val="Normal"/>
    <w:next w:val="Normal"/>
    <w:link w:val="Heading1Char"/>
    <w:uiPriority w:val="99"/>
    <w:qFormat/>
    <w:locked/>
    <w:rsid w:val="00C918B0"/>
    <w:pPr>
      <w:keepNext/>
      <w:spacing w:before="240" w:after="60"/>
      <w:outlineLvl w:val="0"/>
    </w:pPr>
    <w:rPr>
      <w:rFonts w:ascii="Cambria" w:hAnsi="Cambria" w:cs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locked/>
    <w:rsid w:val="00F7177A"/>
    <w:pPr>
      <w:keepNext/>
      <w:spacing w:before="240" w:after="60"/>
      <w:outlineLvl w:val="1"/>
    </w:pPr>
    <w:rPr>
      <w:rFonts w:ascii="Cambria" w:hAnsi="Cambria" w:cs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8E05CD"/>
    <w:pPr>
      <w:keepNext/>
      <w:spacing w:after="0" w:line="240" w:lineRule="auto"/>
      <w:jc w:val="right"/>
      <w:outlineLvl w:val="2"/>
    </w:pPr>
    <w:rPr>
      <w:rFonts w:cs="Times New Roman"/>
      <w:sz w:val="28"/>
      <w:szCs w:val="28"/>
    </w:rPr>
  </w:style>
  <w:style w:type="paragraph" w:styleId="Heading7">
    <w:name w:val="heading 7"/>
    <w:basedOn w:val="Normal"/>
    <w:next w:val="Normal"/>
    <w:link w:val="Heading7Char"/>
    <w:uiPriority w:val="99"/>
    <w:qFormat/>
    <w:rsid w:val="008E05CD"/>
    <w:pPr>
      <w:keepNext/>
      <w:tabs>
        <w:tab w:val="left" w:pos="5670"/>
        <w:tab w:val="left" w:pos="6663"/>
        <w:tab w:val="left" w:pos="7513"/>
        <w:tab w:val="left" w:pos="7938"/>
      </w:tabs>
      <w:spacing w:before="120" w:after="0" w:line="240" w:lineRule="auto"/>
      <w:jc w:val="center"/>
      <w:outlineLvl w:val="6"/>
    </w:pPr>
    <w:rPr>
      <w:rFonts w:cs="Times New Roman"/>
      <w:b/>
      <w:b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C918B0"/>
    <w:rPr>
      <w:rFonts w:ascii="Cambria" w:hAnsi="Cambria" w:cs="Cambria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F7177A"/>
    <w:rPr>
      <w:rFonts w:ascii="Cambria" w:hAnsi="Cambria" w:cs="Cambria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8E05CD"/>
    <w:rPr>
      <w:rFonts w:ascii="Times New Roman" w:hAnsi="Times New Roman" w:cs="Times New Roman"/>
      <w:sz w:val="20"/>
      <w:szCs w:val="20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8E05CD"/>
    <w:rPr>
      <w:rFonts w:ascii="Times New Roman" w:hAnsi="Times New Roman" w:cs="Times New Roman"/>
      <w:b/>
      <w:bCs/>
      <w:sz w:val="20"/>
      <w:szCs w:val="20"/>
    </w:rPr>
  </w:style>
  <w:style w:type="character" w:customStyle="1" w:styleId="blk">
    <w:name w:val="blk"/>
    <w:basedOn w:val="DefaultParagraphFont"/>
    <w:uiPriority w:val="99"/>
    <w:rsid w:val="00C918B0"/>
  </w:style>
  <w:style w:type="paragraph" w:styleId="BalloonText">
    <w:name w:val="Balloon Text"/>
    <w:basedOn w:val="Normal"/>
    <w:link w:val="BalloonTextChar"/>
    <w:uiPriority w:val="99"/>
    <w:semiHidden/>
    <w:rsid w:val="004B77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B776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E84A0F"/>
    <w:pPr>
      <w:ind w:left="720"/>
    </w:pPr>
  </w:style>
  <w:style w:type="character" w:styleId="Hyperlink">
    <w:name w:val="Hyperlink"/>
    <w:basedOn w:val="DefaultParagraphFont"/>
    <w:uiPriority w:val="99"/>
    <w:rsid w:val="00B25139"/>
    <w:rPr>
      <w:color w:val="0000FF"/>
      <w:u w:val="single"/>
    </w:rPr>
  </w:style>
  <w:style w:type="paragraph" w:customStyle="1" w:styleId="ConsPlusNormal">
    <w:name w:val="ConsPlusNormal"/>
    <w:uiPriority w:val="99"/>
    <w:rsid w:val="00B2513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rsid w:val="00B25139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43295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295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329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43296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3AAF61F630EA873D05A65FC054E0798986B972D553A32390F3F772535ABFF4505B7CC719EmDKFL" TargetMode="External"/><Relationship Id="rId13" Type="http://schemas.openxmlformats.org/officeDocument/2006/relationships/hyperlink" Target="consultantplus://offline/ref=C3AAF61F630EA873D05A65FC054E07989E66942253336F3307667B2732A4A05202FEC0759ADC11m2KBL" TargetMode="External"/><Relationship Id="rId18" Type="http://schemas.openxmlformats.org/officeDocument/2006/relationships/hyperlink" Target="consultantplus://offline/ref=C3AAF61F630EA873D05A65FC054E0798986B9722533932390F3F772535ABFF4505B7CC749ADE142Dm2KCL" TargetMode="External"/><Relationship Id="rId26" Type="http://schemas.openxmlformats.org/officeDocument/2006/relationships/hyperlink" Target="consultantplus://offline/ref=C3AAF61F630EA873D05A65FC054E07989E66942253336F3307667B2732A4A05202FEC0759ADF17m2K9L" TargetMode="External"/><Relationship Id="rId39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C3AAF61F630EA873D05A65FC054E07989E66942253336F3307667B2732A4A05202FEC0759ADE1Fm2K5L" TargetMode="External"/><Relationship Id="rId34" Type="http://schemas.openxmlformats.org/officeDocument/2006/relationships/hyperlink" Target="consultantplus://offline/ref=C3AAF61F630EA873D05A65FC054E07989E66942253336F3307667B2732A4A05202FEC0759BDC10m2KFL" TargetMode="External"/><Relationship Id="rId7" Type="http://schemas.openxmlformats.org/officeDocument/2006/relationships/hyperlink" Target="consultantplus://offline/ref=C3AAF61F630EA873D05A65FC054E0798986A9425513B32390F3F772535ABFF4505B7CC749AD61Em2KDL" TargetMode="External"/><Relationship Id="rId12" Type="http://schemas.openxmlformats.org/officeDocument/2006/relationships/hyperlink" Target="consultantplus://offline/ref=C3AAF61F630EA873D05A65FC054E07989E66942253336F3307667B2732A4A05202FEC0759ADC15m2K4L" TargetMode="External"/><Relationship Id="rId17" Type="http://schemas.openxmlformats.org/officeDocument/2006/relationships/hyperlink" Target="consultantplus://offline/ref=C3AAF61F630EA873D05A65FC054E0798986B9722533932390F3F772535ABFF4505B7CC749ADE142Dm2KFL" TargetMode="External"/><Relationship Id="rId25" Type="http://schemas.openxmlformats.org/officeDocument/2006/relationships/hyperlink" Target="consultantplus://offline/ref=C3AAF61F630EA873D05A65FC054E07989E66942253336F3307667B2732A4A05202FEC0759ADE1Fm2K5L" TargetMode="External"/><Relationship Id="rId33" Type="http://schemas.openxmlformats.org/officeDocument/2006/relationships/hyperlink" Target="consultantplus://offline/ref=C3AAF61F630EA873D05A65FC054E07989E66942253336F3307667B2732A4A05202FEC0759BDF10m2K4L" TargetMode="External"/><Relationship Id="rId38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C3AAF61F630EA873D05A65FC054E0798986B9722533932390F3F772535ABFF4505B7CC749ADE142Dm2KEL" TargetMode="External"/><Relationship Id="rId20" Type="http://schemas.openxmlformats.org/officeDocument/2006/relationships/hyperlink" Target="consultantplus://offline/ref=C3AAF61F630EA873D05A65FC054E07989E66942253336F3307667B2732A4A05202FEC0759ADF11m2KEL" TargetMode="External"/><Relationship Id="rId29" Type="http://schemas.openxmlformats.org/officeDocument/2006/relationships/hyperlink" Target="consultantplus://offline/ref=C3AAF61F630EA873D05A65FC054E07989E66942253336F3307667B2732A4A05202FEC0759ADF14m2KEL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C3AAF61F630EA873D05A65FC054E0798986A9425513B32390F3F772535ABFF4505B7CC749AD714m2KCL" TargetMode="External"/><Relationship Id="rId11" Type="http://schemas.openxmlformats.org/officeDocument/2006/relationships/hyperlink" Target="consultantplus://offline/ref=C3AAF61F630EA873D05A65FC054E0798986B972D553A32390F3F772535ABFF4505B7CC749ADF172Dm2K3L" TargetMode="External"/><Relationship Id="rId24" Type="http://schemas.openxmlformats.org/officeDocument/2006/relationships/hyperlink" Target="consultantplus://offline/ref=C3AAF61F630EA873D05A65FC054E07989E66942253336F3307667B2732A4A05202FEC0759ADF14m2K5L" TargetMode="External"/><Relationship Id="rId32" Type="http://schemas.openxmlformats.org/officeDocument/2006/relationships/hyperlink" Target="consultantplus://offline/ref=C3AAF61F630EA873D05A65FC054E07989E66942253336F3307667B2732A4A05202FEC0759BDE10m2KFL" TargetMode="External"/><Relationship Id="rId37" Type="http://schemas.openxmlformats.org/officeDocument/2006/relationships/hyperlink" Target="consultantplus://offline/ref=C3AAF61F630EA873D05A65FC054E07989E66942253336F3307667B2732A4A05202FEC0759ADA16m2KDL" TargetMode="External"/><Relationship Id="rId5" Type="http://schemas.openxmlformats.org/officeDocument/2006/relationships/hyperlink" Target="consultantplus://offline/ref=C3AAF61F630EA873D05A65FC054E0798986B972D553A32390F3F772535ABFF4505B7CC749ADE112Am2KEL" TargetMode="External"/><Relationship Id="rId15" Type="http://schemas.openxmlformats.org/officeDocument/2006/relationships/hyperlink" Target="consultantplus://offline/ref=C3AAF61F630EA873D05A65FC054E0798986B9722533932390F3F772535ABFF4505B7CC749ADE1724m2KCL" TargetMode="External"/><Relationship Id="rId23" Type="http://schemas.openxmlformats.org/officeDocument/2006/relationships/hyperlink" Target="consultantplus://offline/ref=C3AAF61F630EA873D05A65FC054E07989E66942253336F3307667B2732A4A05202FEC0759ADF14m2KFL" TargetMode="External"/><Relationship Id="rId28" Type="http://schemas.openxmlformats.org/officeDocument/2006/relationships/hyperlink" Target="consultantplus://offline/ref=C3AAF61F630EA873D05A65FC054E07989E66942253336F3307667B2732A4A05202FEC0759ADF14m2K5L" TargetMode="External"/><Relationship Id="rId36" Type="http://schemas.openxmlformats.org/officeDocument/2006/relationships/hyperlink" Target="consultantplus://offline/ref=C3AAF61F630EA873D05A65FC054E07989E66942253336F3307667B2732A4A05202FEC0759ADA16m2KCL" TargetMode="External"/><Relationship Id="rId10" Type="http://schemas.openxmlformats.org/officeDocument/2006/relationships/hyperlink" Target="consultantplus://offline/ref=C3AAF61F630EA873D05A65FC054E0798986B972D553A32390F3F772535ABFF4505B7CC749ADF172Dm2K2L" TargetMode="External"/><Relationship Id="rId19" Type="http://schemas.openxmlformats.org/officeDocument/2006/relationships/hyperlink" Target="consultantplus://offline/ref=C3AAF61F630EA873D05A65FC054E07989E66942253336F3307667B2732A4A05202FEC0759ADE1Fm2K5L" TargetMode="External"/><Relationship Id="rId31" Type="http://schemas.openxmlformats.org/officeDocument/2006/relationships/hyperlink" Target="consultantplus://offline/ref=C3AAF61F630EA873D05A65FC054E07989E66942253336F3307667B2732A4A05202FEC0759AD711m2K4L" TargetMode="External"/><Relationship Id="rId4" Type="http://schemas.openxmlformats.org/officeDocument/2006/relationships/image" Target="media/image1.png"/><Relationship Id="rId9" Type="http://schemas.openxmlformats.org/officeDocument/2006/relationships/hyperlink" Target="consultantplus://offline/ref=C3AAF61F630EA873D05A65FC054E0798986B972D553A32390F3F772535ABFF4505B7CC719FmDKCL" TargetMode="External"/><Relationship Id="rId14" Type="http://schemas.openxmlformats.org/officeDocument/2006/relationships/hyperlink" Target="consultantplus://offline/ref=C3AAF61F630EA873D05A65FC054E07989E66942253336F3307667B2732A4A05202FEC0759ADD16m2KBL" TargetMode="External"/><Relationship Id="rId22" Type="http://schemas.openxmlformats.org/officeDocument/2006/relationships/hyperlink" Target="consultantplus://offline/ref=C3AAF61F630EA873D05A65FC054E07989E66942253336F3307667B2732A4A05202FEC0759ADF17m2K9L" TargetMode="External"/><Relationship Id="rId27" Type="http://schemas.openxmlformats.org/officeDocument/2006/relationships/hyperlink" Target="consultantplus://offline/ref=C3AAF61F630EA873D05A65FC054E07989E66942253336F3307667B2732A4A05202FEC0759ADF14m2KFL" TargetMode="External"/><Relationship Id="rId30" Type="http://schemas.openxmlformats.org/officeDocument/2006/relationships/hyperlink" Target="consultantplus://offline/ref=C3AAF61F630EA873D05A65FC054E07989E66942253336F3307667B2732A4A05202FEC0759ADF14m2KDL" TargetMode="External"/><Relationship Id="rId35" Type="http://schemas.openxmlformats.org/officeDocument/2006/relationships/hyperlink" Target="consultantplus://offline/ref=C3AAF61F630EA873D05A65FC054E0798986B9722533932390F3F772535ABFF4505B7CC749ADE1724m2KC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</TotalTime>
  <Pages>4</Pages>
  <Words>1698</Words>
  <Characters>9680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Для работы</dc:creator>
  <cp:keywords/>
  <dc:description/>
  <cp:lastModifiedBy>user</cp:lastModifiedBy>
  <cp:revision>5</cp:revision>
  <cp:lastPrinted>2021-12-27T13:22:00Z</cp:lastPrinted>
  <dcterms:created xsi:type="dcterms:W3CDTF">2021-12-28T12:24:00Z</dcterms:created>
  <dcterms:modified xsi:type="dcterms:W3CDTF">2022-03-15T13:12:00Z</dcterms:modified>
</cp:coreProperties>
</file>