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17B" w:rsidRPr="00430386" w:rsidRDefault="0023317B" w:rsidP="00430386">
      <w:pPr>
        <w:pStyle w:val="NormalWeb"/>
        <w:jc w:val="center"/>
        <w:rPr>
          <w:b/>
          <w:bCs/>
          <w:sz w:val="32"/>
          <w:szCs w:val="32"/>
        </w:rPr>
      </w:pPr>
      <w:r w:rsidRPr="00430386">
        <w:rPr>
          <w:b/>
          <w:bCs/>
          <w:sz w:val="32"/>
          <w:szCs w:val="32"/>
        </w:rPr>
        <w:t>Экологический календарь на 2022 год</w:t>
      </w:r>
    </w:p>
    <w:p w:rsidR="0023317B" w:rsidRDefault="0023317B" w:rsidP="003A6E42">
      <w:pPr>
        <w:pStyle w:val="NormalWeb"/>
      </w:pPr>
      <w:r>
        <w:t xml:space="preserve">• 11 января - </w:t>
      </w:r>
      <w:r w:rsidRPr="00D65DAA">
        <w:t>День заповедников и национальных парков</w:t>
      </w:r>
      <w:r>
        <w:t xml:space="preserve"> (с 1997 г.) </w:t>
      </w:r>
    </w:p>
    <w:p w:rsidR="0023317B" w:rsidRDefault="0023317B" w:rsidP="003A6E42">
      <w:pPr>
        <w:pStyle w:val="NormalWeb"/>
      </w:pPr>
      <w:r>
        <w:t xml:space="preserve">• 15 января - День зимующих птиц России </w:t>
      </w:r>
    </w:p>
    <w:p w:rsidR="0023317B" w:rsidRDefault="0023317B" w:rsidP="003A6E42">
      <w:pPr>
        <w:pStyle w:val="NormalWeb"/>
      </w:pPr>
      <w:r>
        <w:t xml:space="preserve">Общероссийская культурно-экологическая акция </w:t>
      </w:r>
      <w:r w:rsidRPr="00D65DAA">
        <w:t xml:space="preserve">«Покормите птиц!» </w:t>
      </w:r>
      <w:r>
        <w:t xml:space="preserve">проводится с 2002 г. по инициативе Союза охраны птиц России </w:t>
      </w:r>
    </w:p>
    <w:p w:rsidR="0023317B" w:rsidRDefault="0023317B" w:rsidP="003A6E42">
      <w:pPr>
        <w:pStyle w:val="NormalWeb"/>
      </w:pPr>
      <w:r>
        <w:t xml:space="preserve">• 29 января - </w:t>
      </w:r>
      <w:r w:rsidRPr="00D65DAA">
        <w:t xml:space="preserve">День мобилизации против угрозы ядерной войны </w:t>
      </w:r>
      <w:r>
        <w:t xml:space="preserve">(с 1985 г.) </w:t>
      </w:r>
    </w:p>
    <w:p w:rsidR="0023317B" w:rsidRDefault="0023317B" w:rsidP="003A6E42">
      <w:pPr>
        <w:pStyle w:val="NormalWeb"/>
      </w:pPr>
      <w:r>
        <w:t xml:space="preserve">• 2 февраля - </w:t>
      </w:r>
      <w:r w:rsidRPr="00D65DAA">
        <w:t xml:space="preserve">Всемирный день водно-болотных угодий </w:t>
      </w:r>
      <w:r>
        <w:t xml:space="preserve">(с 1997 г.) </w:t>
      </w:r>
    </w:p>
    <w:p w:rsidR="0023317B" w:rsidRDefault="0023317B" w:rsidP="003A6E42">
      <w:pPr>
        <w:pStyle w:val="NormalWeb"/>
      </w:pPr>
      <w:r>
        <w:t xml:space="preserve">• 11 февраля - </w:t>
      </w:r>
      <w:r w:rsidRPr="00D65DAA">
        <w:t>Велесов День (середина зимы)</w:t>
      </w:r>
    </w:p>
    <w:p w:rsidR="0023317B" w:rsidRDefault="0023317B" w:rsidP="003A6E42">
      <w:pPr>
        <w:pStyle w:val="NormalWeb"/>
      </w:pPr>
      <w:r>
        <w:t xml:space="preserve">• 19 февраля - </w:t>
      </w:r>
      <w:r w:rsidRPr="00D65DAA">
        <w:t xml:space="preserve">Всемирный день китов / Всемирный день защиты морских млекопитающих </w:t>
      </w:r>
      <w:r>
        <w:t xml:space="preserve">(с 1986 г.) </w:t>
      </w:r>
    </w:p>
    <w:p w:rsidR="0023317B" w:rsidRDefault="0023317B" w:rsidP="003A6E42">
      <w:pPr>
        <w:pStyle w:val="NormalWeb"/>
      </w:pPr>
      <w:r>
        <w:t xml:space="preserve">• 25 февраля - </w:t>
      </w:r>
      <w:r w:rsidRPr="00D65DAA">
        <w:t>День Рождения Ассоциации заповедников и национальных парков Северо-Запада России</w:t>
      </w:r>
    </w:p>
    <w:p w:rsidR="0023317B" w:rsidRDefault="0023317B" w:rsidP="003A6E42">
      <w:pPr>
        <w:pStyle w:val="NormalWeb"/>
      </w:pPr>
      <w:r>
        <w:t xml:space="preserve">• 1 марта - </w:t>
      </w:r>
      <w:r w:rsidRPr="00D65DAA">
        <w:t xml:space="preserve">День кошек в России </w:t>
      </w:r>
      <w:r>
        <w:t xml:space="preserve">(по стихийно сложившейся традиции) </w:t>
      </w:r>
    </w:p>
    <w:p w:rsidR="0023317B" w:rsidRDefault="0023317B" w:rsidP="003A6E42">
      <w:pPr>
        <w:pStyle w:val="NormalWeb"/>
      </w:pPr>
      <w:r>
        <w:t xml:space="preserve">• 14 марта - </w:t>
      </w:r>
      <w:r w:rsidRPr="00D65DAA">
        <w:t>День действий против плотин в защиту Рек, Воды и Жизни</w:t>
      </w:r>
      <w:r>
        <w:t xml:space="preserve"> (с 1998 г.)</w:t>
      </w:r>
    </w:p>
    <w:p w:rsidR="0023317B" w:rsidRDefault="0023317B" w:rsidP="003A6E42">
      <w:pPr>
        <w:pStyle w:val="NormalWeb"/>
      </w:pPr>
      <w:r>
        <w:t xml:space="preserve">• 15 марта - </w:t>
      </w:r>
      <w:r w:rsidRPr="00D65DAA">
        <w:t>Международный день защиты бельков</w:t>
      </w:r>
      <w:r>
        <w:t xml:space="preserve"> (с 1986 г.)</w:t>
      </w:r>
    </w:p>
    <w:p w:rsidR="0023317B" w:rsidRDefault="0023317B" w:rsidP="003A6E42">
      <w:pPr>
        <w:pStyle w:val="NormalWeb"/>
      </w:pPr>
      <w:r>
        <w:t xml:space="preserve">• 19 марта - Международный День планетариев (с 1996 г.). Праздник отмечается в воскресенье, предшествующее дню весеннего равноденствия или следующее за ним. </w:t>
      </w:r>
    </w:p>
    <w:p w:rsidR="0023317B" w:rsidRDefault="0023317B" w:rsidP="003A6E42">
      <w:pPr>
        <w:pStyle w:val="NormalWeb"/>
      </w:pPr>
      <w:r>
        <w:t xml:space="preserve">• 20 марта - Международный день астрологии </w:t>
      </w:r>
    </w:p>
    <w:p w:rsidR="0023317B" w:rsidRDefault="0023317B" w:rsidP="003A6E42">
      <w:pPr>
        <w:pStyle w:val="NormalWeb"/>
      </w:pPr>
      <w:r>
        <w:t xml:space="preserve">• 20-21 марта – </w:t>
      </w:r>
      <w:r w:rsidRPr="00D65DAA">
        <w:t xml:space="preserve">День весеннего равноденствия, День Земли </w:t>
      </w:r>
      <w:r>
        <w:t>(c 1971 г.)</w:t>
      </w:r>
    </w:p>
    <w:p w:rsidR="0023317B" w:rsidRDefault="0023317B" w:rsidP="003A6E42">
      <w:pPr>
        <w:pStyle w:val="NormalWeb"/>
      </w:pPr>
      <w:r>
        <w:t xml:space="preserve">• 21 марта - </w:t>
      </w:r>
      <w:r w:rsidRPr="00D65DAA">
        <w:t xml:space="preserve">Международный день леса </w:t>
      </w:r>
      <w:r>
        <w:t xml:space="preserve">(с 1971 г.) </w:t>
      </w:r>
    </w:p>
    <w:p w:rsidR="0023317B" w:rsidRDefault="0023317B" w:rsidP="003A6E42">
      <w:pPr>
        <w:pStyle w:val="NormalWeb"/>
      </w:pPr>
      <w:r>
        <w:t>• 21 марта - Всемирный день цветов</w:t>
      </w:r>
    </w:p>
    <w:p w:rsidR="0023317B" w:rsidRDefault="0023317B" w:rsidP="003A6E42">
      <w:pPr>
        <w:pStyle w:val="NormalWeb"/>
      </w:pPr>
      <w:r>
        <w:t xml:space="preserve">• 22 марта - Всемирный День Воды, или </w:t>
      </w:r>
      <w:r w:rsidRPr="00D65DAA">
        <w:t>Всемирный день водных ресурсов</w:t>
      </w:r>
      <w:r>
        <w:t xml:space="preserve"> (с 1993 г.) </w:t>
      </w:r>
    </w:p>
    <w:p w:rsidR="0023317B" w:rsidRDefault="0023317B" w:rsidP="003A6E42">
      <w:pPr>
        <w:pStyle w:val="NormalWeb"/>
      </w:pPr>
      <w:r>
        <w:t xml:space="preserve">• 22 марта – Международный день Балтийского моря (c 1986 г.) </w:t>
      </w:r>
    </w:p>
    <w:p w:rsidR="0023317B" w:rsidRDefault="0023317B" w:rsidP="003A6E42">
      <w:pPr>
        <w:pStyle w:val="NormalWeb"/>
      </w:pPr>
      <w:r>
        <w:t xml:space="preserve">• 23 марта - Всемирный День Метеорологии (с 1961 г.) и </w:t>
      </w:r>
      <w:r w:rsidRPr="00D65DAA">
        <w:t xml:space="preserve">День работников Гидрометеорологической службы России </w:t>
      </w:r>
      <w:r>
        <w:t xml:space="preserve">(с 2008 г.) </w:t>
      </w:r>
    </w:p>
    <w:p w:rsidR="0023317B" w:rsidRDefault="0023317B" w:rsidP="003A6E42">
      <w:pPr>
        <w:pStyle w:val="NormalWeb"/>
      </w:pPr>
      <w:r>
        <w:t xml:space="preserve">• 24 марта - Всемирный день борьбы с туберкулезом (с 1993 г.) </w:t>
      </w:r>
    </w:p>
    <w:p w:rsidR="0023317B" w:rsidRDefault="0023317B" w:rsidP="003A6E42">
      <w:pPr>
        <w:pStyle w:val="NormalWeb"/>
      </w:pPr>
      <w:r>
        <w:t xml:space="preserve">• 29 - 30 марта - </w:t>
      </w:r>
      <w:r w:rsidRPr="00D65DAA">
        <w:t xml:space="preserve">День защиты Земли </w:t>
      </w:r>
    </w:p>
    <w:p w:rsidR="0023317B" w:rsidRDefault="0023317B" w:rsidP="003A6E42">
      <w:pPr>
        <w:pStyle w:val="NormalWeb"/>
      </w:pPr>
      <w:r>
        <w:t xml:space="preserve">• 1 апреля - </w:t>
      </w:r>
      <w:r w:rsidRPr="00D65DAA">
        <w:t>День птиц (международная экологическая акция)</w:t>
      </w:r>
      <w:r>
        <w:t xml:space="preserve">, официально - с 1994 г. </w:t>
      </w:r>
    </w:p>
    <w:p w:rsidR="0023317B" w:rsidRDefault="0023317B" w:rsidP="003A6E42">
      <w:pPr>
        <w:pStyle w:val="NormalWeb"/>
      </w:pPr>
      <w:r>
        <w:t xml:space="preserve">• 3 апреля - </w:t>
      </w:r>
      <w:r w:rsidRPr="00D65DAA">
        <w:t xml:space="preserve">День геолога </w:t>
      </w:r>
      <w:r>
        <w:t xml:space="preserve">(с 1966 г.) (первое воскресенье апреля) </w:t>
      </w:r>
    </w:p>
    <w:p w:rsidR="0023317B" w:rsidRDefault="0023317B" w:rsidP="003A6E42">
      <w:pPr>
        <w:pStyle w:val="NormalWeb"/>
      </w:pPr>
      <w:r>
        <w:t xml:space="preserve">• 7 апреля - Всемирный день охраны здоровья (день принятия Устава ВОЗ) с 1948 г. </w:t>
      </w:r>
    </w:p>
    <w:p w:rsidR="0023317B" w:rsidRDefault="0023317B" w:rsidP="003A6E42">
      <w:pPr>
        <w:pStyle w:val="NormalWeb"/>
      </w:pPr>
      <w:r>
        <w:t>• 15 апреля - 5 июня - Общероссийские дни защиты окружающей среды от экологической опасности</w:t>
      </w:r>
    </w:p>
    <w:p w:rsidR="0023317B" w:rsidRDefault="0023317B" w:rsidP="003A6E42">
      <w:pPr>
        <w:pStyle w:val="NormalWeb"/>
      </w:pPr>
      <w:r>
        <w:t xml:space="preserve">• 15 апреля - </w:t>
      </w:r>
      <w:r w:rsidRPr="00D65DAA">
        <w:t xml:space="preserve">День экологических знаний </w:t>
      </w:r>
      <w:r>
        <w:t xml:space="preserve">(в рамках экологических дней) </w:t>
      </w:r>
    </w:p>
    <w:p w:rsidR="0023317B" w:rsidRDefault="0023317B" w:rsidP="003A6E42">
      <w:pPr>
        <w:pStyle w:val="NormalWeb"/>
      </w:pPr>
      <w:r>
        <w:t xml:space="preserve">• 18 апреля - </w:t>
      </w:r>
      <w:r w:rsidRPr="00D65DAA">
        <w:t xml:space="preserve">Международный День охраны памятников и исторических мест </w:t>
      </w:r>
      <w:r>
        <w:t>(с 1984 г.)</w:t>
      </w:r>
    </w:p>
    <w:p w:rsidR="0023317B" w:rsidRDefault="0023317B" w:rsidP="003A6E42">
      <w:pPr>
        <w:pStyle w:val="NormalWeb"/>
      </w:pPr>
      <w:r>
        <w:t xml:space="preserve">• 18-22 апреля - </w:t>
      </w:r>
      <w:r w:rsidRPr="00D65DAA">
        <w:t>Марш Парков (Дни заповедников и национальных парков)</w:t>
      </w:r>
      <w:r>
        <w:t xml:space="preserve"> с 1995 г.</w:t>
      </w:r>
    </w:p>
    <w:p w:rsidR="0023317B" w:rsidRDefault="0023317B" w:rsidP="003A6E42">
      <w:pPr>
        <w:pStyle w:val="NormalWeb"/>
      </w:pPr>
      <w:r>
        <w:t xml:space="preserve">• 19 апреля - </w:t>
      </w:r>
      <w:r w:rsidRPr="00057760">
        <w:t>День подснежника</w:t>
      </w:r>
      <w:r>
        <w:t xml:space="preserve"> (англ.праздник, с 1984 г.). </w:t>
      </w:r>
    </w:p>
    <w:p w:rsidR="0023317B" w:rsidRDefault="0023317B" w:rsidP="003A6E42">
      <w:pPr>
        <w:pStyle w:val="NormalWeb"/>
      </w:pPr>
      <w:r>
        <w:t xml:space="preserve">• с 20 апреля - </w:t>
      </w:r>
      <w:r w:rsidRPr="00057760">
        <w:t>Весенняя Неделя Добра</w:t>
      </w:r>
    </w:p>
    <w:p w:rsidR="0023317B" w:rsidRDefault="0023317B" w:rsidP="003A6E42">
      <w:pPr>
        <w:pStyle w:val="NormalWeb"/>
      </w:pPr>
      <w:r>
        <w:t xml:space="preserve">• 22 апреля - </w:t>
      </w:r>
      <w:r w:rsidRPr="00057760">
        <w:t xml:space="preserve">Всемирный день Земли </w:t>
      </w:r>
      <w:r>
        <w:t xml:space="preserve">(международная экологическая акция) с 1990 г. в России </w:t>
      </w:r>
    </w:p>
    <w:p w:rsidR="0023317B" w:rsidRDefault="0023317B" w:rsidP="003A6E42">
      <w:pPr>
        <w:pStyle w:val="NormalWeb"/>
      </w:pPr>
      <w:r>
        <w:t xml:space="preserve">• 23 апреля - День биолога (с 2001 г.) (четвертая суббота апреля) </w:t>
      </w:r>
    </w:p>
    <w:p w:rsidR="0023317B" w:rsidRDefault="0023317B" w:rsidP="003A6E42">
      <w:pPr>
        <w:pStyle w:val="NormalWeb"/>
      </w:pPr>
      <w:r>
        <w:t xml:space="preserve">• 24 апреля - </w:t>
      </w:r>
      <w:r w:rsidRPr="00057760">
        <w:t xml:space="preserve">Всемирный день защиты лабораторных животных </w:t>
      </w:r>
      <w:r>
        <w:t xml:space="preserve">(с 1979 г.) </w:t>
      </w:r>
    </w:p>
    <w:p w:rsidR="0023317B" w:rsidRDefault="0023317B" w:rsidP="003A6E42">
      <w:pPr>
        <w:pStyle w:val="NormalWeb"/>
      </w:pPr>
      <w:r>
        <w:t xml:space="preserve">• 26 апреля - День памяти погибших в радиационных авариях и катастрофах (с 1986 г.) </w:t>
      </w:r>
    </w:p>
    <w:p w:rsidR="0023317B" w:rsidRDefault="0023317B" w:rsidP="003A6E42">
      <w:pPr>
        <w:pStyle w:val="NormalWeb"/>
      </w:pPr>
      <w:r>
        <w:t xml:space="preserve">• 28 апреля - </w:t>
      </w:r>
      <w:r w:rsidRPr="00057760">
        <w:t xml:space="preserve">День борьбы за права человека от химической опасности (День химической безопасности) </w:t>
      </w:r>
      <w:r>
        <w:t xml:space="preserve">с 1997 г. </w:t>
      </w:r>
    </w:p>
    <w:p w:rsidR="0023317B" w:rsidRDefault="0023317B" w:rsidP="003A6E42">
      <w:pPr>
        <w:pStyle w:val="NormalWeb"/>
      </w:pPr>
      <w:r>
        <w:t xml:space="preserve">• 3 мая - День Солнца (МОСЭ) с 1994 г. </w:t>
      </w:r>
    </w:p>
    <w:p w:rsidR="0023317B" w:rsidRDefault="0023317B" w:rsidP="003A6E42">
      <w:pPr>
        <w:pStyle w:val="NormalWeb"/>
      </w:pPr>
      <w:r>
        <w:t xml:space="preserve">• 12 мая - </w:t>
      </w:r>
      <w:r w:rsidRPr="00057760">
        <w:t>День экологического образования</w:t>
      </w:r>
      <w:r>
        <w:t xml:space="preserve"> (с 1992 г.)</w:t>
      </w:r>
    </w:p>
    <w:p w:rsidR="0023317B" w:rsidRDefault="0023317B" w:rsidP="003A6E42">
      <w:pPr>
        <w:pStyle w:val="NormalWeb"/>
      </w:pPr>
      <w:r>
        <w:t xml:space="preserve">• 14 мая (вторая суббота) - Всероссийский день посадки леса (с 2011 г.) </w:t>
      </w:r>
    </w:p>
    <w:p w:rsidR="0023317B" w:rsidRDefault="0023317B" w:rsidP="003A6E42">
      <w:pPr>
        <w:pStyle w:val="NormalWeb"/>
      </w:pPr>
      <w:r>
        <w:t xml:space="preserve">• 14-15 мая (вторая суббота и воскресенье) - Всемирный день мигрирующих птиц </w:t>
      </w:r>
    </w:p>
    <w:p w:rsidR="0023317B" w:rsidRDefault="0023317B" w:rsidP="003A6E42">
      <w:pPr>
        <w:pStyle w:val="NormalWeb"/>
      </w:pPr>
      <w:r>
        <w:t xml:space="preserve">• 15 мая - Международный день климата (с 1992 г.) </w:t>
      </w:r>
    </w:p>
    <w:p w:rsidR="0023317B" w:rsidRDefault="0023317B" w:rsidP="003A6E42">
      <w:pPr>
        <w:pStyle w:val="NormalWeb"/>
      </w:pPr>
      <w:r>
        <w:t xml:space="preserve">• 15 мая - 15 июня - Единые дни действий в защиту малых рек и водоемов (по инициативе Российской сети рек) </w:t>
      </w:r>
    </w:p>
    <w:p w:rsidR="0023317B" w:rsidRDefault="0023317B" w:rsidP="003A6E42">
      <w:pPr>
        <w:pStyle w:val="NormalWeb"/>
      </w:pPr>
      <w:r>
        <w:t xml:space="preserve">• 15 мая (третье воскресенье)- Всемирный день памяти жертв СПИДа </w:t>
      </w:r>
    </w:p>
    <w:p w:rsidR="0023317B" w:rsidRDefault="0023317B" w:rsidP="003A6E42">
      <w:pPr>
        <w:pStyle w:val="NormalWeb"/>
      </w:pPr>
      <w:r>
        <w:t>• 20 мая - Всемирный день метрологии</w:t>
      </w:r>
    </w:p>
    <w:p w:rsidR="0023317B" w:rsidRDefault="0023317B" w:rsidP="003A6E42">
      <w:pPr>
        <w:pStyle w:val="NormalWeb"/>
      </w:pPr>
      <w:r>
        <w:t>• 20 мая - День Волги (с 2008 г.)</w:t>
      </w:r>
    </w:p>
    <w:p w:rsidR="0023317B" w:rsidRDefault="0023317B" w:rsidP="003A6E42">
      <w:pPr>
        <w:pStyle w:val="NormalWeb"/>
      </w:pPr>
      <w:r>
        <w:t xml:space="preserve">• 23 мая - </w:t>
      </w:r>
      <w:r w:rsidRPr="00057760">
        <w:t>Международный день биологического разнообразия</w:t>
      </w:r>
    </w:p>
    <w:p w:rsidR="0023317B" w:rsidRDefault="0023317B" w:rsidP="003A6E42">
      <w:pPr>
        <w:pStyle w:val="NormalWeb"/>
      </w:pPr>
      <w:r>
        <w:t xml:space="preserve">• 24 мая - Всемирный день черепахи </w:t>
      </w:r>
    </w:p>
    <w:p w:rsidR="0023317B" w:rsidRDefault="0023317B" w:rsidP="003A6E42">
      <w:pPr>
        <w:pStyle w:val="NormalWeb"/>
      </w:pPr>
      <w:r>
        <w:t xml:space="preserve">• 24 мая - Европейский день парков (с 1999 г.) </w:t>
      </w:r>
    </w:p>
    <w:p w:rsidR="0023317B" w:rsidRDefault="0023317B" w:rsidP="003A6E42">
      <w:pPr>
        <w:pStyle w:val="NormalWeb"/>
      </w:pPr>
      <w:r>
        <w:t xml:space="preserve">• 25 мая - День нерпенка в Иркутской области (с 2003 г.) </w:t>
      </w:r>
    </w:p>
    <w:p w:rsidR="0023317B" w:rsidRDefault="0023317B" w:rsidP="003A6E42">
      <w:pPr>
        <w:pStyle w:val="NormalWeb"/>
      </w:pPr>
      <w:r>
        <w:t xml:space="preserve">• 31 мая - Всемирный день без табака (Всемирный день против курения) с 1988 г. </w:t>
      </w:r>
    </w:p>
    <w:p w:rsidR="0023317B" w:rsidRDefault="0023317B" w:rsidP="003A6E42">
      <w:pPr>
        <w:pStyle w:val="NormalWeb"/>
      </w:pPr>
      <w:r>
        <w:t xml:space="preserve">• 5 июня - Всемирный день охраны окружающей среды (с 1972 г.), </w:t>
      </w:r>
      <w:r w:rsidRPr="00057760">
        <w:t>День эколога</w:t>
      </w:r>
      <w:r>
        <w:t xml:space="preserve"> (с 2007 г.)</w:t>
      </w:r>
    </w:p>
    <w:p w:rsidR="0023317B" w:rsidRDefault="0023317B" w:rsidP="003A6E42">
      <w:pPr>
        <w:pStyle w:val="NormalWeb"/>
      </w:pPr>
      <w:r>
        <w:t xml:space="preserve">• 5 июня - Международный день очистки водоемов (с 1995 г.), </w:t>
      </w:r>
      <w:r>
        <w:br/>
        <w:t xml:space="preserve">в России крупномасштабно проводится с 2003 г. (первое воскресенье июня) </w:t>
      </w:r>
    </w:p>
    <w:p w:rsidR="0023317B" w:rsidRDefault="0023317B" w:rsidP="003A6E42">
      <w:pPr>
        <w:pStyle w:val="NormalWeb"/>
      </w:pPr>
      <w:r>
        <w:t xml:space="preserve">• 5 июня - День мелиоратора (первое воскресенье июня) </w:t>
      </w:r>
    </w:p>
    <w:p w:rsidR="0023317B" w:rsidRDefault="0023317B" w:rsidP="003A6E42">
      <w:pPr>
        <w:pStyle w:val="NormalWeb"/>
      </w:pPr>
      <w:r>
        <w:t xml:space="preserve">• 8 июня - Всемирный день океанов (с 1992 г.) </w:t>
      </w:r>
    </w:p>
    <w:p w:rsidR="0023317B" w:rsidRDefault="0023317B" w:rsidP="003A6E42">
      <w:pPr>
        <w:pStyle w:val="NormalWeb"/>
      </w:pPr>
      <w:r>
        <w:t xml:space="preserve">• 15 июня - Всемирный день ветра </w:t>
      </w:r>
    </w:p>
    <w:p w:rsidR="0023317B" w:rsidRDefault="0023317B" w:rsidP="003A6E42">
      <w:pPr>
        <w:pStyle w:val="NormalWeb"/>
      </w:pPr>
      <w:r>
        <w:t xml:space="preserve">• 15 июня - День создания юннатского движения в России </w:t>
      </w:r>
    </w:p>
    <w:p w:rsidR="0023317B" w:rsidRDefault="0023317B" w:rsidP="003A6E42">
      <w:pPr>
        <w:pStyle w:val="NormalWeb"/>
      </w:pPr>
      <w:r>
        <w:t xml:space="preserve">• 17 июня - Всемирный день борьбы с опустыниванием и засухами (с 1995 г.) </w:t>
      </w:r>
    </w:p>
    <w:p w:rsidR="0023317B" w:rsidRDefault="0023317B" w:rsidP="003A6E42">
      <w:pPr>
        <w:pStyle w:val="NormalWeb"/>
      </w:pPr>
      <w:r>
        <w:t xml:space="preserve">• 20 июня - Всемирный день защиты слонов в зоопарках </w:t>
      </w:r>
    </w:p>
    <w:p w:rsidR="0023317B" w:rsidRDefault="0023317B" w:rsidP="003A6E42">
      <w:pPr>
        <w:pStyle w:val="NormalWeb"/>
      </w:pPr>
      <w:r>
        <w:t xml:space="preserve">• 21 июня - </w:t>
      </w:r>
      <w:r w:rsidRPr="00057760">
        <w:t>Международный день цветка</w:t>
      </w:r>
      <w:r>
        <w:t xml:space="preserve"> </w:t>
      </w:r>
    </w:p>
    <w:p w:rsidR="0023317B" w:rsidRDefault="0023317B" w:rsidP="003A6E42">
      <w:pPr>
        <w:pStyle w:val="NormalWeb"/>
      </w:pPr>
      <w:r>
        <w:t xml:space="preserve">• 24 июня - </w:t>
      </w:r>
      <w:r w:rsidRPr="00057760">
        <w:t xml:space="preserve">Праздник Иван Купала </w:t>
      </w:r>
    </w:p>
    <w:p w:rsidR="0023317B" w:rsidRDefault="0023317B" w:rsidP="003A6E42">
      <w:pPr>
        <w:pStyle w:val="NormalWeb"/>
      </w:pPr>
      <w:r>
        <w:t xml:space="preserve">• 26 июня - Международный день борьбы с наркоманией и наркобизнесом (с 1987 г.) </w:t>
      </w:r>
    </w:p>
    <w:p w:rsidR="0023317B" w:rsidRDefault="0023317B" w:rsidP="003A6E42">
      <w:pPr>
        <w:pStyle w:val="NormalWeb"/>
      </w:pPr>
      <w:r>
        <w:t xml:space="preserve">• 27 июня - Всемирный день рыболовства (с 1985 г.) </w:t>
      </w:r>
    </w:p>
    <w:p w:rsidR="0023317B" w:rsidRDefault="0023317B" w:rsidP="003A6E42">
      <w:pPr>
        <w:pStyle w:val="NormalWeb"/>
      </w:pPr>
      <w:r>
        <w:t xml:space="preserve">• 4 июля - Международный день дельфинов-пленников (с 2007 г.) </w:t>
      </w:r>
    </w:p>
    <w:p w:rsidR="0023317B" w:rsidRDefault="0023317B" w:rsidP="003A6E42">
      <w:pPr>
        <w:pStyle w:val="NormalWeb"/>
      </w:pPr>
      <w:r>
        <w:t xml:space="preserve">• 10 июля - День действий против рыбной ловли в России (второе воскресенье июля) </w:t>
      </w:r>
    </w:p>
    <w:p w:rsidR="0023317B" w:rsidRDefault="0023317B" w:rsidP="003A6E42">
      <w:pPr>
        <w:pStyle w:val="NormalWeb"/>
      </w:pPr>
      <w:r>
        <w:t xml:space="preserve">• 11 июля - Международный день народонаселения (с 1989 г.) </w:t>
      </w:r>
    </w:p>
    <w:p w:rsidR="0023317B" w:rsidRDefault="0023317B" w:rsidP="003A6E42">
      <w:pPr>
        <w:pStyle w:val="NormalWeb"/>
      </w:pPr>
      <w:r>
        <w:t xml:space="preserve">• 18 июля - День пожарного надзора </w:t>
      </w:r>
    </w:p>
    <w:p w:rsidR="0023317B" w:rsidRDefault="0023317B" w:rsidP="003A6E42">
      <w:pPr>
        <w:pStyle w:val="NormalWeb"/>
      </w:pPr>
      <w:r>
        <w:t xml:space="preserve">• 23 июля - Всемирный день китов и дельфинов (с 1986 г.) </w:t>
      </w:r>
    </w:p>
    <w:p w:rsidR="0023317B" w:rsidRDefault="0023317B" w:rsidP="003A6E42">
      <w:pPr>
        <w:pStyle w:val="NormalWeb"/>
      </w:pPr>
      <w:r>
        <w:t xml:space="preserve">• 29 июля - Международный день тигра (с 2010 г.) </w:t>
      </w:r>
    </w:p>
    <w:p w:rsidR="0023317B" w:rsidRDefault="0023317B" w:rsidP="003A6E42">
      <w:pPr>
        <w:pStyle w:val="NormalWeb"/>
      </w:pPr>
      <w:r>
        <w:t>• 6 августа - Всемирный день борьбы за запрещение ядерного оружия (День Хиросимы)</w:t>
      </w:r>
    </w:p>
    <w:p w:rsidR="0023317B" w:rsidRDefault="0023317B" w:rsidP="003A6E42">
      <w:pPr>
        <w:pStyle w:val="NormalWeb"/>
      </w:pPr>
      <w:r>
        <w:t xml:space="preserve">• 8 августа - Всемирный день кошек </w:t>
      </w:r>
    </w:p>
    <w:p w:rsidR="0023317B" w:rsidRDefault="0023317B" w:rsidP="003A6E42">
      <w:pPr>
        <w:pStyle w:val="NormalWeb"/>
      </w:pPr>
      <w:r>
        <w:t xml:space="preserve">• 9 августа - Всемирный день коренных малочисленных народов мира (с 1994 г.) </w:t>
      </w:r>
      <w:r>
        <w:br/>
        <w:t xml:space="preserve">• 20 августа - Международный День бездомных животных (третья суббота августа) </w:t>
      </w:r>
    </w:p>
    <w:p w:rsidR="0023317B" w:rsidRDefault="0023317B" w:rsidP="003A6E42">
      <w:pPr>
        <w:pStyle w:val="NormalWeb"/>
      </w:pPr>
      <w:r>
        <w:t>• 31 августа - Лошадиный праздник. 31 августа (18 августа по старому стилю) православная церковь отмечает память мучеников Флора и Лавра. Святые мученики Флор Иллирийский и Лавр Италийский считались покровителями лошадей, поэтому в народном календаре их день назывался Конский (Лошадиный) праздник.</w:t>
      </w:r>
    </w:p>
    <w:p w:rsidR="0023317B" w:rsidRDefault="0023317B" w:rsidP="003A6E42">
      <w:pPr>
        <w:pStyle w:val="NormalWeb"/>
      </w:pPr>
      <w:r>
        <w:t xml:space="preserve">• 9 сентября - </w:t>
      </w:r>
      <w:r w:rsidRPr="00057760">
        <w:t xml:space="preserve">Всемирный День Красоты </w:t>
      </w:r>
      <w:r>
        <w:t>(в России с 1999 г.)</w:t>
      </w:r>
    </w:p>
    <w:p w:rsidR="0023317B" w:rsidRDefault="0023317B" w:rsidP="003A6E42">
      <w:pPr>
        <w:pStyle w:val="NormalWeb"/>
      </w:pPr>
      <w:r>
        <w:t xml:space="preserve">• 11 сентября - День рождения Всемирного фонда дикой природы (WWF) </w:t>
      </w:r>
    </w:p>
    <w:p w:rsidR="0023317B" w:rsidRDefault="0023317B" w:rsidP="003A6E42">
      <w:pPr>
        <w:pStyle w:val="NormalWeb"/>
      </w:pPr>
      <w:r>
        <w:t xml:space="preserve">• 11 сентября - </w:t>
      </w:r>
      <w:r w:rsidRPr="00057760">
        <w:t>Всемирный день Журавля (Проводы журавлей и лета)</w:t>
      </w:r>
      <w:r>
        <w:t xml:space="preserve"> (второе воскресенье сентября)</w:t>
      </w:r>
    </w:p>
    <w:p w:rsidR="0023317B" w:rsidRDefault="0023317B" w:rsidP="003A6E42">
      <w:pPr>
        <w:pStyle w:val="NormalWeb"/>
      </w:pPr>
      <w:r>
        <w:t xml:space="preserve">• 11 сентября (второе воскресенье сентября) - День Байкала </w:t>
      </w:r>
    </w:p>
    <w:p w:rsidR="0023317B" w:rsidRDefault="0023317B" w:rsidP="003A6E42">
      <w:pPr>
        <w:pStyle w:val="NormalWeb"/>
      </w:pPr>
      <w:r>
        <w:t>• 15 сентября - День рождения международной экологической организации "Гринпис" ("Зеленый мир")</w:t>
      </w:r>
    </w:p>
    <w:p w:rsidR="0023317B" w:rsidRDefault="0023317B" w:rsidP="003A6E42">
      <w:pPr>
        <w:pStyle w:val="NormalWeb"/>
      </w:pPr>
      <w:r>
        <w:t xml:space="preserve">• 16 сентября - </w:t>
      </w:r>
      <w:r w:rsidRPr="00057760">
        <w:t xml:space="preserve">Международный день охраны озонового слоя </w:t>
      </w:r>
      <w:r>
        <w:t xml:space="preserve">(с 1994 г.) </w:t>
      </w:r>
    </w:p>
    <w:p w:rsidR="0023317B" w:rsidRDefault="0023317B" w:rsidP="003A6E42">
      <w:pPr>
        <w:pStyle w:val="NormalWeb"/>
      </w:pPr>
      <w:r>
        <w:t xml:space="preserve">• 18 сентября - </w:t>
      </w:r>
      <w:r w:rsidRPr="00057760">
        <w:t xml:space="preserve">День работников леса, Российский День леса (с 1980 г.) </w:t>
      </w:r>
      <w:r>
        <w:t>(третье воскресенье сентября)</w:t>
      </w:r>
    </w:p>
    <w:p w:rsidR="0023317B" w:rsidRDefault="0023317B" w:rsidP="003A6E42">
      <w:pPr>
        <w:pStyle w:val="NormalWeb"/>
      </w:pPr>
      <w:r>
        <w:t xml:space="preserve">• 20-21 сентября - </w:t>
      </w:r>
      <w:r w:rsidRPr="00057760">
        <w:t>Международная ночь летучих мышей (День осеннего равноденствия)</w:t>
      </w:r>
    </w:p>
    <w:p w:rsidR="0023317B" w:rsidRDefault="0023317B" w:rsidP="003A6E42">
      <w:pPr>
        <w:pStyle w:val="NormalWeb"/>
      </w:pPr>
      <w:r>
        <w:t xml:space="preserve">• 21 сентября - Международный День мира (День прекращения огня и отказа от насилия) с 1982 г. </w:t>
      </w:r>
    </w:p>
    <w:p w:rsidR="0023317B" w:rsidRDefault="0023317B" w:rsidP="003A6E42">
      <w:pPr>
        <w:pStyle w:val="NormalWeb"/>
      </w:pPr>
      <w:r>
        <w:t xml:space="preserve">• 21-27 сентября - </w:t>
      </w:r>
      <w:r w:rsidRPr="00057760">
        <w:t>Неделя Всемирной Акции "Мы чистим мир" ("Очистим планету от мусора")</w:t>
      </w:r>
    </w:p>
    <w:p w:rsidR="0023317B" w:rsidRDefault="0023317B" w:rsidP="003A6E42">
      <w:pPr>
        <w:pStyle w:val="NormalWeb"/>
      </w:pPr>
      <w:r>
        <w:t>• 22 сентября - Всемирный день без автомобилей (Франция, с 1998 г.), Европейский день пешеходов</w:t>
      </w:r>
    </w:p>
    <w:p w:rsidR="0023317B" w:rsidRDefault="0023317B" w:rsidP="003A6E42">
      <w:pPr>
        <w:pStyle w:val="NormalWeb"/>
      </w:pPr>
      <w:r>
        <w:t xml:space="preserve">• 27 сентября - </w:t>
      </w:r>
      <w:r w:rsidRPr="00057760">
        <w:t xml:space="preserve">Всемирный день туризма </w:t>
      </w:r>
      <w:r>
        <w:t>(с 1979 г.)</w:t>
      </w:r>
    </w:p>
    <w:p w:rsidR="0023317B" w:rsidRDefault="0023317B" w:rsidP="003A6E42">
      <w:pPr>
        <w:pStyle w:val="NormalWeb"/>
      </w:pPr>
      <w:r>
        <w:t xml:space="preserve">• 29 сентября - Всемирный день моря (отмечается в один из дней последней недели сентября) с 1978 г. </w:t>
      </w:r>
    </w:p>
    <w:p w:rsidR="0023317B" w:rsidRDefault="0023317B" w:rsidP="00057760">
      <w:pPr>
        <w:pStyle w:val="NormalWeb"/>
      </w:pPr>
      <w:r>
        <w:t xml:space="preserve">• 1 октября - Всемирный вегетарианский день (с 1977 г.) </w:t>
      </w:r>
    </w:p>
    <w:p w:rsidR="0023317B" w:rsidRDefault="0023317B" w:rsidP="00057760">
      <w:pPr>
        <w:pStyle w:val="NormalWeb"/>
      </w:pPr>
      <w:r>
        <w:t xml:space="preserve">• 2 октября - Всемирный день сельскохозяйственных животных </w:t>
      </w:r>
    </w:p>
    <w:p w:rsidR="0023317B" w:rsidRDefault="0023317B" w:rsidP="00057760">
      <w:pPr>
        <w:pStyle w:val="NormalWeb"/>
      </w:pPr>
      <w:r>
        <w:t xml:space="preserve">• 2 октября - День детского здоровья </w:t>
      </w:r>
    </w:p>
    <w:p w:rsidR="0023317B" w:rsidRDefault="0023317B" w:rsidP="00057760">
      <w:pPr>
        <w:pStyle w:val="NormalWeb"/>
      </w:pPr>
      <w:r>
        <w:t xml:space="preserve">• 3-4 октября - Всемирные дни наблюдения птиц, (первые выходные месяца) </w:t>
      </w:r>
    </w:p>
    <w:p w:rsidR="0023317B" w:rsidRDefault="0023317B" w:rsidP="00057760">
      <w:pPr>
        <w:pStyle w:val="NormalWeb"/>
      </w:pPr>
      <w:r>
        <w:t xml:space="preserve">• 4 октября - </w:t>
      </w:r>
      <w:r w:rsidRPr="00057760">
        <w:t xml:space="preserve">Всемирный День защиты животных </w:t>
      </w:r>
      <w:r>
        <w:t xml:space="preserve">( с 1931 г.) </w:t>
      </w:r>
    </w:p>
    <w:p w:rsidR="0023317B" w:rsidRDefault="0023317B" w:rsidP="00057760">
      <w:pPr>
        <w:pStyle w:val="NormalWeb"/>
      </w:pPr>
      <w:r>
        <w:t>• 5 октября - День образования Международного союза охраны природы (с 1990 г. - Всемирный союз охраны природы)</w:t>
      </w:r>
    </w:p>
    <w:p w:rsidR="0023317B" w:rsidRDefault="0023317B" w:rsidP="00057760">
      <w:pPr>
        <w:pStyle w:val="NormalWeb"/>
      </w:pPr>
      <w:r>
        <w:t xml:space="preserve">• 6 октября - Всемирный день охраны мест обитания (с 1979 г.) </w:t>
      </w:r>
    </w:p>
    <w:p w:rsidR="0023317B" w:rsidRDefault="0023317B" w:rsidP="00057760">
      <w:pPr>
        <w:pStyle w:val="NormalWeb"/>
      </w:pPr>
      <w:r>
        <w:t>• 12 октября - Международный день по уменьшению опасности стихийных бедствий, (вторая среда октября)</w:t>
      </w:r>
    </w:p>
    <w:p w:rsidR="0023317B" w:rsidRDefault="0023317B" w:rsidP="00057760">
      <w:pPr>
        <w:pStyle w:val="NormalWeb"/>
      </w:pPr>
      <w:r>
        <w:t xml:space="preserve">• 12 октября - Международный день защиты от стихийных бедствий (с 1999 г.), (вторая среда октября) </w:t>
      </w:r>
    </w:p>
    <w:p w:rsidR="0023317B" w:rsidRDefault="0023317B" w:rsidP="00057760">
      <w:pPr>
        <w:pStyle w:val="NormalWeb"/>
      </w:pPr>
      <w:r>
        <w:t xml:space="preserve">• 14 октября - День работников государственных природных заповедников (с 1999 г.) </w:t>
      </w:r>
    </w:p>
    <w:p w:rsidR="0023317B" w:rsidRDefault="0023317B" w:rsidP="00057760">
      <w:pPr>
        <w:pStyle w:val="NormalWeb"/>
      </w:pPr>
      <w:r>
        <w:t xml:space="preserve">• 16 октября - Всемирный день питания (продовольствия) с 1979 г. </w:t>
      </w:r>
    </w:p>
    <w:p w:rsidR="0023317B" w:rsidRDefault="0023317B" w:rsidP="00057760">
      <w:pPr>
        <w:pStyle w:val="NormalWeb"/>
      </w:pPr>
      <w:r>
        <w:t xml:space="preserve">• 17 октября - Международный день борьбы с нищетой (с 1993 г.) </w:t>
      </w:r>
    </w:p>
    <w:p w:rsidR="0023317B" w:rsidRDefault="0023317B" w:rsidP="00057760">
      <w:pPr>
        <w:pStyle w:val="NormalWeb"/>
      </w:pPr>
      <w:r>
        <w:t xml:space="preserve">• 25 октября - </w:t>
      </w:r>
      <w:r w:rsidRPr="00057760">
        <w:t xml:space="preserve">День Зимы </w:t>
      </w:r>
      <w:r>
        <w:t xml:space="preserve">. </w:t>
      </w:r>
      <w:r>
        <w:br/>
        <w:t xml:space="preserve">• 27 октября - Международный день без бумаги </w:t>
      </w:r>
    </w:p>
    <w:p w:rsidR="0023317B" w:rsidRDefault="0023317B" w:rsidP="00057760">
      <w:pPr>
        <w:pStyle w:val="NormalWeb"/>
      </w:pPr>
      <w:r>
        <w:t xml:space="preserve">• 31 октября - </w:t>
      </w:r>
      <w:r w:rsidRPr="00057760">
        <w:t>Международный День Черног</w:t>
      </w:r>
      <w:r>
        <w:t>о моря</w:t>
      </w:r>
    </w:p>
    <w:p w:rsidR="0023317B" w:rsidRDefault="0023317B" w:rsidP="00057760">
      <w:pPr>
        <w:pStyle w:val="NormalWeb"/>
      </w:pPr>
      <w:r>
        <w:t>• 1 ноября - День образования Российского экологического союза</w:t>
      </w:r>
    </w:p>
    <w:p w:rsidR="0023317B" w:rsidRDefault="0023317B" w:rsidP="00057760">
      <w:pPr>
        <w:pStyle w:val="NormalWeb"/>
      </w:pPr>
      <w:r>
        <w:t xml:space="preserve">• 6 ноября - Международный день предотвращения эксплуатации окружающей среды во время войны и вооруженных конфликтов </w:t>
      </w:r>
    </w:p>
    <w:p w:rsidR="0023317B" w:rsidRDefault="0023317B" w:rsidP="00057760">
      <w:pPr>
        <w:pStyle w:val="NormalWeb"/>
      </w:pPr>
      <w:r>
        <w:t>• 9 ноября - День антиядерных акций</w:t>
      </w:r>
    </w:p>
    <w:p w:rsidR="0023317B" w:rsidRDefault="0023317B" w:rsidP="00057760">
      <w:pPr>
        <w:pStyle w:val="NormalWeb"/>
      </w:pPr>
      <w:r>
        <w:t xml:space="preserve">• 11 ноября - Международный день энергосбережения (с 2008 г.) </w:t>
      </w:r>
    </w:p>
    <w:p w:rsidR="0023317B" w:rsidRDefault="0023317B" w:rsidP="00057760">
      <w:pPr>
        <w:pStyle w:val="NormalWeb"/>
      </w:pPr>
      <w:r>
        <w:t xml:space="preserve">• 12 ноября - </w:t>
      </w:r>
      <w:r w:rsidRPr="00057760">
        <w:t xml:space="preserve">Синичкин день </w:t>
      </w:r>
      <w:r>
        <w:t xml:space="preserve">(Исконно русский праздник - День встречи зимующих птиц) </w:t>
      </w:r>
    </w:p>
    <w:p w:rsidR="0023317B" w:rsidRDefault="0023317B" w:rsidP="00057760">
      <w:pPr>
        <w:pStyle w:val="NormalWeb"/>
      </w:pPr>
      <w:r>
        <w:t>• 15 ноября - День вторичной переработки</w:t>
      </w:r>
    </w:p>
    <w:p w:rsidR="0023317B" w:rsidRDefault="0023317B" w:rsidP="00057760">
      <w:pPr>
        <w:pStyle w:val="NormalWeb"/>
      </w:pPr>
      <w:r>
        <w:t xml:space="preserve">• 16 ноября - День образования ЮНЕСКО (1945 г.) </w:t>
      </w:r>
    </w:p>
    <w:p w:rsidR="0023317B" w:rsidRDefault="0023317B" w:rsidP="00057760">
      <w:pPr>
        <w:pStyle w:val="NormalWeb"/>
      </w:pPr>
      <w:r>
        <w:t xml:space="preserve">• 17 ноября - Международный день отказа от курения (третий четверг ноября) </w:t>
      </w:r>
    </w:p>
    <w:p w:rsidR="0023317B" w:rsidRDefault="0023317B" w:rsidP="00057760">
      <w:pPr>
        <w:pStyle w:val="NormalWeb"/>
      </w:pPr>
      <w:r>
        <w:t xml:space="preserve">• 17 ноября - День черного кота в Италии </w:t>
      </w:r>
    </w:p>
    <w:p w:rsidR="0023317B" w:rsidRDefault="0023317B" w:rsidP="00057760">
      <w:pPr>
        <w:pStyle w:val="NormalWeb"/>
      </w:pPr>
      <w:r>
        <w:t xml:space="preserve">• 24 ноября - День моржа (с 2008 г. по инициативе Всемирного фонда дикой природы (WWF) и Совета по морским млекопитающим) </w:t>
      </w:r>
    </w:p>
    <w:p w:rsidR="0023317B" w:rsidRDefault="0023317B" w:rsidP="00057760">
      <w:pPr>
        <w:pStyle w:val="NormalWeb"/>
      </w:pPr>
      <w:r>
        <w:t xml:space="preserve">• 29 ноября - День образования Всероссийского общества охраны природы (ВООП) в 1924 г. </w:t>
      </w:r>
    </w:p>
    <w:p w:rsidR="0023317B" w:rsidRDefault="0023317B" w:rsidP="00057760">
      <w:pPr>
        <w:pStyle w:val="NormalWeb"/>
      </w:pPr>
      <w:r>
        <w:t>• 30 ноября - Всемирный день домашних животных</w:t>
      </w:r>
    </w:p>
    <w:p w:rsidR="0023317B" w:rsidRDefault="0023317B" w:rsidP="00057760">
      <w:pPr>
        <w:pStyle w:val="NormalWeb"/>
      </w:pPr>
      <w:r>
        <w:t xml:space="preserve">• 1 декабря - Всемирный день борьбы со СПИДом (с 1988 г.) </w:t>
      </w:r>
    </w:p>
    <w:p w:rsidR="0023317B" w:rsidRDefault="0023317B" w:rsidP="00057760">
      <w:pPr>
        <w:pStyle w:val="NormalWeb"/>
      </w:pPr>
      <w:r>
        <w:t xml:space="preserve">• 3 декабря - Международный день борьбы с пестицидами (с 1984 г.) </w:t>
      </w:r>
    </w:p>
    <w:p w:rsidR="0023317B" w:rsidRDefault="0023317B" w:rsidP="00057760">
      <w:pPr>
        <w:pStyle w:val="NormalWeb"/>
      </w:pPr>
      <w:r>
        <w:t xml:space="preserve">• 5 декабря - Международный день добровольца (волонтера) с 1985 г. </w:t>
      </w:r>
    </w:p>
    <w:p w:rsidR="0023317B" w:rsidRDefault="0023317B" w:rsidP="00057760">
      <w:pPr>
        <w:pStyle w:val="NormalWeb"/>
      </w:pPr>
      <w:r>
        <w:t xml:space="preserve">• 10 декабря - День прав человека (с 1950 г.) </w:t>
      </w:r>
    </w:p>
    <w:p w:rsidR="0023317B" w:rsidRDefault="0023317B" w:rsidP="00057760">
      <w:pPr>
        <w:pStyle w:val="NormalWeb"/>
      </w:pPr>
      <w:r>
        <w:t>• 10 декабря - Международный день акций за принятие Декларации прав животных</w:t>
      </w:r>
    </w:p>
    <w:p w:rsidR="0023317B" w:rsidRDefault="0023317B" w:rsidP="00057760">
      <w:pPr>
        <w:pStyle w:val="NormalWeb"/>
      </w:pPr>
      <w:r>
        <w:t xml:space="preserve">• 11 декабря - Международный день гор (с 2003 г.) </w:t>
      </w:r>
    </w:p>
    <w:p w:rsidR="0023317B" w:rsidRDefault="0023317B" w:rsidP="00057760">
      <w:pPr>
        <w:pStyle w:val="NormalWeb"/>
      </w:pPr>
      <w:r>
        <w:t xml:space="preserve">• 15 декабря - День образования организации ООН по охране окружающей среды (ЮНЕП) в 1972 г. </w:t>
      </w:r>
    </w:p>
    <w:p w:rsidR="0023317B" w:rsidRDefault="0023317B" w:rsidP="00057760">
      <w:pPr>
        <w:pStyle w:val="NormalWeb"/>
      </w:pPr>
      <w:r>
        <w:t xml:space="preserve">• 15 декабря - Международный день чая </w:t>
      </w:r>
    </w:p>
    <w:p w:rsidR="0023317B" w:rsidRDefault="0023317B">
      <w:r>
        <w:br w:type="page"/>
      </w:r>
    </w:p>
    <w:p w:rsidR="0023317B" w:rsidRDefault="0023317B"/>
    <w:p w:rsidR="0023317B" w:rsidRDefault="0023317B"/>
    <w:sectPr w:rsidR="0023317B" w:rsidSect="00273A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6E42"/>
    <w:rsid w:val="00057760"/>
    <w:rsid w:val="0023317B"/>
    <w:rsid w:val="00273A21"/>
    <w:rsid w:val="003A6E42"/>
    <w:rsid w:val="00430386"/>
    <w:rsid w:val="0072234B"/>
    <w:rsid w:val="00D65DAA"/>
    <w:rsid w:val="00FA0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A21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3A6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3A6E4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057760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175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17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7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6175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1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7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6175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17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7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6175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17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7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6175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17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7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6175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1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7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6175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5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5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1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6175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1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7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6175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17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7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617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5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7</Pages>
  <Words>1274</Words>
  <Characters>7263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user</cp:lastModifiedBy>
  <cp:revision>4</cp:revision>
  <dcterms:created xsi:type="dcterms:W3CDTF">2021-12-15T09:13:00Z</dcterms:created>
  <dcterms:modified xsi:type="dcterms:W3CDTF">2022-03-17T09:29:00Z</dcterms:modified>
</cp:coreProperties>
</file>