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54B" w:rsidRPr="00DB024C" w:rsidRDefault="00BA054B" w:rsidP="00DB024C">
      <w:pPr>
        <w:spacing w:after="0" w:line="240" w:lineRule="auto"/>
        <w:jc w:val="right"/>
        <w:rPr>
          <w:rFonts w:ascii="Times New Roman" w:hAnsi="Times New Roman" w:cs="Times New Roman"/>
          <w:sz w:val="28"/>
          <w:szCs w:val="28"/>
          <w:lang w:eastAsia="ru-RU"/>
        </w:rPr>
      </w:pPr>
      <w:r w:rsidRPr="00DB024C">
        <w:rPr>
          <w:rFonts w:ascii="Times New Roman" w:hAnsi="Times New Roman" w:cs="Times New Roman"/>
          <w:sz w:val="28"/>
          <w:szCs w:val="28"/>
          <w:lang w:eastAsia="ru-RU"/>
        </w:rPr>
        <w:t xml:space="preserve"> </w:t>
      </w:r>
    </w:p>
    <w:p w:rsidR="00BA054B" w:rsidRPr="00E95B3F" w:rsidRDefault="00BA054B" w:rsidP="00B625D6">
      <w:pPr>
        <w:spacing w:after="0" w:line="240" w:lineRule="auto"/>
        <w:jc w:val="center"/>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УСТАВ</w:t>
      </w:r>
    </w:p>
    <w:p w:rsidR="00BA054B" w:rsidRPr="00E95B3F" w:rsidRDefault="00BA054B" w:rsidP="00B625D6">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w:t>
      </w:r>
      <w:r>
        <w:rPr>
          <w:rFonts w:ascii="Times New Roman" w:hAnsi="Times New Roman" w:cs="Times New Roman"/>
          <w:b/>
          <w:bCs/>
          <w:sz w:val="28"/>
          <w:szCs w:val="28"/>
          <w:lang w:eastAsia="ru-RU"/>
        </w:rPr>
        <w:t>БОЛЬШЕИГНАТОВСКОГО</w:t>
      </w:r>
      <w:r w:rsidRPr="00E95B3F">
        <w:rPr>
          <w:rFonts w:ascii="Times New Roman" w:hAnsi="Times New Roman" w:cs="Times New Roman"/>
          <w:b/>
          <w:bCs/>
          <w:sz w:val="28"/>
          <w:szCs w:val="28"/>
          <w:lang w:eastAsia="ru-RU"/>
        </w:rPr>
        <w:t xml:space="preserve"> МУНИЦИПАЛЬНОГО РАЙОНА РЕСПУБЛИКИ МОРДОВИЯ</w:t>
      </w:r>
    </w:p>
    <w:p w:rsidR="00BA054B" w:rsidRPr="00E95B3F" w:rsidRDefault="00BA054B" w:rsidP="00B625D6">
      <w:pPr>
        <w:spacing w:after="0" w:line="240" w:lineRule="auto"/>
        <w:jc w:val="center"/>
        <w:rPr>
          <w:rFonts w:ascii="Times New Roman" w:hAnsi="Times New Roman" w:cs="Times New Roman"/>
          <w:sz w:val="28"/>
          <w:szCs w:val="28"/>
          <w:lang w:eastAsia="ru-RU"/>
        </w:rPr>
      </w:pPr>
    </w:p>
    <w:p w:rsidR="00BA054B" w:rsidRDefault="00BA054B" w:rsidP="005F40DA">
      <w:pPr>
        <w:spacing w:after="0" w:line="240" w:lineRule="auto"/>
        <w:jc w:val="center"/>
        <w:rPr>
          <w:rFonts w:ascii="Times New Roman" w:hAnsi="Times New Roman" w:cs="Times New Roman"/>
          <w:sz w:val="26"/>
          <w:szCs w:val="26"/>
          <w:lang w:eastAsia="ru-RU"/>
        </w:rPr>
      </w:pPr>
      <w:r>
        <w:rPr>
          <w:rFonts w:ascii="Times New Roman" w:hAnsi="Times New Roman" w:cs="Times New Roman"/>
          <w:sz w:val="26"/>
          <w:szCs w:val="26"/>
          <w:lang w:eastAsia="ru-RU"/>
        </w:rPr>
        <w:t xml:space="preserve">принят </w:t>
      </w:r>
      <w:r w:rsidRPr="00E95B3F">
        <w:rPr>
          <w:rFonts w:ascii="Times New Roman" w:hAnsi="Times New Roman" w:cs="Times New Roman"/>
          <w:sz w:val="26"/>
          <w:szCs w:val="26"/>
          <w:lang w:eastAsia="ru-RU"/>
        </w:rPr>
        <w:t>решением Совета депутатов </w:t>
      </w:r>
      <w:r>
        <w:rPr>
          <w:rFonts w:ascii="Times New Roman" w:hAnsi="Times New Roman" w:cs="Times New Roman"/>
          <w:sz w:val="26"/>
          <w:szCs w:val="26"/>
          <w:lang w:eastAsia="ru-RU"/>
        </w:rPr>
        <w:t>Киржеманского</w:t>
      </w:r>
      <w:r w:rsidRPr="00E95B3F">
        <w:rPr>
          <w:rFonts w:ascii="Times New Roman" w:hAnsi="Times New Roman" w:cs="Times New Roman"/>
          <w:sz w:val="26"/>
          <w:szCs w:val="26"/>
          <w:lang w:eastAsia="ru-RU"/>
        </w:rPr>
        <w:t> сельского поселения </w:t>
      </w:r>
    </w:p>
    <w:p w:rsidR="00BA054B" w:rsidRDefault="00BA054B" w:rsidP="005F40DA">
      <w:pPr>
        <w:spacing w:after="0" w:line="240" w:lineRule="auto"/>
        <w:jc w:val="center"/>
        <w:rPr>
          <w:rFonts w:ascii="Times New Roman" w:hAnsi="Times New Roman" w:cs="Times New Roman"/>
          <w:sz w:val="26"/>
          <w:szCs w:val="26"/>
          <w:lang w:eastAsia="ru-RU"/>
        </w:rPr>
      </w:pPr>
      <w:r>
        <w:rPr>
          <w:rFonts w:ascii="Times New Roman" w:hAnsi="Times New Roman" w:cs="Times New Roman"/>
          <w:sz w:val="26"/>
          <w:szCs w:val="26"/>
          <w:lang w:eastAsia="ru-RU"/>
        </w:rPr>
        <w:t xml:space="preserve">Большеигнатовского </w:t>
      </w:r>
      <w:r w:rsidRPr="00E95B3F">
        <w:rPr>
          <w:rFonts w:ascii="Times New Roman" w:hAnsi="Times New Roman" w:cs="Times New Roman"/>
          <w:sz w:val="26"/>
          <w:szCs w:val="26"/>
          <w:lang w:eastAsia="ru-RU"/>
        </w:rPr>
        <w:t xml:space="preserve">муниципального района </w:t>
      </w:r>
    </w:p>
    <w:p w:rsidR="00BA054B" w:rsidRPr="00E95B3F" w:rsidRDefault="00BA054B" w:rsidP="005F40DA">
      <w:pPr>
        <w:spacing w:after="0" w:line="240" w:lineRule="auto"/>
        <w:jc w:val="center"/>
        <w:rPr>
          <w:rFonts w:ascii="Times New Roman" w:hAnsi="Times New Roman" w:cs="Times New Roman"/>
          <w:sz w:val="26"/>
          <w:szCs w:val="26"/>
          <w:lang w:eastAsia="ru-RU"/>
        </w:rPr>
      </w:pPr>
      <w:r w:rsidRPr="00E95B3F">
        <w:rPr>
          <w:rFonts w:ascii="Times New Roman" w:hAnsi="Times New Roman" w:cs="Times New Roman"/>
          <w:sz w:val="26"/>
          <w:szCs w:val="26"/>
          <w:lang w:eastAsia="ru-RU"/>
        </w:rPr>
        <w:t>Республики Мордовия от</w:t>
      </w:r>
      <w:r>
        <w:rPr>
          <w:rFonts w:ascii="Times New Roman" w:hAnsi="Times New Roman" w:cs="Times New Roman"/>
          <w:sz w:val="26"/>
          <w:szCs w:val="26"/>
          <w:lang w:eastAsia="ru-RU"/>
        </w:rPr>
        <w:t xml:space="preserve"> 28.10.2019 года</w:t>
      </w:r>
      <w:r w:rsidRPr="00E95B3F">
        <w:rPr>
          <w:rFonts w:ascii="Times New Roman" w:hAnsi="Times New Roman" w:cs="Times New Roman"/>
          <w:sz w:val="26"/>
          <w:szCs w:val="26"/>
          <w:lang w:eastAsia="ru-RU"/>
        </w:rPr>
        <w:t xml:space="preserve">  №</w:t>
      </w:r>
      <w:r>
        <w:rPr>
          <w:rFonts w:ascii="Times New Roman" w:hAnsi="Times New Roman" w:cs="Times New Roman"/>
          <w:sz w:val="26"/>
          <w:szCs w:val="26"/>
          <w:lang w:eastAsia="ru-RU"/>
        </w:rPr>
        <w:t xml:space="preserve">19  </w:t>
      </w:r>
      <w:r w:rsidRPr="00ED466C">
        <w:rPr>
          <w:rFonts w:ascii="Times New Roman" w:hAnsi="Times New Roman" w:cs="Times New Roman"/>
          <w:sz w:val="24"/>
          <w:szCs w:val="24"/>
          <w:lang w:eastAsia="ru-RU"/>
        </w:rPr>
        <w:t>(</w:t>
      </w:r>
      <w:r w:rsidRPr="00ED466C">
        <w:rPr>
          <w:rFonts w:ascii="Times New Roman" w:hAnsi="Times New Roman" w:cs="Times New Roman"/>
          <w:sz w:val="24"/>
          <w:szCs w:val="24"/>
        </w:rPr>
        <w:t>с изменениями от 23.03.2020 года № 29</w:t>
      </w:r>
      <w:r>
        <w:rPr>
          <w:rFonts w:ascii="Times New Roman" w:hAnsi="Times New Roman" w:cs="Times New Roman"/>
          <w:sz w:val="28"/>
          <w:szCs w:val="28"/>
        </w:rPr>
        <w:t>)</w:t>
      </w:r>
    </w:p>
    <w:p w:rsidR="00BA054B" w:rsidRPr="00E95B3F" w:rsidRDefault="00BA054B" w:rsidP="00B625D6">
      <w:pPr>
        <w:spacing w:after="0" w:line="240" w:lineRule="auto"/>
        <w:jc w:val="center"/>
        <w:rPr>
          <w:rFonts w:ascii="Times New Roman" w:hAnsi="Times New Roman" w:cs="Times New Roman"/>
          <w:sz w:val="28"/>
          <w:szCs w:val="28"/>
          <w:lang w:eastAsia="ru-RU"/>
        </w:rPr>
      </w:pPr>
    </w:p>
    <w:p w:rsidR="00BA054B" w:rsidRPr="00E95B3F" w:rsidRDefault="00BA054B" w:rsidP="00B625D6">
      <w:pPr>
        <w:spacing w:after="0" w:line="240" w:lineRule="auto"/>
        <w:jc w:val="center"/>
        <w:rPr>
          <w:rFonts w:ascii="Times New Roman" w:hAnsi="Times New Roman" w:cs="Times New Roman"/>
          <w:sz w:val="28"/>
          <w:szCs w:val="28"/>
          <w:lang w:eastAsia="ru-RU"/>
        </w:rPr>
      </w:pPr>
    </w:p>
    <w:p w:rsidR="00BA054B" w:rsidRPr="00E95B3F" w:rsidRDefault="00BA054B" w:rsidP="00E95B3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r w:rsidRPr="00E95B3F">
        <w:rPr>
          <w:rFonts w:ascii="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 </w:t>
      </w:r>
    </w:p>
    <w:p w:rsidR="00BA054B" w:rsidRPr="00E95B3F" w:rsidRDefault="00BA054B" w:rsidP="00B625D6">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0304A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1. Общие положения</w:t>
      </w:r>
    </w:p>
    <w:p w:rsidR="00BA054B" w:rsidRPr="00E95B3F" w:rsidRDefault="00BA054B" w:rsidP="000304A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1. Статус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pStyle w:val="ListParagraph"/>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Киржеманское</w:t>
      </w:r>
      <w:r w:rsidRPr="00E95B3F">
        <w:rPr>
          <w:rFonts w:ascii="Times New Roman" w:hAnsi="Times New Roman" w:cs="Times New Roman"/>
          <w:sz w:val="28"/>
          <w:szCs w:val="28"/>
          <w:lang w:eastAsia="ru-RU"/>
        </w:rPr>
        <w:t xml:space="preserve"> сельское поселение является муниципальным образованием и входит в состав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w:t>
      </w:r>
    </w:p>
    <w:p w:rsidR="00BA054B" w:rsidRPr="00E95B3F" w:rsidRDefault="00BA054B" w:rsidP="00E95B3F">
      <w:pPr>
        <w:pStyle w:val="ListParagraph"/>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Киржеманское </w:t>
      </w:r>
      <w:r w:rsidRPr="00E95B3F">
        <w:rPr>
          <w:rFonts w:ascii="Times New Roman" w:hAnsi="Times New Roman" w:cs="Times New Roman"/>
          <w:sz w:val="28"/>
          <w:szCs w:val="28"/>
          <w:lang w:eastAsia="ru-RU"/>
        </w:rPr>
        <w:t xml:space="preserve"> сельское поселение наделено </w:t>
      </w:r>
      <w:r w:rsidRPr="005F40DA">
        <w:rPr>
          <w:rFonts w:ascii="Times New Roman" w:hAnsi="Times New Roman" w:cs="Times New Roman"/>
          <w:color w:val="000000"/>
          <w:sz w:val="28"/>
          <w:szCs w:val="28"/>
          <w:lang w:eastAsia="ru-RU"/>
        </w:rPr>
        <w:t>Законом Республики Мордовия</w:t>
      </w:r>
      <w:r w:rsidRPr="00E95B3F">
        <w:rPr>
          <w:rFonts w:ascii="Times New Roman" w:hAnsi="Times New Roman" w:cs="Times New Roman"/>
          <w:color w:val="FF0000"/>
          <w:sz w:val="28"/>
          <w:szCs w:val="28"/>
          <w:lang w:eastAsia="ru-RU"/>
        </w:rPr>
        <w:t xml:space="preserve"> </w:t>
      </w:r>
      <w:r w:rsidRPr="00106C1F">
        <w:rPr>
          <w:rFonts w:ascii="Times New Roman" w:hAnsi="Times New Roman" w:cs="Times New Roman"/>
          <w:sz w:val="28"/>
          <w:szCs w:val="28"/>
        </w:rPr>
        <w:t>от 01 декабря 2004 г. № 96 - З «Об установлении границ муниципальных образований Большеигнатовского муниципального района, Большеигнатовского муниципального района и наделении их статусом   сельского поселения и муниципального района»</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статусом сельского поселения.</w:t>
      </w:r>
    </w:p>
    <w:p w:rsidR="00BA054B" w:rsidRPr="00E95B3F" w:rsidRDefault="00BA054B" w:rsidP="00E95B3F">
      <w:pPr>
        <w:pStyle w:val="ListParagraph"/>
        <w:numPr>
          <w:ilvl w:val="0"/>
          <w:numId w:val="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Полное официальное наименование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w:t>
      </w:r>
      <w:r>
        <w:rPr>
          <w:rFonts w:ascii="Times New Roman" w:hAnsi="Times New Roman" w:cs="Times New Roman"/>
          <w:sz w:val="28"/>
          <w:szCs w:val="28"/>
          <w:lang w:eastAsia="ru-RU"/>
        </w:rPr>
        <w:t>Киржеманское</w:t>
      </w:r>
      <w:r w:rsidRPr="00E95B3F">
        <w:rPr>
          <w:rFonts w:ascii="Times New Roman" w:hAnsi="Times New Roman" w:cs="Times New Roman"/>
          <w:sz w:val="28"/>
          <w:szCs w:val="28"/>
          <w:lang w:eastAsia="ru-RU"/>
        </w:rPr>
        <w:t xml:space="preserve"> сельское поселение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Сокращенное официальное наименование муниципального образования - </w:t>
      </w:r>
      <w:r>
        <w:rPr>
          <w:rFonts w:ascii="Times New Roman" w:hAnsi="Times New Roman" w:cs="Times New Roman"/>
          <w:sz w:val="28"/>
          <w:szCs w:val="28"/>
          <w:lang w:eastAsia="ru-RU"/>
        </w:rPr>
        <w:t>Киржеманское</w:t>
      </w:r>
      <w:r w:rsidRPr="00E95B3F">
        <w:rPr>
          <w:rFonts w:ascii="Times New Roman" w:hAnsi="Times New Roman" w:cs="Times New Roman"/>
          <w:sz w:val="28"/>
          <w:szCs w:val="28"/>
          <w:lang w:eastAsia="ru-RU"/>
        </w:rPr>
        <w:t xml:space="preserve"> сельское поселение.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2. Официальные символы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Киржеманское</w:t>
      </w:r>
      <w:r w:rsidRPr="00E95B3F">
        <w:rPr>
          <w:rFonts w:ascii="Times New Roman" w:hAnsi="Times New Roman" w:cs="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BA054B" w:rsidRPr="00E95B3F" w:rsidRDefault="00BA054B" w:rsidP="00E95B3F">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Официальные символы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BA054B" w:rsidRPr="00E95B3F" w:rsidRDefault="00BA054B" w:rsidP="00E95B3F">
      <w:pPr>
        <w:pStyle w:val="ListParagraph"/>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Официальные символы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3. Территория и границы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Территорию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земли рекреационного назначения, земли для развития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состав</w:t>
      </w:r>
      <w:r>
        <w:rPr>
          <w:rFonts w:ascii="Times New Roman" w:hAnsi="Times New Roman" w:cs="Times New Roman"/>
          <w:sz w:val="28"/>
          <w:szCs w:val="28"/>
          <w:lang w:eastAsia="ru-RU"/>
        </w:rPr>
        <w:t xml:space="preserve"> Киржеманского</w:t>
      </w:r>
      <w:r w:rsidRPr="00E95B3F">
        <w:rPr>
          <w:rFonts w:ascii="Times New Roman" w:hAnsi="Times New Roman" w:cs="Times New Roman"/>
          <w:sz w:val="28"/>
          <w:szCs w:val="28"/>
          <w:lang w:eastAsia="ru-RU"/>
        </w:rPr>
        <w:t xml:space="preserve"> сельского поселения входят следующие населенные пункты:</w:t>
      </w:r>
    </w:p>
    <w:p w:rsidR="00BA054B" w:rsidRDefault="00BA054B" w:rsidP="00256B8E">
      <w:pPr>
        <w:pStyle w:val="ListParagraph"/>
        <w:tabs>
          <w:tab w:val="left" w:pos="0"/>
        </w:tabs>
        <w:spacing w:after="0" w:line="240" w:lineRule="auto"/>
        <w:ind w:left="0" w:firstLine="709"/>
        <w:jc w:val="both"/>
        <w:rPr>
          <w:rFonts w:ascii="Times New Roman" w:hAnsi="Times New Roman" w:cs="Times New Roman"/>
          <w:sz w:val="28"/>
          <w:szCs w:val="28"/>
        </w:rPr>
      </w:pPr>
      <w:r w:rsidRPr="00C255F5">
        <w:rPr>
          <w:rFonts w:ascii="Times New Roman" w:hAnsi="Times New Roman" w:cs="Times New Roman"/>
          <w:sz w:val="28"/>
          <w:szCs w:val="28"/>
        </w:rPr>
        <w:t>село Киржеманы, село Горки, село Хухорево, село Новое Баево, поселок Любимовка, поселок Ежовка, поселок</w:t>
      </w:r>
      <w:r>
        <w:rPr>
          <w:rFonts w:ascii="Times New Roman" w:hAnsi="Times New Roman" w:cs="Times New Roman"/>
          <w:sz w:val="28"/>
          <w:szCs w:val="28"/>
        </w:rPr>
        <w:t xml:space="preserve"> Новая Сосновка, поселок Надежди</w:t>
      </w:r>
      <w:r w:rsidRPr="00C255F5">
        <w:rPr>
          <w:rFonts w:ascii="Times New Roman" w:hAnsi="Times New Roman" w:cs="Times New Roman"/>
          <w:sz w:val="28"/>
          <w:szCs w:val="28"/>
        </w:rPr>
        <w:t>нский,  деревня Красная Нива, деревня Тюрька.</w:t>
      </w:r>
    </w:p>
    <w:p w:rsidR="00BA054B" w:rsidRPr="00E95B3F" w:rsidRDefault="00BA054B" w:rsidP="00256B8E">
      <w:pPr>
        <w:pStyle w:val="ListParagraph"/>
        <w:numPr>
          <w:ilvl w:val="0"/>
          <w:numId w:val="3"/>
        </w:numPr>
        <w:tabs>
          <w:tab w:val="left" w:pos="0"/>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Границы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установлены </w:t>
      </w:r>
      <w:r w:rsidRPr="00256B8E">
        <w:rPr>
          <w:rFonts w:ascii="Times New Roman" w:hAnsi="Times New Roman" w:cs="Times New Roman"/>
          <w:color w:val="000000"/>
          <w:sz w:val="28"/>
          <w:szCs w:val="28"/>
          <w:lang w:eastAsia="ru-RU"/>
        </w:rPr>
        <w:t>Законом Республики Мордовия</w:t>
      </w:r>
      <w:r w:rsidRPr="00E95B3F">
        <w:rPr>
          <w:rFonts w:ascii="Times New Roman" w:hAnsi="Times New Roman" w:cs="Times New Roman"/>
          <w:color w:val="FF0000"/>
          <w:sz w:val="28"/>
          <w:szCs w:val="28"/>
          <w:lang w:eastAsia="ru-RU"/>
        </w:rPr>
        <w:t xml:space="preserve"> </w:t>
      </w:r>
      <w:r w:rsidRPr="00C255F5">
        <w:rPr>
          <w:rFonts w:ascii="Times New Roman" w:hAnsi="Times New Roman" w:cs="Times New Roman"/>
          <w:sz w:val="28"/>
          <w:szCs w:val="28"/>
        </w:rPr>
        <w:t>от 01 декабря 2004 г. № 96 - З «Об установлении границ муниципальных образований Большеигнатовского муниципального района, Большеигнатовского муниципального р</w:t>
      </w:r>
      <w:r>
        <w:rPr>
          <w:rFonts w:ascii="Times New Roman" w:hAnsi="Times New Roman" w:cs="Times New Roman"/>
          <w:sz w:val="28"/>
          <w:szCs w:val="28"/>
        </w:rPr>
        <w:t xml:space="preserve">айона и наделении их статусом </w:t>
      </w:r>
      <w:r w:rsidRPr="00C255F5">
        <w:rPr>
          <w:rFonts w:ascii="Times New Roman" w:hAnsi="Times New Roman" w:cs="Times New Roman"/>
          <w:sz w:val="28"/>
          <w:szCs w:val="28"/>
        </w:rPr>
        <w:t>сельского поселения и муниципального района»</w:t>
      </w:r>
      <w:r w:rsidRPr="00E95B3F">
        <w:rPr>
          <w:rFonts w:ascii="Times New Roman" w:hAnsi="Times New Roman" w:cs="Times New Roman"/>
          <w:sz w:val="28"/>
          <w:szCs w:val="28"/>
          <w:lang w:eastAsia="ru-RU"/>
        </w:rPr>
        <w:t>.</w:t>
      </w:r>
    </w:p>
    <w:p w:rsidR="00BA054B" w:rsidRPr="00E95B3F" w:rsidRDefault="00BA054B" w:rsidP="00E95B3F">
      <w:pPr>
        <w:pStyle w:val="ListParagraph"/>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Административным центром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является населенный пункт - </w:t>
      </w:r>
      <w:r w:rsidRPr="00256B8E">
        <w:rPr>
          <w:rFonts w:ascii="Times New Roman" w:hAnsi="Times New Roman" w:cs="Times New Roman"/>
          <w:color w:val="000000"/>
          <w:sz w:val="28"/>
          <w:szCs w:val="28"/>
          <w:lang w:eastAsia="ru-RU"/>
        </w:rPr>
        <w:t>село Киржеманы.</w:t>
      </w:r>
      <w:r w:rsidRPr="00E95B3F">
        <w:rPr>
          <w:rFonts w:ascii="Times New Roman" w:hAnsi="Times New Roman" w:cs="Times New Roman"/>
          <w:color w:val="FF0000"/>
          <w:sz w:val="28"/>
          <w:szCs w:val="28"/>
          <w:lang w:eastAsia="ru-RU"/>
        </w:rPr>
        <w:t xml:space="preserve">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4. Местное самоуправление в </w:t>
      </w:r>
      <w:r>
        <w:rPr>
          <w:rFonts w:ascii="Times New Roman" w:hAnsi="Times New Roman" w:cs="Times New Roman"/>
          <w:b/>
          <w:bCs/>
          <w:sz w:val="28"/>
          <w:szCs w:val="28"/>
          <w:lang w:eastAsia="ru-RU"/>
        </w:rPr>
        <w:t>Киржеманском</w:t>
      </w:r>
      <w:r w:rsidRPr="00E95B3F">
        <w:rPr>
          <w:rFonts w:ascii="Times New Roman" w:hAnsi="Times New Roman" w:cs="Times New Roman"/>
          <w:b/>
          <w:bCs/>
          <w:sz w:val="28"/>
          <w:szCs w:val="28"/>
          <w:lang w:eastAsia="ru-RU"/>
        </w:rPr>
        <w:t xml:space="preserve"> сельском поселении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Местное самоуправление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вопросов местного значения, исходя из интересов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с учетом исторических и иных местных традиций.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5. Право граждан Российской Федерации на осуществление местного самоуправления на территории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pStyle w:val="ListParagraph"/>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 xml:space="preserve">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Иностранные граждане, постоянно или преимущественно проживающие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BA054B" w:rsidRPr="00E95B3F" w:rsidRDefault="00BA054B" w:rsidP="00E95B3F">
      <w:pPr>
        <w:pStyle w:val="ListParagraph"/>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6. Вопросы местного значения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pStyle w:val="ListParagraph"/>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 вопросам местного значения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относятся: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составление и рассмотрение проекта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утверждение и исполнение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осуществление контроля за его исполнением, составление и утверждение отчета об исполнении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установление, изменение и отмена местных налогов и сборов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владение, пользование и распоряжение имуществом, находящимся в муниципальной собственности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участие в предупреждении и ликвидации последствий чрезвычайных ситуаций в границах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создание условий для обеспечения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создание условий для организации досуга и обеспечения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услугами организаций культуры;</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обеспечение условий для развития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формирование архивных фондов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 утверждение правил благоустройства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осуществление контроля за их соблюдением, организация благоустройства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указанными правилами;</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rFonts w:ascii="Times New Roman" w:hAnsi="Times New Roman" w:cs="Times New Roman"/>
          <w:sz w:val="28"/>
          <w:szCs w:val="28"/>
          <w:lang w:eastAsia="ru-RU"/>
        </w:rPr>
        <w:t>соответствие с установленными требованиями;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Pr="00E95B3F">
        <w:rPr>
          <w:rFonts w:ascii="Times New Roman" w:hAnsi="Times New Roman" w:cs="Times New Roman"/>
          <w:sz w:val="28"/>
          <w:szCs w:val="28"/>
          <w:lang w:eastAsia="ru-RU"/>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16) организация ритуальных услуг и содержание мест захоронения;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18) организация и осуществление мероприятий по работе с детьми и молодежью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19) оказание поддержки </w:t>
      </w:r>
      <w:r w:rsidRPr="00B444F5">
        <w:rPr>
          <w:rFonts w:ascii="Times New Roman" w:hAnsi="Times New Roman" w:cs="Times New Roman"/>
          <w:sz w:val="28"/>
          <w:szCs w:val="28"/>
          <w:lang w:eastAsia="ru-RU"/>
        </w:rPr>
        <w:t>гражданам и их объединениям, участвующим в охране общественного порядка, создание условий для деятельности народных дружин;</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20) предоставление помещения для работы на обслуживаемом административном</w:t>
      </w:r>
      <w:r>
        <w:rPr>
          <w:rFonts w:ascii="Times New Roman" w:hAnsi="Times New Roman" w:cs="Times New Roman"/>
          <w:sz w:val="28"/>
          <w:szCs w:val="28"/>
          <w:lang w:eastAsia="ru-RU"/>
        </w:rPr>
        <w:t xml:space="preserve"> участке Киржеманского </w:t>
      </w:r>
      <w:r w:rsidRPr="00B444F5">
        <w:rPr>
          <w:rFonts w:ascii="Times New Roman" w:hAnsi="Times New Roman" w:cs="Times New Roman"/>
          <w:sz w:val="28"/>
          <w:szCs w:val="28"/>
          <w:lang w:eastAsia="ru-RU"/>
        </w:rPr>
        <w:t>сельского поселения сотруднику, замещающему должность участкового уполномоченного полиции;</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21) осуществление мер по противодействию коррупции в границах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p>
    <w:p w:rsidR="00BA054B" w:rsidRPr="00B444F5" w:rsidRDefault="00BA054B" w:rsidP="00347E30">
      <w:pPr>
        <w:pStyle w:val="ListParagraph"/>
        <w:numPr>
          <w:ilvl w:val="0"/>
          <w:numId w:val="5"/>
        </w:numPr>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По решению Совета депутатов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 xml:space="preserve">сельского поселения жители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могут привлекаться к выполнению на добровольной основе социально значимых для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местного значения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 xml:space="preserve"> сельского поселения, предусмотренных </w:t>
      </w:r>
      <w:hyperlink r:id="rId5" w:history="1">
        <w:r w:rsidRPr="00B444F5">
          <w:rPr>
            <w:rFonts w:ascii="Times New Roman" w:hAnsi="Times New Roman" w:cs="Times New Roman"/>
            <w:sz w:val="28"/>
            <w:szCs w:val="28"/>
            <w:lang w:eastAsia="ru-RU"/>
          </w:rPr>
          <w:t>пунктами 7.1</w:t>
        </w:r>
      </w:hyperlink>
      <w:r w:rsidRPr="00B444F5">
        <w:rPr>
          <w:rFonts w:ascii="Times New Roman" w:hAnsi="Times New Roman" w:cs="Times New Roman"/>
          <w:sz w:val="28"/>
          <w:szCs w:val="28"/>
          <w:lang w:eastAsia="ru-RU"/>
        </w:rPr>
        <w:t xml:space="preserve"> - </w:t>
      </w:r>
      <w:hyperlink r:id="rId6" w:history="1">
        <w:r w:rsidRPr="00B444F5">
          <w:rPr>
            <w:rFonts w:ascii="Times New Roman" w:hAnsi="Times New Roman" w:cs="Times New Roman"/>
            <w:sz w:val="28"/>
            <w:szCs w:val="28"/>
            <w:lang w:eastAsia="ru-RU"/>
          </w:rPr>
          <w:t>9</w:t>
        </w:r>
      </w:hyperlink>
      <w:r w:rsidRPr="00B444F5">
        <w:rPr>
          <w:rFonts w:ascii="Times New Roman" w:hAnsi="Times New Roman" w:cs="Times New Roman"/>
          <w:sz w:val="28"/>
          <w:szCs w:val="28"/>
          <w:lang w:eastAsia="ru-RU"/>
        </w:rPr>
        <w:t xml:space="preserve"> и </w:t>
      </w:r>
      <w:hyperlink r:id="rId7" w:history="1">
        <w:r w:rsidRPr="00B444F5">
          <w:rPr>
            <w:rFonts w:ascii="Times New Roman" w:hAnsi="Times New Roman" w:cs="Times New Roman"/>
            <w:sz w:val="28"/>
            <w:szCs w:val="28"/>
            <w:lang w:eastAsia="ru-RU"/>
          </w:rPr>
          <w:t>19 части 1 статьи 14</w:t>
        </w:r>
      </w:hyperlink>
      <w:r w:rsidRPr="00B444F5">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BA054B" w:rsidRPr="00B444F5" w:rsidRDefault="00BA054B" w:rsidP="00347E30">
      <w:pPr>
        <w:pStyle w:val="ListParagraph"/>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BA054B" w:rsidRPr="00B444F5" w:rsidRDefault="00BA054B" w:rsidP="00347E30">
      <w:pPr>
        <w:pStyle w:val="ListParagraph"/>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BA054B" w:rsidRPr="00B444F5" w:rsidRDefault="00BA054B" w:rsidP="00347E30">
      <w:pPr>
        <w:pStyle w:val="ListParagraph"/>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hAnsi="Times New Roman" w:cs="Times New Roman"/>
          <w:sz w:val="28"/>
          <w:szCs w:val="28"/>
        </w:rPr>
        <w:t xml:space="preserve">Киржеманского </w:t>
      </w:r>
      <w:r w:rsidRPr="00B444F5">
        <w:rPr>
          <w:rFonts w:ascii="Times New Roman" w:hAnsi="Times New Roman" w:cs="Times New Roman"/>
          <w:sz w:val="28"/>
          <w:szCs w:val="28"/>
        </w:rPr>
        <w:t>сельского поселения.</w:t>
      </w:r>
    </w:p>
    <w:p w:rsidR="00BA054B" w:rsidRPr="00E95B3F" w:rsidRDefault="00BA054B" w:rsidP="00E95B3F">
      <w:pPr>
        <w:pStyle w:val="ListParagraph"/>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сельского поселения вправе заключать соглашения с ор</w:t>
      </w:r>
      <w:r>
        <w:rPr>
          <w:rFonts w:ascii="Times New Roman" w:hAnsi="Times New Roman" w:cs="Times New Roman"/>
          <w:sz w:val="28"/>
          <w:szCs w:val="28"/>
          <w:lang w:eastAsia="ru-RU"/>
        </w:rPr>
        <w:t>ганами местного самоуправления Болшьшеигнатовского</w:t>
      </w:r>
      <w:r w:rsidRPr="00B444F5">
        <w:rPr>
          <w:rFonts w:ascii="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hAnsi="Times New Roman" w:cs="Times New Roman"/>
          <w:sz w:val="28"/>
          <w:szCs w:val="28"/>
          <w:lang w:eastAsia="ru-RU"/>
        </w:rPr>
        <w:t xml:space="preserve">предоставляемых из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бюджет  </w:t>
      </w:r>
      <w:r>
        <w:rPr>
          <w:rFonts w:ascii="Times New Roman" w:hAnsi="Times New Roman" w:cs="Times New Roman"/>
          <w:sz w:val="28"/>
          <w:szCs w:val="28"/>
          <w:lang w:eastAsia="ru-RU"/>
        </w:rPr>
        <w:t xml:space="preserve">Большеигнатовского </w:t>
      </w:r>
      <w:r w:rsidRPr="00E95B3F">
        <w:rPr>
          <w:rFonts w:ascii="Times New Roman" w:hAnsi="Times New Roman" w:cs="Times New Roman"/>
          <w:sz w:val="28"/>
          <w:szCs w:val="28"/>
          <w:lang w:eastAsia="ru-RU"/>
        </w:rPr>
        <w:t>муниципального района в соответствии с Бюджетным кодексом Российской Федерации.</w:t>
      </w:r>
    </w:p>
    <w:p w:rsidR="00BA054B" w:rsidRPr="00E95B3F" w:rsidRDefault="00BA054B" w:rsidP="00E95B3F">
      <w:pPr>
        <w:pStyle w:val="ListParagraph"/>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Pr>
          <w:rFonts w:ascii="Times New Roman" w:hAnsi="Times New Roman" w:cs="Times New Roman"/>
          <w:sz w:val="28"/>
          <w:szCs w:val="28"/>
          <w:lang w:eastAsia="ru-RU"/>
        </w:rPr>
        <w:t xml:space="preserve">Большеигнатовского </w:t>
      </w:r>
      <w:r w:rsidRPr="00E95B3F">
        <w:rPr>
          <w:rFonts w:ascii="Times New Roman" w:hAnsi="Times New Roman" w:cs="Times New Roman"/>
          <w:sz w:val="28"/>
          <w:szCs w:val="28"/>
          <w:lang w:eastAsia="ru-RU"/>
        </w:rPr>
        <w:t xml:space="preserve">муниципального района, в соответствии с которыми органы местного самоуправления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 xml:space="preserve">сельского поселения принимают на себя исполнение части полномочий по решению вопросов местного значения  </w:t>
      </w:r>
      <w:r>
        <w:rPr>
          <w:rFonts w:ascii="Times New Roman" w:hAnsi="Times New Roman" w:cs="Times New Roman"/>
          <w:sz w:val="28"/>
          <w:szCs w:val="28"/>
          <w:lang w:eastAsia="ru-RU"/>
        </w:rPr>
        <w:t xml:space="preserve">Большеигнатовского </w:t>
      </w:r>
      <w:r w:rsidRPr="00E95B3F">
        <w:rPr>
          <w:rFonts w:ascii="Times New Roman" w:hAnsi="Times New Roman" w:cs="Times New Roman"/>
          <w:sz w:val="28"/>
          <w:szCs w:val="28"/>
          <w:lang w:eastAsia="ru-RU"/>
        </w:rPr>
        <w:t xml:space="preserve">муниципального района за счет межбюджетных трансфертов, предоставляемых из бюджета  </w:t>
      </w:r>
      <w:r>
        <w:rPr>
          <w:rFonts w:ascii="Times New Roman" w:hAnsi="Times New Roman" w:cs="Times New Roman"/>
          <w:sz w:val="28"/>
          <w:szCs w:val="28"/>
          <w:lang w:eastAsia="ru-RU"/>
        </w:rPr>
        <w:t xml:space="preserve">Большеигнатовского </w:t>
      </w:r>
      <w:r w:rsidRPr="00E95B3F">
        <w:rPr>
          <w:rFonts w:ascii="Times New Roman" w:hAnsi="Times New Roman" w:cs="Times New Roman"/>
          <w:sz w:val="28"/>
          <w:szCs w:val="28"/>
          <w:lang w:eastAsia="ru-RU"/>
        </w:rPr>
        <w:t xml:space="preserve">муниципального района в бюджет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сельского поселения в соответствии с Бюджетным кодексом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Статья 7. Права о</w:t>
      </w:r>
      <w:r>
        <w:rPr>
          <w:rFonts w:ascii="Times New Roman" w:hAnsi="Times New Roman" w:cs="Times New Roman"/>
          <w:b/>
          <w:bCs/>
          <w:sz w:val="28"/>
          <w:szCs w:val="28"/>
          <w:lang w:eastAsia="ru-RU"/>
        </w:rPr>
        <w:t>рганов местного самоуправления </w:t>
      </w:r>
      <w:r w:rsidRPr="00CB03C2">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на решение вопросов, не отнесенных к вопросам местного значения поселений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pStyle w:val="ListParagraph"/>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сельского поселения имеют право на: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создание музеев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2)совершение нотариальных действий, предусмотренных законодательством, в случае отсутствия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 нотариуса;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участие в осуществлении деятельности по опеке и попечительству;</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создание муниципальной пожарной охраны;</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создание условий для развития туризма;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BA054B" w:rsidRPr="00E95B3F" w:rsidRDefault="00BA054B" w:rsidP="00E95B3F">
      <w:pPr>
        <w:pStyle w:val="ListParagraph"/>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Органы местного самоуправления Киржеманского</w:t>
      </w:r>
      <w:r w:rsidRPr="00E95B3F">
        <w:rPr>
          <w:rFonts w:ascii="Times New Roman" w:hAnsi="Times New Roman" w:cs="Times New Roman"/>
          <w:sz w:val="28"/>
          <w:szCs w:val="28"/>
          <w:lang w:eastAsia="ru-RU"/>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w:t>
      </w:r>
      <w:r w:rsidRPr="00E95B3F">
        <w:rPr>
          <w:rFonts w:ascii="Times New Roman" w:hAnsi="Times New Roman" w:cs="Times New Roman"/>
          <w:b/>
          <w:bCs/>
          <w:sz w:val="28"/>
          <w:szCs w:val="28"/>
          <w:lang w:eastAsia="ru-RU"/>
        </w:rPr>
        <w:t>.  Муниципальный контроль</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pStyle w:val="ListParagraph"/>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BA054B" w:rsidRPr="00E95B3F" w:rsidRDefault="00BA054B" w:rsidP="00E95B3F">
      <w:pPr>
        <w:pStyle w:val="ListParagraph"/>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2. Формы</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непосредственного осуществления населением местного самоуправления и участия населения  в осуществлении  местного самоуправления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9</w:t>
      </w:r>
      <w:r w:rsidRPr="00E95B3F">
        <w:rPr>
          <w:rFonts w:ascii="Times New Roman" w:hAnsi="Times New Roman" w:cs="Times New Roman"/>
          <w:b/>
          <w:bCs/>
          <w:sz w:val="28"/>
          <w:szCs w:val="28"/>
          <w:lang w:eastAsia="ru-RU"/>
        </w:rPr>
        <w:t>. Местный референдум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решения непосредственно населением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вопросов местного значения проводится местный референдум.</w:t>
      </w:r>
    </w:p>
    <w:p w:rsidR="00BA054B" w:rsidRPr="00E95B3F" w:rsidRDefault="00BA054B"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Местный референдум проводится на всей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назначении местного референдума принимается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357A3"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по инициативе, </w:t>
      </w:r>
      <w:r w:rsidRPr="00E357A3">
        <w:rPr>
          <w:rFonts w:ascii="Times New Roman" w:hAnsi="Times New Roman" w:cs="Times New Roman"/>
          <w:sz w:val="28"/>
          <w:szCs w:val="28"/>
          <w:lang w:eastAsia="ru-RU"/>
        </w:rPr>
        <w:t>выдвинутой гражданами Российской Федерации, имеющими право на участие в местном референдуме;</w:t>
      </w:r>
    </w:p>
    <w:p w:rsidR="00BA054B" w:rsidRPr="00E357A3"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BA054B" w:rsidRPr="00E357A3"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3) по инициативе Совета депутатов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xml:space="preserve"> сельского поселения и главы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сельского поселения,выдвинутой ими совместно.</w:t>
      </w:r>
    </w:p>
    <w:p w:rsidR="00BA054B" w:rsidRPr="00E357A3" w:rsidRDefault="00BA054B"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357A3">
        <w:rPr>
          <w:rFonts w:ascii="Times New Roman" w:hAnsi="Times New Roman" w:cs="Times New Roman"/>
          <w:sz w:val="28"/>
          <w:szCs w:val="28"/>
          <w:lang w:eastAsia="ru-RU"/>
        </w:rPr>
        <w:t>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BA054B" w:rsidRPr="00E357A3" w:rsidRDefault="00BA054B"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BA054B" w:rsidRPr="00E357A3" w:rsidRDefault="00BA054B"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Инициатива проведения местного референдума, выдвинутая совместно Советом депутатов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xml:space="preserve"> сельского поселения и или главой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xml:space="preserve"> сельского поселения, оформляется правовыми актами Совета депутатов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xml:space="preserve"> сельского поселения и или главы </w:t>
      </w:r>
      <w:r>
        <w:rPr>
          <w:rFonts w:ascii="Times New Roman" w:hAnsi="Times New Roman" w:cs="Times New Roman"/>
          <w:sz w:val="28"/>
          <w:szCs w:val="28"/>
          <w:lang w:eastAsia="ru-RU"/>
        </w:rPr>
        <w:t>Киржеманского</w:t>
      </w:r>
      <w:r w:rsidRPr="00E357A3">
        <w:rPr>
          <w:rFonts w:ascii="Times New Roman" w:hAnsi="Times New Roman" w:cs="Times New Roman"/>
          <w:sz w:val="28"/>
          <w:szCs w:val="28"/>
          <w:lang w:eastAsia="ru-RU"/>
        </w:rPr>
        <w:t> сельского поселения, возглавляющего местную администрацию.</w:t>
      </w:r>
    </w:p>
    <w:p w:rsidR="00BA054B" w:rsidRPr="00E95B3F" w:rsidRDefault="00BA054B"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357A3">
        <w:rPr>
          <w:rFonts w:ascii="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hAnsi="Times New Roman" w:cs="Times New Roman"/>
          <w:sz w:val="28"/>
          <w:szCs w:val="28"/>
          <w:lang w:eastAsia="ru-RU"/>
        </w:rPr>
        <w:t>рации в ее поддержку образуется инициативная группа по проведению местного референдума в количестве 10 человек.</w:t>
      </w:r>
      <w:r w:rsidRPr="00E95B3F">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BA054B" w:rsidRPr="00E95B3F" w:rsidRDefault="00BA054B"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BA054B" w:rsidRPr="00E95B3F" w:rsidRDefault="00BA054B"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E95B3F">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и иными законами Республики Мордовия, организует и обеспечивает подготовку и проведение местного референдума.</w:t>
      </w:r>
    </w:p>
    <w:p w:rsidR="00BA054B" w:rsidRPr="00E95B3F" w:rsidRDefault="00BA054B"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BA054B" w:rsidRPr="00E95B3F" w:rsidRDefault="00BA054B"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для фонда местного референдума, созданного инициативной группой.</w:t>
      </w:r>
    </w:p>
    <w:p w:rsidR="00BA054B" w:rsidRPr="00E95B3F" w:rsidRDefault="00BA054B"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Если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BA054B" w:rsidRPr="00E95B3F" w:rsidRDefault="00BA054B"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BA054B" w:rsidRPr="00E95B3F" w:rsidRDefault="00BA054B"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членов инициативной группы;</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граждан;</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юридических лиц.</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Максимальный размер таких пожертвований и перечислений составляет для: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членов инициативной группы - 3000 рублей;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физических и юридических лиц - 10 000 рублей.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BA054B" w:rsidRPr="00E95B3F" w:rsidRDefault="00BA054B"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 назначить местный референдум  в течение 30 дней со дня поступления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BA054B" w:rsidRPr="00E95B3F" w:rsidRDefault="00BA054B"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голосования и принятое на местном референдуме решение подлежат официальному опубликованию (обнародованию).</w:t>
      </w:r>
    </w:p>
    <w:p w:rsidR="00BA054B" w:rsidRPr="00E95B3F" w:rsidRDefault="00BA054B"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Принятое на местном референдуме решение подлежит обязательному исполнению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BA054B" w:rsidRPr="00E95B3F" w:rsidRDefault="00BA054B"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BA054B" w:rsidRPr="00E95B3F" w:rsidRDefault="00BA054B"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Местный референдум проводится в</w:t>
      </w:r>
      <w:r w:rsidRPr="00E95B3F">
        <w:rPr>
          <w:rFonts w:ascii="Times New Roman" w:hAnsi="Times New Roman" w:cs="Times New Roman"/>
          <w:sz w:val="28"/>
          <w:szCs w:val="28"/>
        </w:rPr>
        <w:t xml:space="preserve"> соответствии с Конституцией Российской Федерации, Федеральным законом от 12 июня 2002 г</w:t>
      </w:r>
      <w:r>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настоящим Уставом среди обладающих правом на участие вреферендуме граждан Российской Федерации, место жительства которых расположено в границах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p>
    <w:p w:rsidR="00BA054B" w:rsidRPr="00E95B3F" w:rsidRDefault="00BA054B" w:rsidP="00E95B3F">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cs="Times New Roman"/>
          <w:sz w:val="28"/>
          <w:szCs w:val="28"/>
        </w:rPr>
        <w:t>Федеральным законом от 12 июня 2002 г</w:t>
      </w:r>
      <w:r>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s="Times New Roman"/>
          <w:color w:val="333333"/>
          <w:sz w:val="28"/>
          <w:szCs w:val="28"/>
          <w:shd w:val="clear" w:color="auto" w:fill="FFFFFF"/>
        </w:rPr>
        <w:t xml:space="preserve"> и принятым в соответствии с ним </w:t>
      </w:r>
      <w:r w:rsidRPr="00E95B3F">
        <w:rPr>
          <w:rFonts w:ascii="Times New Roman" w:hAnsi="Times New Roman" w:cs="Times New Roman"/>
          <w:sz w:val="28"/>
          <w:szCs w:val="28"/>
        </w:rPr>
        <w:t>Законом Республики Мордовия от 15 февраля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color w:val="333333"/>
          <w:sz w:val="28"/>
          <w:szCs w:val="28"/>
          <w:shd w:val="clear" w:color="auto" w:fill="FFFFFF"/>
        </w:rPr>
        <w:t>.</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10</w:t>
      </w:r>
      <w:r w:rsidRPr="00E95B3F">
        <w:rPr>
          <w:rFonts w:ascii="Times New Roman" w:hAnsi="Times New Roman" w:cs="Times New Roman"/>
          <w:b/>
          <w:bCs/>
          <w:sz w:val="28"/>
          <w:szCs w:val="28"/>
          <w:lang w:eastAsia="ru-RU"/>
        </w:rPr>
        <w:t>. Муниципальные выборы</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проводятся в целях избрания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BA054B" w:rsidRPr="00E95B3F" w:rsidRDefault="00BA054B"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Днем голосования на выборах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является второе воскресенье сентября года, в котором истекают сроки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BA054B" w:rsidRPr="00E95B3F" w:rsidRDefault="00BA054B"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досрочного прекращения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влекущего за собой неправомочность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BA054B" w:rsidRPr="00E95B3F" w:rsidRDefault="00BA054B"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назначаются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BA054B" w:rsidRPr="00E95B3F" w:rsidRDefault="00BA054B"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BA054B" w:rsidRPr="00E95B3F" w:rsidRDefault="00BA054B"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судом.</w:t>
      </w:r>
    </w:p>
    <w:p w:rsidR="00BA054B" w:rsidRPr="00E95B3F" w:rsidRDefault="00BA054B"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BA054B" w:rsidRPr="00E95B3F" w:rsidRDefault="00BA054B"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муниципальных выборов подлежат официальному опубликованию (обнародованию).</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11</w:t>
      </w:r>
      <w:r w:rsidRPr="00E95B3F">
        <w:rPr>
          <w:rFonts w:ascii="Times New Roman" w:hAnsi="Times New Roman" w:cs="Times New Roman"/>
          <w:b/>
          <w:bCs/>
          <w:sz w:val="28"/>
          <w:szCs w:val="28"/>
          <w:lang w:eastAsia="ru-RU"/>
        </w:rPr>
        <w:t xml:space="preserve">. Голосование по отзыву депутата Совета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pStyle w:val="a0"/>
        <w:numPr>
          <w:ilvl w:val="0"/>
          <w:numId w:val="10"/>
        </w:numPr>
        <w:tabs>
          <w:tab w:val="left" w:pos="1134"/>
          <w:tab w:val="left" w:pos="1276"/>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Голосование по отзыву депутата Совета депутат</w:t>
      </w:r>
      <w:r>
        <w:rPr>
          <w:rFonts w:ascii="Times New Roman" w:hAnsi="Times New Roman" w:cs="Times New Roman"/>
          <w:sz w:val="28"/>
          <w:szCs w:val="28"/>
        </w:rPr>
        <w:t xml:space="preserve">ов </w:t>
      </w:r>
      <w:r w:rsidRPr="00E95B3F">
        <w:rPr>
          <w:rFonts w:ascii="Times New Roman" w:hAnsi="Times New Roman" w:cs="Times New Roman"/>
          <w:sz w:val="28"/>
          <w:szCs w:val="28"/>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Мордовияот 15 февраля 2007г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BA054B" w:rsidRPr="00E95B3F" w:rsidRDefault="00BA054B"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Население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Основанием для отзыва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являются подтвержденные в судебном порядке:</w:t>
      </w:r>
    </w:p>
    <w:p w:rsidR="00BA054B" w:rsidRPr="00E95B3F"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неучастие без уважительных причин в работе двух сессий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 течение года;</w:t>
      </w:r>
    </w:p>
    <w:p w:rsidR="00BA054B" w:rsidRPr="00E95B3F"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неучастие в течение года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работе трех заседаний постоянных или временных органов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членом которых он является;</w:t>
      </w:r>
    </w:p>
    <w:p w:rsidR="00BA054B" w:rsidRPr="00E95B3F"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 проведение приема граждан на протяжении трех месяцев в течение года;</w:t>
      </w:r>
    </w:p>
    <w:p w:rsidR="00BA054B" w:rsidRPr="00E95B3F"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BA054B" w:rsidRPr="00E95B3F"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допущенные депутатом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публичное оскорбление, клевета, появление при осуществлении полномочий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BA054B" w:rsidRPr="00E95B3F" w:rsidRDefault="00BA054B"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отзыва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устанавливается следующая процедура:</w:t>
      </w:r>
    </w:p>
    <w:p w:rsidR="00BA054B" w:rsidRPr="00E95B3F"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w:t>
      </w:r>
      <w:r>
        <w:rPr>
          <w:rFonts w:ascii="Times New Roman" w:hAnsi="Times New Roman" w:cs="Times New Roman"/>
          <w:sz w:val="28"/>
          <w:szCs w:val="28"/>
          <w:lang w:eastAsia="ru-RU"/>
        </w:rPr>
        <w:t>зыву депутата Совета депутатов Киржеманского</w:t>
      </w:r>
      <w:r w:rsidRPr="00E95B3F">
        <w:rPr>
          <w:rFonts w:ascii="Times New Roman" w:hAnsi="Times New Roman" w:cs="Times New Roman"/>
          <w:sz w:val="28"/>
          <w:szCs w:val="28"/>
          <w:lang w:eastAsia="ru-RU"/>
        </w:rPr>
        <w:t xml:space="preserve"> сельского поселения (далее - инициативная группа) в количестве 10 человек;</w:t>
      </w:r>
    </w:p>
    <w:p w:rsidR="00BA054B" w:rsidRPr="00E95B3F"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инициативная группа обращается в избирательную комиссию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с ходатайством о регистрации инициативной группы;</w:t>
      </w:r>
    </w:p>
    <w:p w:rsidR="00BA054B" w:rsidRPr="00E95B3F"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в ходатайстве инициативной группы указываются</w:t>
      </w:r>
      <w:r w:rsidRPr="00E95B3F">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hAnsi="Times New Roman" w:cs="Times New Roman"/>
          <w:sz w:val="28"/>
          <w:szCs w:val="28"/>
          <w:lang w:eastAsia="ru-RU"/>
        </w:rPr>
        <w:t xml:space="preserve">избирательного округа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где предполагается провести голосование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BA054B" w:rsidRPr="00B444F5"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Pr="00E95B3F">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Pr>
          <w:rFonts w:ascii="Times New Roman" w:hAnsi="Times New Roman" w:cs="Times New Roman"/>
          <w:sz w:val="28"/>
          <w:szCs w:val="28"/>
        </w:rPr>
        <w:t>а</w:t>
      </w:r>
      <w:r w:rsidRPr="00E95B3F">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Pr>
          <w:rFonts w:ascii="Times New Roman" w:hAnsi="Times New Roman" w:cs="Times New Roman"/>
          <w:sz w:val="28"/>
          <w:szCs w:val="28"/>
        </w:rPr>
        <w:t>,</w:t>
      </w:r>
      <w:r w:rsidRPr="00E95B3F">
        <w:rPr>
          <w:rFonts w:ascii="Times New Roman" w:hAnsi="Times New Roman" w:cs="Times New Roman"/>
          <w:sz w:val="28"/>
          <w:szCs w:val="28"/>
          <w:lang w:eastAsia="ru-RU"/>
        </w:rPr>
        <w:t xml:space="preserve">настоящего Устава – о регистрации инициативной группы и направлении указанных ходатайства и документов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w:t>
      </w:r>
      <w:r w:rsidRPr="00B444F5">
        <w:rPr>
          <w:rFonts w:ascii="Times New Roman" w:hAnsi="Times New Roman" w:cs="Times New Roman"/>
          <w:sz w:val="28"/>
          <w:szCs w:val="28"/>
          <w:lang w:eastAsia="ru-RU"/>
        </w:rPr>
        <w:t xml:space="preserve">решение о назначении голосования по отзыву депутата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sym w:font="Symbol" w:char="F02D"/>
      </w:r>
      <w:r w:rsidRPr="00B444F5">
        <w:rPr>
          <w:rFonts w:ascii="Times New Roman" w:hAnsi="Times New Roman" w:cs="Times New Roman"/>
          <w:sz w:val="28"/>
          <w:szCs w:val="28"/>
        </w:rPr>
        <w:t>в противном случае</w:t>
      </w:r>
      <w:r w:rsidRPr="00B444F5">
        <w:rPr>
          <w:rFonts w:ascii="Times New Roman" w:hAnsi="Times New Roman" w:cs="Times New Roman"/>
          <w:sz w:val="28"/>
          <w:szCs w:val="28"/>
          <w:lang w:eastAsia="ru-RU"/>
        </w:rPr>
        <w:t xml:space="preserve"> – об отказе в регистрации </w:t>
      </w:r>
      <w:r w:rsidRPr="00E95B3F">
        <w:rPr>
          <w:rFonts w:ascii="Times New Roman" w:hAnsi="Times New Roman" w:cs="Times New Roman"/>
          <w:sz w:val="28"/>
          <w:szCs w:val="28"/>
          <w:lang w:eastAsia="ru-RU"/>
        </w:rPr>
        <w:t>инициативной группы;</w:t>
      </w:r>
    </w:p>
    <w:p w:rsidR="00BA054B" w:rsidRPr="00E95B3F"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hAnsi="Times New Roman" w:cs="Times New Roman"/>
          <w:sz w:val="28"/>
          <w:szCs w:val="28"/>
          <w:lang w:eastAsia="ru-RU"/>
        </w:rPr>
        <w:t>избирательного</w:t>
      </w:r>
      <w:r w:rsidRPr="00E95B3F">
        <w:rPr>
          <w:rFonts w:ascii="Times New Roman" w:hAnsi="Times New Roman" w:cs="Times New Roman"/>
          <w:sz w:val="28"/>
          <w:szCs w:val="28"/>
          <w:lang w:eastAsia="ru-RU"/>
        </w:rPr>
        <w:t xml:space="preserve"> округа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BA054B" w:rsidRPr="00E95B3F"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 xml:space="preserve">сельского поселения; количество представляемых подписей, собранных в поддержку проведения голосования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BA054B" w:rsidRPr="00E95B3F"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7) 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подписных листов и протокола об итогах сбора подписей 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направляет эти подписные листы, экземпляр протокола и копию своего постановления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Копия постановления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выдвижения инициативы проведения голосования по отзыву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 в течение 30 дней принять решение о назначении указанного голосования;</w:t>
      </w:r>
    </w:p>
    <w:p w:rsidR="00BA054B" w:rsidRPr="00E95B3F"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голосование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E95B3F">
        <w:rPr>
          <w:rFonts w:ascii="Times New Roman" w:hAnsi="Times New Roman" w:cs="Times New Roman"/>
          <w:sz w:val="28"/>
          <w:szCs w:val="28"/>
        </w:rPr>
        <w:t>Законом Республики Мордовия от 15 февраля 2007г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BA054B" w:rsidRPr="00E95B3F"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предусмотреннойЗаконом Республики Мордовия от 15 февраля 2007 года № 15-З «О местном референдуме в Республике Мордовия», 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обеспечивает депутату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BA054B" w:rsidRPr="00E95B3F" w:rsidRDefault="00BA054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депутат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итоги голосования по отзыву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12</w:t>
      </w:r>
      <w:r w:rsidRPr="00E95B3F">
        <w:rPr>
          <w:rFonts w:ascii="Times New Roman" w:hAnsi="Times New Roman" w:cs="Times New Roman"/>
          <w:b/>
          <w:bCs/>
          <w:sz w:val="28"/>
          <w:szCs w:val="28"/>
          <w:lang w:eastAsia="ru-RU"/>
        </w:rPr>
        <w:t xml:space="preserve">. Голосование по вопросам изменения границ </w:t>
      </w:r>
      <w:r w:rsidRPr="007C4DA4">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преобразования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В случаях, предусмотренных Федеральным законом </w:t>
      </w:r>
      <w:r w:rsidRPr="00E95B3F">
        <w:rPr>
          <w:rFonts w:ascii="Times New Roman" w:hAnsi="Times New Roman" w:cs="Times New Roman"/>
          <w:sz w:val="28"/>
          <w:szCs w:val="28"/>
          <w:lang w:eastAsia="ru-RU"/>
        </w:rPr>
        <w:t xml:space="preserve">от 6 октября 2003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cs="Times New Roman"/>
          <w:sz w:val="28"/>
          <w:szCs w:val="28"/>
        </w:rPr>
        <w:t xml:space="preserve">, в целях получения согласия населения при изменении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голосование по вопросам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BA054B" w:rsidRPr="00E95B3F" w:rsidRDefault="00BA054B"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проводится на всей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BA054B" w:rsidRPr="00E95B3F" w:rsidRDefault="00BA054B"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назначается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E95B3F">
        <w:rPr>
          <w:rFonts w:ascii="Times New Roman" w:hAnsi="Times New Roman" w:cs="Times New Roman"/>
          <w:sz w:val="28"/>
          <w:szCs w:val="28"/>
        </w:rPr>
        <w:t>Законом Республики Мордовия от 15 февраля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BA054B" w:rsidRPr="00E95B3F" w:rsidRDefault="00BA054B"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части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обладающих избирательным правом. Согласие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изменение границ </w:t>
      </w:r>
      <w:r>
        <w:rPr>
          <w:rFonts w:ascii="Times New Roman" w:hAnsi="Times New Roman" w:cs="Times New Roman"/>
          <w:sz w:val="28"/>
          <w:szCs w:val="28"/>
          <w:lang w:eastAsia="ru-RU"/>
        </w:rPr>
        <w:t>Киржеманского с</w:t>
      </w:r>
      <w:r w:rsidRPr="00E95B3F">
        <w:rPr>
          <w:rFonts w:ascii="Times New Roman" w:hAnsi="Times New Roman" w:cs="Times New Roman"/>
          <w:sz w:val="28"/>
          <w:szCs w:val="28"/>
          <w:lang w:eastAsia="ru-RU"/>
        </w:rPr>
        <w:t xml:space="preserve">ельского поселения,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части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pStyle w:val="ListParagraph"/>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Итоги голосования по вопросам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13</w:t>
      </w:r>
      <w:r w:rsidRPr="00E95B3F">
        <w:rPr>
          <w:rFonts w:ascii="Times New Roman" w:hAnsi="Times New Roman" w:cs="Times New Roman"/>
          <w:b/>
          <w:bCs/>
          <w:sz w:val="28"/>
          <w:szCs w:val="28"/>
          <w:lang w:eastAsia="ru-RU"/>
        </w:rPr>
        <w:t>. Сход граждан</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BA054B" w:rsidRPr="00B444F5" w:rsidRDefault="00BA054B" w:rsidP="00E95B3F">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BA054B" w:rsidRPr="00B444F5" w:rsidRDefault="00BA054B" w:rsidP="00E95B3F">
      <w:pPr>
        <w:pStyle w:val="ListParagraph"/>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Статья 14. Правотворческая инициатива граждан</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A054B" w:rsidRPr="00B444F5" w:rsidRDefault="00BA054B"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A054B" w:rsidRPr="00B444F5" w:rsidRDefault="00BA054B"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 не может превышать 3 процента от числа жителей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сельского поселения, обладающих избирательным правом.</w:t>
      </w:r>
    </w:p>
    <w:p w:rsidR="00BA054B" w:rsidRPr="00B444F5" w:rsidRDefault="00BA054B"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В случае отсутствия решения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BA054B" w:rsidRPr="00E95B3F" w:rsidRDefault="00BA054B"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Проект муниципального правового акта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w:t>
      </w:r>
      <w:r w:rsidRPr="00E95B3F">
        <w:rPr>
          <w:rFonts w:ascii="Times New Roman" w:hAnsi="Times New Roman" w:cs="Times New Roman"/>
          <w:sz w:val="28"/>
          <w:szCs w:val="28"/>
          <w:lang w:eastAsia="ru-RU"/>
        </w:rPr>
        <w:t xml:space="preserve">рассмотрению органом местного самоуправления или должностным лицом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принятие муниципального правового акта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15</w:t>
      </w:r>
      <w:r w:rsidRPr="00E95B3F">
        <w:rPr>
          <w:rFonts w:ascii="Times New Roman" w:hAnsi="Times New Roman" w:cs="Times New Roman"/>
          <w:b/>
          <w:bCs/>
          <w:sz w:val="28"/>
          <w:szCs w:val="28"/>
          <w:lang w:eastAsia="ru-RU"/>
        </w:rPr>
        <w:t>. Территориальное общественное самоуправление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предложению населения, проживающего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Территориальное общественное самоуправление осуществляется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BA054B" w:rsidRPr="00E95B3F" w:rsidRDefault="00BA054B"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Территориальное общественное самоуправление может осуществляться в пределах следующих территорий проживания граждан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подъезд многоквартирного жилого дома;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многоквартирный жилой дом;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группа жилых домов;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жилой микрорайон;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сельский населенный пункт, не являющийся поселением;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иные территории проживания граждан.</w:t>
      </w:r>
    </w:p>
    <w:p w:rsidR="00BA054B" w:rsidRPr="00E95B3F" w:rsidRDefault="00BA054B"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BA054B" w:rsidRPr="00E95B3F" w:rsidRDefault="00BA054B"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BA054B" w:rsidRPr="00E95B3F" w:rsidRDefault="00BA054B"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BA054B" w:rsidRPr="00E95B3F" w:rsidRDefault="00BA054B"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установление структуры органов территориального общественного самоуправления;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избрание органов территориального общественного самоуправления;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BA054B" w:rsidRPr="00E95B3F" w:rsidRDefault="00BA054B"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территориального общественного самоуправления: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представляют интересы населения, проживающего на соответствующей территории;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обеспечивают исполнение решений, принятых на собраниях и конференциях граждан;</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 использованием средств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вправе вносить в 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BA054B" w:rsidRPr="00E95B3F" w:rsidRDefault="00BA054B"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уставе территориального общественного самоуправления устанавливаются: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территория, на которой оно осуществляется;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порядок принятия решений;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BA054B" w:rsidRPr="00E95B3F" w:rsidRDefault="00BA054B"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устанавливаться не могут.</w:t>
      </w:r>
    </w:p>
    <w:p w:rsidR="00BA054B" w:rsidRPr="00E95B3F" w:rsidRDefault="00BA054B" w:rsidP="00E95B3F">
      <w:pPr>
        <w:pStyle w:val="ListParagraph"/>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определяются решениями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16</w:t>
      </w:r>
      <w:r w:rsidRPr="00E95B3F">
        <w:rPr>
          <w:rFonts w:ascii="Times New Roman" w:hAnsi="Times New Roman" w:cs="Times New Roman"/>
          <w:b/>
          <w:bCs/>
          <w:sz w:val="28"/>
          <w:szCs w:val="28"/>
          <w:lang w:eastAsia="ru-RU"/>
        </w:rPr>
        <w:t>. Староста сельского населенного пункта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BA054B" w:rsidRPr="00E95B3F" w:rsidRDefault="00BA054B"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назначается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BA054B" w:rsidRPr="00E95B3F" w:rsidRDefault="00BA054B"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BA054B" w:rsidRPr="00E95B3F" w:rsidRDefault="00BA054B"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Старостой сельского населенного пункта не может быть назначено лицо: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признанное судом недееспособным или ограниченно дееспособным;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имеющее непогашенную или неснятую судимость. </w:t>
      </w:r>
    </w:p>
    <w:p w:rsidR="00BA054B" w:rsidRPr="00E95B3F" w:rsidRDefault="00BA054B" w:rsidP="00E95B3F">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BA054B" w:rsidRPr="00E95B3F" w:rsidRDefault="00BA054B"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осуществляет иные полномочия и права, предусмотренные нормативным правовым актом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BA054B" w:rsidRPr="00E95B3F" w:rsidRDefault="00BA054B" w:rsidP="00E95B3F">
      <w:pPr>
        <w:pStyle w:val="ListParagraph"/>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17</w:t>
      </w:r>
      <w:r w:rsidRPr="00E95B3F">
        <w:rPr>
          <w:rFonts w:ascii="Times New Roman" w:hAnsi="Times New Roman" w:cs="Times New Roman"/>
          <w:b/>
          <w:bCs/>
          <w:sz w:val="28"/>
          <w:szCs w:val="28"/>
          <w:lang w:eastAsia="ru-RU"/>
        </w:rPr>
        <w:t>. Публичные слушания, общественные обсуждения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обсуждения проектов муниципальных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вопросам местного значения с участием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могут проводиться публичные слушания.</w:t>
      </w:r>
    </w:p>
    <w:p w:rsidR="00BA054B" w:rsidRPr="00E95B3F" w:rsidRDefault="00BA054B" w:rsidP="00736B22">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Публичные слушания, </w:t>
      </w:r>
      <w:r w:rsidRPr="00E93BF9">
        <w:rPr>
          <w:rFonts w:ascii="Times New Roman" w:hAnsi="Times New Roman" w:cs="Times New Roman"/>
          <w:sz w:val="28"/>
          <w:szCs w:val="28"/>
          <w:lang w:eastAsia="ru-RU"/>
        </w:rPr>
        <w:t xml:space="preserve">проводимые по инициативе населения или Совета депутатов  </w:t>
      </w:r>
      <w:r>
        <w:rPr>
          <w:rFonts w:ascii="Times New Roman" w:hAnsi="Times New Roman" w:cs="Times New Roman"/>
          <w:sz w:val="28"/>
          <w:szCs w:val="28"/>
          <w:lang w:eastAsia="ru-RU"/>
        </w:rPr>
        <w:t>Киржеманского</w:t>
      </w:r>
      <w:r w:rsidRPr="00E93BF9">
        <w:rPr>
          <w:rFonts w:ascii="Times New Roman" w:hAnsi="Times New Roman" w:cs="Times New Roman"/>
          <w:sz w:val="28"/>
          <w:szCs w:val="28"/>
          <w:lang w:eastAsia="ru-RU"/>
        </w:rPr>
        <w:t xml:space="preserve"> сельского поселения, назначаются Советом депутатов  </w:t>
      </w:r>
      <w:r>
        <w:rPr>
          <w:rFonts w:ascii="Times New Roman" w:hAnsi="Times New Roman" w:cs="Times New Roman"/>
          <w:sz w:val="28"/>
          <w:szCs w:val="28"/>
          <w:lang w:eastAsia="ru-RU"/>
        </w:rPr>
        <w:t>Киржеманского</w:t>
      </w:r>
      <w:r w:rsidRPr="00E93BF9">
        <w:rPr>
          <w:rFonts w:ascii="Times New Roman" w:hAnsi="Times New Roman" w:cs="Times New Roman"/>
          <w:sz w:val="28"/>
          <w:szCs w:val="28"/>
          <w:lang w:eastAsia="ru-RU"/>
        </w:rPr>
        <w:t xml:space="preserve">  сельского поселения, а по инициативе главы  </w:t>
      </w:r>
      <w:r>
        <w:rPr>
          <w:rFonts w:ascii="Times New Roman" w:hAnsi="Times New Roman" w:cs="Times New Roman"/>
          <w:sz w:val="28"/>
          <w:szCs w:val="28"/>
          <w:lang w:eastAsia="ru-RU"/>
        </w:rPr>
        <w:t>Киржеманского</w:t>
      </w:r>
      <w:r w:rsidRPr="00E93BF9">
        <w:rPr>
          <w:rFonts w:ascii="Times New Roman" w:hAnsi="Times New Roman" w:cs="Times New Roman"/>
          <w:sz w:val="28"/>
          <w:szCs w:val="28"/>
          <w:lang w:eastAsia="ru-RU"/>
        </w:rPr>
        <w:t xml:space="preserve"> сельского поселения– главой  </w:t>
      </w:r>
      <w:r>
        <w:rPr>
          <w:rFonts w:ascii="Times New Roman" w:hAnsi="Times New Roman" w:cs="Times New Roman"/>
          <w:sz w:val="28"/>
          <w:szCs w:val="28"/>
          <w:lang w:eastAsia="ru-RU"/>
        </w:rPr>
        <w:t>Киржеманского</w:t>
      </w:r>
      <w:r w:rsidRPr="00E93BF9">
        <w:rPr>
          <w:rFonts w:ascii="Times New Roman" w:hAnsi="Times New Roman" w:cs="Times New Roman"/>
          <w:sz w:val="28"/>
          <w:szCs w:val="28"/>
          <w:lang w:eastAsia="ru-RU"/>
        </w:rPr>
        <w:t xml:space="preserve"> сельского поселения.</w:t>
      </w:r>
    </w:p>
    <w:p w:rsidR="00BA054B" w:rsidRPr="00E95B3F" w:rsidRDefault="00BA054B"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На публичные слушания должны выноситься: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проект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проект муниципального нормативного правового акта о внесении изменений и дополнений в данный Устав</w:t>
      </w:r>
      <w:r w:rsidRPr="00D1171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кроме случаев, когда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проект бюджета</w:t>
      </w:r>
      <w:r>
        <w:rPr>
          <w:rFonts w:ascii="Times New Roman" w:hAnsi="Times New Roman" w:cs="Times New Roman"/>
          <w:sz w:val="28"/>
          <w:szCs w:val="28"/>
          <w:lang w:eastAsia="ru-RU"/>
        </w:rPr>
        <w:t xml:space="preserve"> Киржеманского сельского поселения </w:t>
      </w:r>
      <w:r w:rsidRPr="00E95B3F">
        <w:rPr>
          <w:rFonts w:ascii="Times New Roman" w:hAnsi="Times New Roman" w:cs="Times New Roman"/>
          <w:sz w:val="28"/>
          <w:szCs w:val="28"/>
          <w:lang w:eastAsia="ru-RU"/>
        </w:rPr>
        <w:t>и отчет о его исполнении;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проект стратегии социально-экономического развития </w:t>
      </w:r>
      <w:r>
        <w:rPr>
          <w:rFonts w:ascii="Times New Roman" w:hAnsi="Times New Roman" w:cs="Times New Roman"/>
          <w:sz w:val="28"/>
          <w:szCs w:val="28"/>
          <w:lang w:eastAsia="ru-RU"/>
        </w:rPr>
        <w:t>Киржеманского сельского поселения</w:t>
      </w:r>
      <w:r w:rsidRPr="00E95B3F">
        <w:rPr>
          <w:rFonts w:ascii="Times New Roman" w:hAnsi="Times New Roman" w:cs="Times New Roman"/>
          <w:sz w:val="28"/>
          <w:szCs w:val="28"/>
          <w:lang w:eastAsia="ru-RU"/>
        </w:rPr>
        <w:t>.</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вопросы о преобразовании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BA054B" w:rsidRPr="00E95B3F" w:rsidRDefault="00BA054B"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организации и проведения публичных слушаний определяется настоящим Уставом и решением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должен предусматривать заблаговременное оповещение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BA054B" w:rsidRPr="00E95B3F" w:rsidRDefault="00BA054B" w:rsidP="00E95B3F">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 проектам правил благоустройства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 учетом положений  законодательства о градостроительной деятельности.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18</w:t>
      </w:r>
      <w:r w:rsidRPr="00E95B3F">
        <w:rPr>
          <w:rFonts w:ascii="Times New Roman" w:hAnsi="Times New Roman" w:cs="Times New Roman"/>
          <w:b/>
          <w:bCs/>
          <w:sz w:val="28"/>
          <w:szCs w:val="28"/>
          <w:lang w:eastAsia="ru-RU"/>
        </w:rPr>
        <w:t>. Собрание граждан, конференция граждан (собрание делегатов)</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обсуждения вопросов местного значения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w:t>
      </w:r>
      <w:r w:rsidRPr="00D1171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могут проводиться собрания граждан.</w:t>
      </w:r>
    </w:p>
    <w:p w:rsidR="00BA054B" w:rsidRPr="00E95B3F" w:rsidRDefault="00BA054B"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проводится по инициативе населения,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в случаях, предусмотренных уставом территориального общественного самоуправления.</w:t>
      </w:r>
    </w:p>
    <w:p w:rsidR="00BA054B" w:rsidRPr="00E95B3F" w:rsidRDefault="00BA054B"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проводимое по инициативе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назначается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инициативе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следующем порядке: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решение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BA054B" w:rsidRPr="00E95B3F" w:rsidRDefault="00BA054B"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BA054B" w:rsidRPr="00E95B3F" w:rsidRDefault="00BA054B"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инициативе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либо лицом, уполномоченным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главе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BA054B" w:rsidRPr="00E95B3F" w:rsidRDefault="00BA054B"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BA054B" w:rsidRPr="00E95B3F" w:rsidRDefault="00BA054B"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конференции граждан (собрания делегатов) подлежат официальному опубликованию (обнародованию).</w:t>
      </w:r>
    </w:p>
    <w:p w:rsidR="00BA054B" w:rsidRPr="00E95B3F" w:rsidRDefault="00BA054B" w:rsidP="00E95B3F">
      <w:pPr>
        <w:pStyle w:val="ListParagraph"/>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19</w:t>
      </w:r>
      <w:r w:rsidRPr="00E95B3F">
        <w:rPr>
          <w:rFonts w:ascii="Times New Roman" w:hAnsi="Times New Roman" w:cs="Times New Roman"/>
          <w:b/>
          <w:bCs/>
          <w:sz w:val="28"/>
          <w:szCs w:val="28"/>
          <w:lang w:eastAsia="ru-RU"/>
        </w:rPr>
        <w:t>. Опрос граждан</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Опрос граждан проводится на всей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BA054B" w:rsidRPr="00E95B3F" w:rsidRDefault="00BA054B"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Результаты опроса носят рекомендательный характер.</w:t>
      </w:r>
    </w:p>
    <w:p w:rsidR="00BA054B" w:rsidRPr="00E95B3F" w:rsidRDefault="00BA054B"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опросе граждан имеют право участвовать жители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обладающие избирательным правом.</w:t>
      </w:r>
    </w:p>
    <w:p w:rsidR="00BA054B" w:rsidRPr="00E95B3F" w:rsidRDefault="00BA054B"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Опрос граждан проводится: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по вопросам местного значения - по инициативе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поселенияили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BA054B" w:rsidRPr="00E95B3F" w:rsidRDefault="00BA054B"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BA054B" w:rsidRPr="00E95B3F" w:rsidRDefault="00BA054B"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назначении опроса граждан принимается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решении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назначении опроса граждан устанавливаются: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дата и сроки проведения опроса;</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формулировка вопроса (вопросов), предлагаемого (предлагаемых) при проведении опроса;</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методика проведения опроса;</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4) форма опросного листа;</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5) минимальная численность жителей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 участвующих в опросе.</w:t>
      </w:r>
    </w:p>
    <w:p w:rsidR="00BA054B" w:rsidRPr="00B444F5" w:rsidRDefault="00BA054B" w:rsidP="00E95B3F">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Жители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BA054B" w:rsidRPr="00B444F5" w:rsidRDefault="00BA054B" w:rsidP="00B05BB0">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p>
    <w:p w:rsidR="00BA054B" w:rsidRPr="00B444F5" w:rsidRDefault="00BA054B" w:rsidP="00B05BB0">
      <w:pPr>
        <w:pStyle w:val="ListParagraph"/>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1) при проведении опроса по инициативе органов местного самоуправления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 за счет средств бюджета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w:t>
      </w:r>
    </w:p>
    <w:p w:rsidR="00BA054B" w:rsidRPr="00B444F5" w:rsidRDefault="00BA054B" w:rsidP="00B05BB0">
      <w:pPr>
        <w:pStyle w:val="ListParagraph"/>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 xml:space="preserve">Статья 20. Обращения граждан в органы местного самоуправления  </w:t>
      </w:r>
      <w:r>
        <w:rPr>
          <w:rFonts w:ascii="Times New Roman" w:hAnsi="Times New Roman" w:cs="Times New Roman"/>
          <w:b/>
          <w:bCs/>
          <w:sz w:val="28"/>
          <w:szCs w:val="28"/>
          <w:lang w:eastAsia="ru-RU"/>
        </w:rPr>
        <w:t>Киржеманского</w:t>
      </w:r>
      <w:r w:rsidRPr="00B444F5">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несут ответственность в соответствии с законодательством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21</w:t>
      </w:r>
      <w:r w:rsidRPr="00E95B3F">
        <w:rPr>
          <w:rFonts w:ascii="Times New Roman" w:hAnsi="Times New Roman" w:cs="Times New Roman"/>
          <w:b/>
          <w:bCs/>
          <w:sz w:val="28"/>
          <w:szCs w:val="28"/>
          <w:lang w:eastAsia="ru-RU"/>
        </w:rPr>
        <w:t xml:space="preserve">. Другие формы непосредственного осуществления населением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местного самоуправления и участия в его осуществлении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pStyle w:val="ListParagraph"/>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BA054B" w:rsidRPr="00E95B3F" w:rsidRDefault="00BA054B" w:rsidP="00E95B3F">
      <w:pPr>
        <w:pStyle w:val="ListParagraph"/>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Непосредственное осуществление населением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местного самоуправления и участие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и должностные лица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обязаны содействовать населению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ГЛАВА 3. Органы местного самоуправления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22</w:t>
      </w:r>
      <w:r w:rsidRPr="00E95B3F">
        <w:rPr>
          <w:rFonts w:ascii="Times New Roman" w:hAnsi="Times New Roman" w:cs="Times New Roman"/>
          <w:b/>
          <w:bCs/>
          <w:sz w:val="28"/>
          <w:szCs w:val="28"/>
          <w:lang w:eastAsia="ru-RU"/>
        </w:rPr>
        <w:t xml:space="preserve">. Структура органов местного самоуправления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Структуру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составляют:</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 (далее -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представительный</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орган муниципального образования;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 (далее –</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глава муниципального образования, исполняющий полномочия председателя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представительного органа муниципального образования, и, являющийся высшим должностным лицом муниципального образования;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 (далее – 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местная администрация (исполнительно-распорядительный орган муниципального образования;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w:t>
      </w:r>
      <w:r w:rsidRPr="009E6669">
        <w:rPr>
          <w:rFonts w:ascii="Times New Roman" w:hAnsi="Times New Roman" w:cs="Times New Roman"/>
          <w:sz w:val="28"/>
          <w:szCs w:val="28"/>
          <w:lang w:eastAsia="ru-RU"/>
        </w:rPr>
        <w:t>ревизионная</w:t>
      </w:r>
      <w:r w:rsidRPr="00E95B3F">
        <w:rPr>
          <w:rFonts w:ascii="Times New Roman" w:hAnsi="Times New Roman" w:cs="Times New Roman"/>
          <w:sz w:val="28"/>
          <w:szCs w:val="28"/>
          <w:lang w:eastAsia="ru-RU"/>
        </w:rPr>
        <w:t xml:space="preserve">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Большеигнатовского</w:t>
      </w:r>
      <w:r w:rsidRPr="00E95B3F">
        <w:rPr>
          <w:rFonts w:ascii="Times New Roman" w:hAnsi="Times New Roman" w:cs="Times New Roman"/>
          <w:sz w:val="28"/>
          <w:szCs w:val="28"/>
          <w:lang w:eastAsia="ru-RU"/>
        </w:rPr>
        <w:t xml:space="preserve"> муниципального района Республики Мордовия (далее –</w:t>
      </w:r>
      <w:r>
        <w:rPr>
          <w:rFonts w:ascii="Times New Roman" w:hAnsi="Times New Roman" w:cs="Times New Roman"/>
          <w:sz w:val="28"/>
          <w:szCs w:val="28"/>
          <w:lang w:eastAsia="ru-RU"/>
        </w:rPr>
        <w:t xml:space="preserve">ревизионная </w:t>
      </w:r>
      <w:r w:rsidRPr="00E95B3F">
        <w:rPr>
          <w:rFonts w:ascii="Times New Roman" w:hAnsi="Times New Roman" w:cs="Times New Roman"/>
          <w:sz w:val="28"/>
          <w:szCs w:val="28"/>
          <w:lang w:eastAsia="ru-RU"/>
        </w:rPr>
        <w:t xml:space="preserve">комиссия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сельского поселения) – контрольно-счетный орган муниципального образования.</w:t>
      </w:r>
    </w:p>
    <w:p w:rsidR="00BA054B" w:rsidRPr="00E95B3F" w:rsidRDefault="00BA054B" w:rsidP="00E95B3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Изменение структуры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осуществляется не иначе как путем внесения изменений в настоящий Устав. </w:t>
      </w:r>
    </w:p>
    <w:p w:rsidR="00BA054B" w:rsidRDefault="00BA054B" w:rsidP="003D0E0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изменении структуры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BA054B" w:rsidRPr="00E95B3F" w:rsidRDefault="00BA054B" w:rsidP="00E95B3F">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Финансовое обеспечение деятельности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осуществляется исключительно за счет собственных доходов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23</w:t>
      </w:r>
      <w:r w:rsidRPr="00E95B3F">
        <w:rPr>
          <w:rFonts w:ascii="Times New Roman" w:hAnsi="Times New Roman" w:cs="Times New Roman"/>
          <w:b/>
          <w:bCs/>
          <w:sz w:val="28"/>
          <w:szCs w:val="28"/>
          <w:lang w:eastAsia="ru-RU"/>
        </w:rPr>
        <w:t>. Органы местного самоуправления как юридические лица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 имени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Pr>
          <w:rFonts w:ascii="Times New Roman" w:hAnsi="Times New Roman" w:cs="Times New Roman"/>
          <w:sz w:val="28"/>
          <w:szCs w:val="28"/>
          <w:lang w:eastAsia="ru-RU"/>
        </w:rPr>
        <w:t>глава Киржеманского</w:t>
      </w:r>
      <w:r w:rsidRPr="00DE5596">
        <w:rPr>
          <w:rFonts w:ascii="Times New Roman" w:hAnsi="Times New Roman" w:cs="Times New Roman"/>
          <w:sz w:val="28"/>
          <w:szCs w:val="28"/>
          <w:lang w:eastAsia="ru-RU"/>
        </w:rPr>
        <w:t xml:space="preserve"> сельского поселения, другие должностные лица местного самоуправления в соответствии с настоящим </w:t>
      </w:r>
      <w:r w:rsidRPr="00E95B3F">
        <w:rPr>
          <w:rFonts w:ascii="Times New Roman" w:hAnsi="Times New Roman" w:cs="Times New Roman"/>
          <w:sz w:val="28"/>
          <w:szCs w:val="28"/>
          <w:lang w:eastAsia="ru-RU"/>
        </w:rPr>
        <w:t>Уставом.</w:t>
      </w:r>
    </w:p>
    <w:p w:rsidR="00BA054B" w:rsidRPr="00E95B3F" w:rsidRDefault="00BA054B"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Pr="00E95B3F">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E95B3F">
        <w:rPr>
          <w:rFonts w:ascii="Times New Roman" w:hAnsi="Times New Roman" w:cs="Times New Roman"/>
          <w:sz w:val="28"/>
          <w:szCs w:val="28"/>
          <w:lang w:eastAsia="ru-RU"/>
        </w:rPr>
        <w:t>.</w:t>
      </w:r>
    </w:p>
    <w:p w:rsidR="00BA054B" w:rsidRPr="00E95B3F" w:rsidRDefault="00BA054B"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BA054B" w:rsidRPr="00E95B3F" w:rsidRDefault="00BA054B" w:rsidP="00E95B3F">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 правами юридического лица.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ГЛАВА 4. Совет депутатов </w:t>
      </w:r>
      <w:r w:rsidRPr="002547A7">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24</w:t>
      </w:r>
      <w:r w:rsidRPr="00E95B3F">
        <w:rPr>
          <w:rFonts w:ascii="Times New Roman" w:hAnsi="Times New Roman" w:cs="Times New Roman"/>
          <w:b/>
          <w:bCs/>
          <w:sz w:val="28"/>
          <w:szCs w:val="28"/>
          <w:lang w:eastAsia="ru-RU"/>
        </w:rPr>
        <w:t xml:space="preserve">. Совета депутатов  </w:t>
      </w:r>
      <w:r w:rsidRPr="002547A7">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состав и порядок его формирования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993465">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поселенияявляется выборным представительным органом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обладающим собственными полномочиями по решению вопросов местного значения</w:t>
      </w:r>
      <w:r w:rsidRPr="00E95B3F">
        <w:rPr>
          <w:rFonts w:ascii="Times New Roman" w:hAnsi="Times New Roman" w:cs="Times New Roman"/>
          <w:sz w:val="28"/>
          <w:szCs w:val="28"/>
          <w:lang w:eastAsia="ru-RU"/>
        </w:rPr>
        <w:t xml:space="preserve">.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 xml:space="preserve">Киржеманского сельского поселения состоит из 11 </w:t>
      </w:r>
      <w:r w:rsidRPr="00E95B3F">
        <w:rPr>
          <w:rFonts w:ascii="Times New Roman" w:hAnsi="Times New Roman" w:cs="Times New Roman"/>
          <w:sz w:val="28"/>
          <w:szCs w:val="28"/>
          <w:lang w:eastAsia="ru-RU"/>
        </w:rPr>
        <w:t>депутатов, избираемых на муниципальных выборах по одномандатным и (или) многомандатным избирательным округам.</w:t>
      </w:r>
    </w:p>
    <w:p w:rsidR="00BA054B" w:rsidRPr="00E95B3F" w:rsidRDefault="00BA054B" w:rsidP="00993465">
      <w:pPr>
        <w:pStyle w:val="ListParagraph"/>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обладает правами юридического лица, является казенным учреждением.</w:t>
      </w:r>
    </w:p>
    <w:p w:rsidR="00BA054B" w:rsidRPr="00E95B3F" w:rsidRDefault="00BA054B" w:rsidP="00993465">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Срок полномочий Совета депутатов</w:t>
      </w:r>
      <w:r w:rsidRPr="002547A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составляет 5 лет и исчисляется со дня его первого заседания. Срок, на который избирается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равен сроку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исчисляется со дня избрания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правомочном составе.</w:t>
      </w:r>
    </w:p>
    <w:p w:rsidR="00BA054B" w:rsidRPr="00E95B3F" w:rsidRDefault="00BA054B" w:rsidP="00993465">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равен сроку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в правомочном составе.</w:t>
      </w:r>
    </w:p>
    <w:p w:rsidR="00BA054B" w:rsidRPr="00E95B3F" w:rsidRDefault="00BA054B" w:rsidP="00993465">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Выборы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BA054B" w:rsidRPr="00E95B3F" w:rsidRDefault="00BA054B" w:rsidP="00993465">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BA054B" w:rsidRPr="00E95B3F" w:rsidRDefault="00BA054B" w:rsidP="00993465">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 момента начала работы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нового созыва полномочия Совета депутатов</w:t>
      </w:r>
      <w:r w:rsidRPr="002547A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прежнего созыва прекращаются.</w:t>
      </w:r>
    </w:p>
    <w:p w:rsidR="00BA054B" w:rsidRPr="00D66360" w:rsidRDefault="00BA054B" w:rsidP="00993465">
      <w:pPr>
        <w:pStyle w:val="ListParagraph"/>
        <w:numPr>
          <w:ilvl w:val="0"/>
          <w:numId w:val="6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vanish/>
          <w:color w:val="000000"/>
          <w:sz w:val="28"/>
          <w:szCs w:val="28"/>
        </w:rPr>
        <w:t>2. т депутатов составе.збрания Совета депутатов я"</w:t>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D66360">
        <w:rPr>
          <w:rFonts w:ascii="Times New Roman" w:hAnsi="Times New Roman" w:cs="Times New Roman"/>
          <w:sz w:val="28"/>
          <w:szCs w:val="28"/>
        </w:rPr>
        <w:t xml:space="preserve">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 </w:t>
      </w:r>
      <w:r w:rsidRPr="00D66360">
        <w:rPr>
          <w:rFonts w:ascii="Times New Roman" w:hAnsi="Times New Roman" w:cs="Times New Roman"/>
          <w:sz w:val="28"/>
          <w:szCs w:val="28"/>
          <w:lang w:eastAsia="ru-RU"/>
        </w:rPr>
        <w:t xml:space="preserve">Киржеманского </w:t>
      </w:r>
      <w:r w:rsidRPr="00D66360">
        <w:rPr>
          <w:rFonts w:ascii="Times New Roman" w:hAnsi="Times New Roman" w:cs="Times New Roman"/>
          <w:sz w:val="28"/>
          <w:szCs w:val="28"/>
        </w:rPr>
        <w:t xml:space="preserve">муниципального района норма представительства депутатов </w:t>
      </w:r>
      <w:r w:rsidRPr="00D66360">
        <w:rPr>
          <w:rFonts w:ascii="Times New Roman" w:hAnsi="Times New Roman" w:cs="Times New Roman"/>
          <w:sz w:val="28"/>
          <w:szCs w:val="28"/>
          <w:lang w:eastAsia="ru-RU"/>
        </w:rPr>
        <w:t xml:space="preserve">Киржеманского </w:t>
      </w:r>
      <w:r w:rsidRPr="00D66360">
        <w:rPr>
          <w:rFonts w:ascii="Times New Roman" w:hAnsi="Times New Roman" w:cs="Times New Roman"/>
          <w:sz w:val="28"/>
          <w:szCs w:val="28"/>
        </w:rPr>
        <w:t xml:space="preserve">сельского поселения в Совете депутатов </w:t>
      </w:r>
      <w:r w:rsidRPr="00D66360">
        <w:rPr>
          <w:rFonts w:ascii="Times New Roman" w:hAnsi="Times New Roman" w:cs="Times New Roman"/>
          <w:sz w:val="28"/>
          <w:szCs w:val="28"/>
          <w:lang w:eastAsia="ru-RU"/>
        </w:rPr>
        <w:t xml:space="preserve">Большеигнатовского  </w:t>
      </w:r>
      <w:r w:rsidRPr="00D66360">
        <w:rPr>
          <w:rFonts w:ascii="Times New Roman" w:hAnsi="Times New Roman" w:cs="Times New Roman"/>
          <w:sz w:val="28"/>
          <w:szCs w:val="28"/>
        </w:rPr>
        <w:t xml:space="preserve">муниципального района составляет 2 депутата: глава </w:t>
      </w:r>
      <w:r w:rsidRPr="00D66360">
        <w:rPr>
          <w:rFonts w:ascii="Times New Roman" w:hAnsi="Times New Roman" w:cs="Times New Roman"/>
          <w:sz w:val="28"/>
          <w:szCs w:val="28"/>
          <w:lang w:eastAsia="ru-RU"/>
        </w:rPr>
        <w:t xml:space="preserve">Киржеманского </w:t>
      </w:r>
      <w:r w:rsidRPr="00D66360">
        <w:rPr>
          <w:rFonts w:ascii="Times New Roman" w:hAnsi="Times New Roman" w:cs="Times New Roman"/>
          <w:sz w:val="28"/>
          <w:szCs w:val="28"/>
        </w:rPr>
        <w:t xml:space="preserve">сельского поселения и 1 депутат Совета депутатов </w:t>
      </w:r>
      <w:r w:rsidRPr="00D66360">
        <w:rPr>
          <w:rFonts w:ascii="Times New Roman" w:hAnsi="Times New Roman" w:cs="Times New Roman"/>
          <w:sz w:val="28"/>
          <w:szCs w:val="28"/>
          <w:lang w:eastAsia="ru-RU"/>
        </w:rPr>
        <w:t xml:space="preserve">Киржеманского </w:t>
      </w:r>
      <w:r w:rsidRPr="00D66360">
        <w:rPr>
          <w:rFonts w:ascii="Times New Roman" w:hAnsi="Times New Roman" w:cs="Times New Roman"/>
          <w:sz w:val="28"/>
          <w:szCs w:val="28"/>
        </w:rPr>
        <w:t>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25</w:t>
      </w:r>
      <w:r w:rsidRPr="00E95B3F">
        <w:rPr>
          <w:rFonts w:ascii="Times New Roman" w:hAnsi="Times New Roman" w:cs="Times New Roman"/>
          <w:b/>
          <w:bCs/>
          <w:sz w:val="28"/>
          <w:szCs w:val="28"/>
          <w:lang w:eastAsia="ru-RU"/>
        </w:rPr>
        <w:t xml:space="preserve">. Фракции в Совете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w:t>
      </w:r>
      <w:r w:rsidRPr="002547A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BA054B" w:rsidRPr="00E95B3F" w:rsidRDefault="00BA054B"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Pr="002547A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Pr="002547A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BA054B" w:rsidRPr="00E95B3F" w:rsidRDefault="00BA054B"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BA054B" w:rsidRPr="00E95B3F" w:rsidRDefault="00BA054B"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BA054B" w:rsidRPr="00E95B3F" w:rsidRDefault="00BA054B"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входит в данную фракцию и не вправе выйти из нее.</w:t>
      </w:r>
    </w:p>
    <w:p w:rsidR="00BA054B" w:rsidRPr="00E95B3F" w:rsidRDefault="00BA054B" w:rsidP="00E95B3F">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26</w:t>
      </w:r>
      <w:r w:rsidRPr="00E95B3F">
        <w:rPr>
          <w:rFonts w:ascii="Times New Roman" w:hAnsi="Times New Roman" w:cs="Times New Roman"/>
          <w:b/>
          <w:bCs/>
          <w:sz w:val="28"/>
          <w:szCs w:val="28"/>
          <w:lang w:eastAsia="ru-RU"/>
        </w:rPr>
        <w:t xml:space="preserve">. Полномочия Совета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A054B" w:rsidRPr="00E95B3F" w:rsidRDefault="00BA054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B444F5" w:rsidRDefault="00BA054B"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исключительной компетенции Совета </w:t>
      </w:r>
      <w:r w:rsidRPr="00B444F5">
        <w:rPr>
          <w:rFonts w:ascii="Times New Roman" w:hAnsi="Times New Roman" w:cs="Times New Roman"/>
          <w:sz w:val="28"/>
          <w:szCs w:val="28"/>
          <w:lang w:eastAsia="ru-RU"/>
        </w:rPr>
        <w:t>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находятся:</w:t>
      </w:r>
    </w:p>
    <w:p w:rsidR="00BA054B" w:rsidRPr="00B444F5" w:rsidRDefault="00BA054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 принятие Устава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внесение в него изменений и дополнений;</w:t>
      </w:r>
    </w:p>
    <w:p w:rsidR="00BA054B" w:rsidRPr="00B444F5" w:rsidRDefault="00BA054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 утверждение бюджета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 отчета о его исполнении;</w:t>
      </w:r>
    </w:p>
    <w:p w:rsidR="00BA054B" w:rsidRPr="00B444F5" w:rsidRDefault="00BA054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BA054B" w:rsidRPr="00B444F5" w:rsidRDefault="00BA054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утверждение стратегии социально-экономического развития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A054B" w:rsidRPr="00B444F5" w:rsidRDefault="00BA054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p>
    <w:p w:rsidR="00BA054B" w:rsidRPr="00B444F5" w:rsidRDefault="00BA054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A054B" w:rsidRPr="00B444F5" w:rsidRDefault="00BA054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7) определение порядка участия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организациях межмуниципального сотрудничества;</w:t>
      </w:r>
    </w:p>
    <w:p w:rsidR="00BA054B" w:rsidRPr="00B444F5" w:rsidRDefault="00BA054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p>
    <w:p w:rsidR="00BA054B" w:rsidRPr="00B444F5" w:rsidRDefault="00BA054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9) контроль за исполнением органами местного самоуправления и должностными лицами местного самоуправления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полномочий по решению вопросов местного значения;</w:t>
      </w:r>
    </w:p>
    <w:p w:rsidR="00BA054B" w:rsidRPr="00B444F5" w:rsidRDefault="00BA054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10) принятие решения об удалении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отставку;</w:t>
      </w:r>
    </w:p>
    <w:p w:rsidR="00BA054B" w:rsidRPr="00B444F5" w:rsidRDefault="00BA054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11) утверждение правил благоустройства территории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A054B" w:rsidRPr="00B444F5" w:rsidRDefault="00BA054B" w:rsidP="00E95B3F">
      <w:pPr>
        <w:pStyle w:val="ListParagraph"/>
        <w:numPr>
          <w:ilvl w:val="0"/>
          <w:numId w:val="23"/>
        </w:numPr>
        <w:shd w:val="clear" w:color="auto" w:fill="FFFFFF"/>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иным полномочиям Совета депутатов относятся:</w:t>
      </w:r>
    </w:p>
    <w:p w:rsidR="00BA054B" w:rsidRPr="00B444F5" w:rsidRDefault="00BA054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BA054B" w:rsidRPr="00B444F5" w:rsidRDefault="00BA054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официальной информации о социально-экономическом и культурном развитии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 о развитии его общественной инфраструктуры и иной официальной информации;</w:t>
      </w:r>
    </w:p>
    <w:p w:rsidR="00BA054B" w:rsidRPr="00B444F5" w:rsidRDefault="00BA054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установление порядка их работы, изменение их состава, заслушивание отчетов об их работе;</w:t>
      </w:r>
    </w:p>
    <w:p w:rsidR="00BA054B" w:rsidRPr="00B444F5" w:rsidRDefault="00BA054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w:t>
      </w:r>
      <w:r w:rsidRPr="00B444F5">
        <w:rPr>
          <w:rFonts w:ascii="Times New Roman" w:hAnsi="Times New Roman" w:cs="Times New Roman"/>
          <w:sz w:val="28"/>
          <w:szCs w:val="28"/>
        </w:rPr>
        <w:t xml:space="preserve">утверждение схемы управления </w:t>
      </w:r>
      <w:r>
        <w:rPr>
          <w:rFonts w:ascii="Times New Roman" w:hAnsi="Times New Roman" w:cs="Times New Roman"/>
          <w:sz w:val="28"/>
          <w:szCs w:val="28"/>
        </w:rPr>
        <w:t>Киржеманским</w:t>
      </w:r>
      <w:r w:rsidRPr="00B444F5">
        <w:rPr>
          <w:rFonts w:ascii="Times New Roman" w:hAnsi="Times New Roman" w:cs="Times New Roman"/>
          <w:sz w:val="28"/>
          <w:szCs w:val="28"/>
        </w:rPr>
        <w:t xml:space="preserve"> сельским поселением, утверждение структуры администрации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по представлению главы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w:t>
      </w:r>
    </w:p>
    <w:p w:rsidR="00BA054B" w:rsidRPr="00B444F5" w:rsidRDefault="00BA054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5) утверждение общей суммы расходов на обеспечение деятельности Совета депутатов;</w:t>
      </w:r>
    </w:p>
    <w:p w:rsidR="00BA054B" w:rsidRPr="00B444F5" w:rsidRDefault="00BA054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6) установление и отмена налоговых льгот по местным налогам в бюджет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p>
    <w:p w:rsidR="00BA054B" w:rsidRPr="003F7F1B" w:rsidRDefault="00BA054B"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Решения </w:t>
      </w:r>
      <w:r w:rsidRPr="003F7F1B">
        <w:rPr>
          <w:rFonts w:ascii="Times New Roman" w:hAnsi="Times New Roman" w:cs="Times New Roman"/>
          <w:sz w:val="28"/>
          <w:szCs w:val="28"/>
        </w:rPr>
        <w:t xml:space="preserve">Совета депутатов </w:t>
      </w:r>
      <w:r>
        <w:rPr>
          <w:rFonts w:ascii="Times New Roman" w:hAnsi="Times New Roman" w:cs="Times New Roman"/>
          <w:sz w:val="28"/>
          <w:szCs w:val="28"/>
          <w:lang w:eastAsia="ru-RU"/>
        </w:rPr>
        <w:t xml:space="preserve">Киржеманского </w:t>
      </w:r>
      <w:r w:rsidRPr="003F7F1B">
        <w:rPr>
          <w:rFonts w:ascii="Times New Roman" w:hAnsi="Times New Roman" w:cs="Times New Roman"/>
          <w:sz w:val="28"/>
          <w:szCs w:val="28"/>
          <w:lang w:eastAsia="ru-RU"/>
        </w:rPr>
        <w:t>сельского поселения</w:t>
      </w:r>
      <w:r w:rsidRPr="003F7F1B">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Киржеманского сельского поселения</w:t>
      </w:r>
      <w:r w:rsidRPr="003F7F1B">
        <w:rPr>
          <w:rFonts w:ascii="Times New Roman" w:hAnsi="Times New Roman" w:cs="Times New Roman"/>
          <w:sz w:val="28"/>
          <w:szCs w:val="28"/>
        </w:rPr>
        <w:t xml:space="preserve">, могут быть внесены на рассмотрение Совета депутатов </w:t>
      </w:r>
      <w:r>
        <w:rPr>
          <w:rFonts w:ascii="Times New Roman" w:hAnsi="Times New Roman" w:cs="Times New Roman"/>
          <w:sz w:val="28"/>
          <w:szCs w:val="28"/>
          <w:lang w:eastAsia="ru-RU"/>
        </w:rPr>
        <w:t>Киржеманского</w:t>
      </w:r>
      <w:r w:rsidRPr="003F7F1B">
        <w:rPr>
          <w:rFonts w:ascii="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только по инициативе </w:t>
      </w:r>
      <w:r w:rsidRPr="003F7F1B">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Киржеманского</w:t>
      </w:r>
      <w:r w:rsidRPr="003F7F1B">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3F7F1B">
        <w:rPr>
          <w:rFonts w:ascii="Times New Roman" w:hAnsi="Times New Roman" w:cs="Times New Roman"/>
          <w:sz w:val="28"/>
          <w:szCs w:val="28"/>
        </w:rPr>
        <w:t xml:space="preserve">или при наличии заключения </w:t>
      </w:r>
      <w:r w:rsidRPr="003F7F1B">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Киржеманского</w:t>
      </w:r>
      <w:r w:rsidRPr="003F7F1B">
        <w:rPr>
          <w:rFonts w:ascii="Times New Roman" w:hAnsi="Times New Roman" w:cs="Times New Roman"/>
          <w:sz w:val="28"/>
          <w:szCs w:val="28"/>
          <w:lang w:eastAsia="ru-RU"/>
        </w:rPr>
        <w:t> сельского поселения</w:t>
      </w:r>
      <w:r w:rsidRPr="003F7F1B">
        <w:rPr>
          <w:rFonts w:ascii="Times New Roman" w:hAnsi="Times New Roman" w:cs="Times New Roman"/>
          <w:sz w:val="28"/>
          <w:szCs w:val="28"/>
        </w:rPr>
        <w:t>.</w:t>
      </w:r>
    </w:p>
    <w:p w:rsidR="00BA054B" w:rsidRPr="00E95B3F" w:rsidRDefault="00BA054B"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3F7F1B">
        <w:rPr>
          <w:rFonts w:ascii="Times New Roman" w:hAnsi="Times New Roman" w:cs="Times New Roman"/>
          <w:sz w:val="28"/>
          <w:szCs w:val="28"/>
          <w:lang w:eastAsia="ru-RU"/>
        </w:rPr>
        <w:t xml:space="preserve">Совет депутатов заслушивает ежегодные отчеты главы </w:t>
      </w:r>
      <w:r>
        <w:rPr>
          <w:rFonts w:ascii="Times New Roman" w:hAnsi="Times New Roman" w:cs="Times New Roman"/>
          <w:sz w:val="28"/>
          <w:szCs w:val="28"/>
          <w:lang w:eastAsia="ru-RU"/>
        </w:rPr>
        <w:t>Киржеманского</w:t>
      </w:r>
      <w:r w:rsidRPr="003F7F1B">
        <w:rPr>
          <w:rFonts w:ascii="Times New Roman" w:hAnsi="Times New Roman" w:cs="Times New Roman"/>
          <w:sz w:val="28"/>
          <w:szCs w:val="28"/>
          <w:lang w:eastAsia="ru-RU"/>
        </w:rPr>
        <w:t xml:space="preserve"> сельского поселения о результатах его деятельности, деятельности администрации </w:t>
      </w:r>
      <w:r>
        <w:rPr>
          <w:rFonts w:ascii="Times New Roman" w:hAnsi="Times New Roman" w:cs="Times New Roman"/>
          <w:sz w:val="28"/>
          <w:szCs w:val="28"/>
          <w:lang w:eastAsia="ru-RU"/>
        </w:rPr>
        <w:t>Киржеманского</w:t>
      </w:r>
      <w:r w:rsidRPr="003F7F1B">
        <w:rPr>
          <w:rFonts w:ascii="Times New Roman" w:hAnsi="Times New Roman" w:cs="Times New Roman"/>
          <w:sz w:val="28"/>
          <w:szCs w:val="28"/>
          <w:lang w:eastAsia="ru-RU"/>
        </w:rPr>
        <w:t xml:space="preserve"> сельского поселения и иных подведомственных главе </w:t>
      </w:r>
      <w:r>
        <w:rPr>
          <w:rFonts w:ascii="Times New Roman" w:hAnsi="Times New Roman" w:cs="Times New Roman"/>
          <w:sz w:val="28"/>
          <w:szCs w:val="28"/>
          <w:lang w:eastAsia="ru-RU"/>
        </w:rPr>
        <w:t>Киржеманского</w:t>
      </w:r>
      <w:r w:rsidRPr="003F7F1B">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органов местного самоуправления</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Киржеманского </w:t>
      </w:r>
      <w:r w:rsidRPr="003F7F1B">
        <w:rPr>
          <w:rFonts w:ascii="Times New Roman" w:hAnsi="Times New Roman" w:cs="Times New Roman"/>
          <w:sz w:val="28"/>
          <w:szCs w:val="28"/>
          <w:lang w:eastAsia="ru-RU"/>
        </w:rPr>
        <w:t xml:space="preserve"> сельского поселения, в том числе о решении вопросов, </w:t>
      </w:r>
      <w:r w:rsidRPr="00E95B3F">
        <w:rPr>
          <w:rFonts w:ascii="Times New Roman" w:hAnsi="Times New Roman" w:cs="Times New Roman"/>
          <w:sz w:val="28"/>
          <w:szCs w:val="28"/>
          <w:lang w:eastAsia="ru-RU"/>
        </w:rPr>
        <w:t>поставленных Советом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873278">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27</w:t>
      </w:r>
      <w:r w:rsidRPr="00E95B3F">
        <w:rPr>
          <w:rFonts w:ascii="Times New Roman" w:hAnsi="Times New Roman" w:cs="Times New Roman"/>
          <w:b/>
          <w:bCs/>
          <w:sz w:val="28"/>
          <w:szCs w:val="28"/>
          <w:lang w:eastAsia="ru-RU"/>
        </w:rPr>
        <w:t xml:space="preserve">. Порядок работы Совета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Основной формой работы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Вновь избранный Совет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собирается на первое заседание (сессию) в срок, не превышающий 30 дней со дня избрания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правомочном составе.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Для подготовки и созыва первой сессии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 числа вновь избранных депутатов 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Открывает первое заседание (сессию) старейший по возрасту депутат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Очередные сессии Совета </w:t>
      </w:r>
      <w:r w:rsidRPr="00B444F5">
        <w:rPr>
          <w:rFonts w:ascii="Times New Roman" w:hAnsi="Times New Roman" w:cs="Times New Roman"/>
          <w:sz w:val="28"/>
          <w:szCs w:val="28"/>
          <w:lang w:eastAsia="ru-RU"/>
        </w:rPr>
        <w:t>депутатов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 xml:space="preserve">сельского поселения созываются главой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 проводятся не реже одного раза в три месяца. </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Внеочередные сессии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 xml:space="preserve">сельского поселения созываются главой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Вопросы, определенные статьей 26 настоящего Устава, рассматриваются исключительно на сессиях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 xml:space="preserve">сельского поселения решений Совет депутатов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сельского поселения может формировать свои постоянные и временные органы.</w:t>
      </w:r>
    </w:p>
    <w:p w:rsidR="00BA054B" w:rsidRPr="00E95B3F" w:rsidRDefault="00BA054B"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Расходы на обеспечение деятельности Совета депутатов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t>предусматриваются в бюджет</w:t>
      </w:r>
      <w:r>
        <w:rPr>
          <w:rFonts w:ascii="Times New Roman" w:hAnsi="Times New Roman" w:cs="Times New Roman"/>
          <w:sz w:val="28"/>
          <w:szCs w:val="28"/>
          <w:lang w:eastAsia="ru-RU"/>
        </w:rPr>
        <w:t xml:space="preserve">е Киржеманского </w:t>
      </w:r>
      <w:r w:rsidRPr="00B444F5">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Управление и (или) распоряжение Советом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Киржеманского </w:t>
      </w:r>
      <w:r w:rsidRPr="00B444F5">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t>или отдельными депутатами (группами депутатов) в какой бы то ни было форме средствами бюджета</w:t>
      </w:r>
      <w:r>
        <w:rPr>
          <w:rFonts w:ascii="Times New Roman" w:hAnsi="Times New Roman" w:cs="Times New Roman"/>
          <w:sz w:val="28"/>
          <w:szCs w:val="28"/>
          <w:lang w:eastAsia="ru-RU"/>
        </w:rPr>
        <w:t xml:space="preserve"> Киржеманского </w:t>
      </w:r>
      <w:r w:rsidRPr="00B444F5">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 процессе его исполнения не допускаются, за исключением средств бюджета</w:t>
      </w:r>
      <w:r>
        <w:rPr>
          <w:rFonts w:ascii="Times New Roman" w:hAnsi="Times New Roman" w:cs="Times New Roman"/>
          <w:sz w:val="28"/>
          <w:szCs w:val="28"/>
          <w:lang w:eastAsia="ru-RU"/>
        </w:rPr>
        <w:t xml:space="preserve"> Киржеманского </w:t>
      </w:r>
      <w:r w:rsidRPr="00B444F5">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направляемых на обеспечение деятельности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Организацию деятельности Совета депутатов</w:t>
      </w:r>
      <w:r w:rsidRPr="0015694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 xml:space="preserve">сельского поселения осуществляет 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устанавливается Регламентом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форме решения Совета депутатов</w:t>
      </w:r>
      <w:r w:rsidRPr="005D423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28</w:t>
      </w:r>
      <w:r w:rsidRPr="00E95B3F">
        <w:rPr>
          <w:rFonts w:ascii="Times New Roman" w:hAnsi="Times New Roman" w:cs="Times New Roman"/>
          <w:b/>
          <w:bCs/>
          <w:sz w:val="28"/>
          <w:szCs w:val="28"/>
          <w:lang w:eastAsia="ru-RU"/>
        </w:rPr>
        <w:t xml:space="preserve">. Депутат Совета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Депутату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BA054B" w:rsidRPr="00E95B3F" w:rsidRDefault="00BA054B"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составляет 5 лет.</w:t>
      </w:r>
    </w:p>
    <w:p w:rsidR="00BA054B" w:rsidRPr="00E95B3F" w:rsidRDefault="00BA054B"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Срок полномочий депутата Совета депутатов</w:t>
      </w:r>
      <w:r w:rsidRPr="00B12E45">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w:t>
      </w:r>
    </w:p>
    <w:p w:rsidR="00BA054B" w:rsidRPr="00E95B3F" w:rsidRDefault="00BA054B"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Полномочия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начинаются со дня его избрания и прекращаются со дня начала работы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нового созыва.</w:t>
      </w:r>
    </w:p>
    <w:p w:rsidR="00BA054B" w:rsidRPr="00E95B3F" w:rsidRDefault="00BA054B"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w:t>
      </w:r>
      <w:r w:rsidRPr="00B12E45">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осуществляют свои полномочия, как правило, на непостоянной основе.</w:t>
      </w:r>
    </w:p>
    <w:p w:rsidR="00BA054B" w:rsidRPr="00E95B3F" w:rsidRDefault="00BA054B"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BA054B" w:rsidRPr="00E95B3F" w:rsidRDefault="00BA054B" w:rsidP="0087327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BA054B" w:rsidRDefault="00BA054B" w:rsidP="00811473">
      <w:pPr>
        <w:spacing w:line="360" w:lineRule="exact"/>
        <w:ind w:firstLine="709"/>
        <w:jc w:val="both"/>
        <w:rPr>
          <w:rFonts w:ascii="Times New Roman" w:hAnsi="Times New Roman" w:cs="Times New Roman"/>
          <w:sz w:val="28"/>
          <w:szCs w:val="28"/>
        </w:rPr>
      </w:pPr>
      <w:r w:rsidRPr="00811473">
        <w:rPr>
          <w:rFonts w:ascii="Times New Roman" w:hAnsi="Times New Roman" w:cs="Times New Roman"/>
          <w:sz w:val="28"/>
          <w:szCs w:val="28"/>
        </w:rPr>
        <w:t>6. Осуществляющие свои полномочия на постоянной основе депутат Совета депутатов Киржеманского сельского поселения, не вправе:</w:t>
      </w:r>
      <w:bookmarkStart w:id="0" w:name="dst100025"/>
      <w:bookmarkEnd w:id="0"/>
    </w:p>
    <w:p w:rsidR="00BA054B" w:rsidRPr="00811473" w:rsidRDefault="00BA054B" w:rsidP="00811473">
      <w:pPr>
        <w:spacing w:line="360" w:lineRule="exact"/>
        <w:ind w:firstLine="709"/>
        <w:jc w:val="both"/>
        <w:rPr>
          <w:rFonts w:ascii="Times New Roman" w:hAnsi="Times New Roman" w:cs="Times New Roman"/>
          <w:sz w:val="28"/>
          <w:szCs w:val="28"/>
        </w:rPr>
      </w:pPr>
      <w:r w:rsidRPr="00811473">
        <w:rPr>
          <w:rFonts w:ascii="Times New Roman" w:hAnsi="Times New Roman" w:cs="Times New Roman"/>
          <w:sz w:val="28"/>
          <w:szCs w:val="28"/>
        </w:rPr>
        <w:t>1) заниматься предпринимательской деятельностью лично или через доверенных лиц;</w:t>
      </w:r>
    </w:p>
    <w:p w:rsidR="00BA054B" w:rsidRPr="00811473" w:rsidRDefault="00BA054B" w:rsidP="00811473">
      <w:pPr>
        <w:spacing w:line="360" w:lineRule="exact"/>
        <w:ind w:firstLine="709"/>
        <w:jc w:val="both"/>
        <w:rPr>
          <w:rFonts w:ascii="Times New Roman" w:hAnsi="Times New Roman" w:cs="Times New Roman"/>
          <w:sz w:val="28"/>
          <w:szCs w:val="28"/>
        </w:rPr>
      </w:pPr>
      <w:bookmarkStart w:id="1" w:name="dst100026"/>
      <w:bookmarkEnd w:id="1"/>
      <w:r w:rsidRPr="00811473">
        <w:rPr>
          <w:rFonts w:ascii="Times New Roman" w:hAnsi="Times New Roman" w:cs="Times New Roman"/>
          <w:sz w:val="28"/>
          <w:szCs w:val="28"/>
        </w:rPr>
        <w:t>2) участвовать в управлении коммерческой или некоммерческой организацией, за исключением следующих случаев:</w:t>
      </w:r>
    </w:p>
    <w:p w:rsidR="00BA054B" w:rsidRPr="00811473" w:rsidRDefault="00BA054B" w:rsidP="00811473">
      <w:pPr>
        <w:spacing w:line="360" w:lineRule="exact"/>
        <w:ind w:firstLine="709"/>
        <w:jc w:val="both"/>
        <w:rPr>
          <w:rFonts w:ascii="Times New Roman" w:hAnsi="Times New Roman" w:cs="Times New Roman"/>
          <w:sz w:val="28"/>
          <w:szCs w:val="28"/>
        </w:rPr>
      </w:pPr>
      <w:bookmarkStart w:id="2" w:name="dst100027"/>
      <w:bookmarkEnd w:id="2"/>
      <w:r w:rsidRPr="00811473">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BA054B" w:rsidRPr="00811473" w:rsidRDefault="00BA054B" w:rsidP="00811473">
      <w:pPr>
        <w:spacing w:line="360" w:lineRule="exact"/>
        <w:ind w:firstLine="709"/>
        <w:jc w:val="both"/>
        <w:rPr>
          <w:rFonts w:ascii="Times New Roman" w:hAnsi="Times New Roman" w:cs="Times New Roman"/>
          <w:sz w:val="28"/>
          <w:szCs w:val="28"/>
        </w:rPr>
      </w:pPr>
      <w:bookmarkStart w:id="3" w:name="dst100028"/>
      <w:bookmarkEnd w:id="3"/>
      <w:r w:rsidRPr="00811473">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A054B" w:rsidRPr="00811473" w:rsidRDefault="00BA054B" w:rsidP="00811473">
      <w:pPr>
        <w:spacing w:line="360" w:lineRule="exact"/>
        <w:ind w:firstLine="709"/>
        <w:jc w:val="both"/>
        <w:rPr>
          <w:rFonts w:ascii="Times New Roman" w:hAnsi="Times New Roman" w:cs="Times New Roman"/>
          <w:sz w:val="28"/>
          <w:szCs w:val="28"/>
        </w:rPr>
      </w:pPr>
      <w:bookmarkStart w:id="4" w:name="dst100029"/>
      <w:bookmarkEnd w:id="4"/>
      <w:r w:rsidRPr="00811473">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A054B" w:rsidRPr="00811473" w:rsidRDefault="00BA054B" w:rsidP="00811473">
      <w:pPr>
        <w:spacing w:line="360" w:lineRule="exact"/>
        <w:ind w:firstLine="709"/>
        <w:jc w:val="both"/>
        <w:rPr>
          <w:rFonts w:ascii="Times New Roman" w:hAnsi="Times New Roman" w:cs="Times New Roman"/>
          <w:sz w:val="28"/>
          <w:szCs w:val="28"/>
        </w:rPr>
      </w:pPr>
      <w:bookmarkStart w:id="5" w:name="dst100030"/>
      <w:bookmarkEnd w:id="5"/>
      <w:r w:rsidRPr="00811473">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A054B" w:rsidRPr="00811473" w:rsidRDefault="00BA054B" w:rsidP="00811473">
      <w:pPr>
        <w:spacing w:line="360" w:lineRule="exact"/>
        <w:ind w:firstLine="709"/>
        <w:jc w:val="both"/>
        <w:rPr>
          <w:rFonts w:ascii="Times New Roman" w:hAnsi="Times New Roman" w:cs="Times New Roman"/>
          <w:sz w:val="28"/>
          <w:szCs w:val="28"/>
        </w:rPr>
      </w:pPr>
      <w:bookmarkStart w:id="6" w:name="dst100031"/>
      <w:bookmarkEnd w:id="6"/>
      <w:r w:rsidRPr="00811473">
        <w:rPr>
          <w:rFonts w:ascii="Times New Roman" w:hAnsi="Times New Roman" w:cs="Times New Roman"/>
          <w:sz w:val="28"/>
          <w:szCs w:val="28"/>
        </w:rPr>
        <w:t>д) иные случаи, предусмотренные федеральными законами;</w:t>
      </w:r>
    </w:p>
    <w:p w:rsidR="00BA054B" w:rsidRPr="00811473" w:rsidRDefault="00BA054B" w:rsidP="00811473">
      <w:pPr>
        <w:spacing w:line="360" w:lineRule="exact"/>
        <w:ind w:firstLine="709"/>
        <w:jc w:val="both"/>
        <w:rPr>
          <w:rFonts w:ascii="Times New Roman" w:hAnsi="Times New Roman" w:cs="Times New Roman"/>
          <w:sz w:val="28"/>
          <w:szCs w:val="28"/>
        </w:rPr>
      </w:pPr>
      <w:bookmarkStart w:id="7" w:name="dst100032"/>
      <w:bookmarkEnd w:id="7"/>
      <w:r w:rsidRPr="00811473">
        <w:rPr>
          <w:rFonts w:ascii="Times New Roman" w:hAnsi="Times New Roman" w:cs="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A054B" w:rsidRPr="00811473" w:rsidRDefault="00BA054B" w:rsidP="00993465">
      <w:pPr>
        <w:pStyle w:val="ListParagraph"/>
        <w:tabs>
          <w:tab w:val="left" w:pos="1134"/>
        </w:tabs>
        <w:spacing w:after="0" w:line="240" w:lineRule="auto"/>
        <w:ind w:left="0"/>
        <w:jc w:val="both"/>
        <w:rPr>
          <w:rFonts w:ascii="Times New Roman" w:hAnsi="Times New Roman" w:cs="Times New Roman"/>
          <w:sz w:val="28"/>
          <w:szCs w:val="28"/>
        </w:rPr>
      </w:pPr>
      <w:bookmarkStart w:id="8" w:name="dst100033"/>
      <w:bookmarkEnd w:id="8"/>
      <w:r>
        <w:rPr>
          <w:rFonts w:ascii="Times New Roman" w:hAnsi="Times New Roman" w:cs="Times New Roman"/>
          <w:sz w:val="28"/>
          <w:szCs w:val="28"/>
        </w:rPr>
        <w:t xml:space="preserve">         </w:t>
      </w:r>
      <w:r w:rsidRPr="00811473">
        <w:rPr>
          <w:rFonts w:ascii="Times New Roman" w:hAnsi="Times New Roman" w:cs="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Pr>
          <w:rFonts w:ascii="Times New Roman" w:hAnsi="Times New Roman" w:cs="Times New Roman"/>
          <w:sz w:val="28"/>
          <w:szCs w:val="28"/>
        </w:rPr>
        <w:t>.</w:t>
      </w:r>
    </w:p>
    <w:p w:rsidR="00BA054B" w:rsidRPr="00E95B3F" w:rsidRDefault="00BA054B" w:rsidP="00EC0C6C">
      <w:pPr>
        <w:pStyle w:val="ListParagraph"/>
        <w:tabs>
          <w:tab w:val="left" w:pos="1134"/>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lang w:eastAsia="ru-RU"/>
        </w:rPr>
        <w:t xml:space="preserve">        7. </w:t>
      </w:r>
      <w:r w:rsidRPr="00E95B3F">
        <w:rPr>
          <w:rFonts w:ascii="Times New Roman" w:hAnsi="Times New Roman" w:cs="Times New Roman"/>
          <w:sz w:val="28"/>
          <w:szCs w:val="28"/>
          <w:lang w:eastAsia="ru-RU"/>
        </w:rPr>
        <w:t>Депутат Совета депутатов</w:t>
      </w:r>
      <w:r w:rsidRPr="00B12E45">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 xml:space="preserve">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E95B3F">
        <w:rPr>
          <w:rFonts w:ascii="Times New Roman" w:hAnsi="Times New Roman" w:cs="Times New Roman"/>
          <w:sz w:val="28"/>
          <w:szCs w:val="28"/>
        </w:rPr>
        <w:t xml:space="preserve">если иное не предусмотрено Федеральным законом </w:t>
      </w:r>
      <w:r w:rsidRPr="00E95B3F">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A054B" w:rsidRDefault="00BA054B" w:rsidP="00EC0C6C">
      <w:pPr>
        <w:pStyle w:val="a0"/>
        <w:tabs>
          <w:tab w:val="left" w:pos="1134"/>
        </w:tabs>
        <w:jc w:val="both"/>
        <w:rPr>
          <w:rFonts w:ascii="Times New Roman" w:hAnsi="Times New Roman" w:cs="Times New Roman"/>
          <w:sz w:val="28"/>
          <w:szCs w:val="28"/>
        </w:rPr>
      </w:pPr>
      <w:r>
        <w:rPr>
          <w:rFonts w:ascii="Times New Roman" w:hAnsi="Times New Roman" w:cs="Times New Roman"/>
          <w:sz w:val="28"/>
          <w:szCs w:val="28"/>
          <w:lang w:eastAsia="ru-RU"/>
        </w:rPr>
        <w:t xml:space="preserve">        8. </w:t>
      </w:r>
      <w:r w:rsidRPr="00E95B3F">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54-З «О противодействии коррупции в Республике Мордовия».</w:t>
      </w:r>
    </w:p>
    <w:p w:rsidR="00BA054B" w:rsidRPr="00E95B3F" w:rsidRDefault="00BA054B"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9. </w:t>
      </w:r>
      <w:r w:rsidRPr="00E95B3F">
        <w:rPr>
          <w:rFonts w:ascii="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sidRPr="00E95B3F">
        <w:rPr>
          <w:rFonts w:ascii="Times New Roman" w:hAnsi="Times New Roman" w:cs="Times New Roman"/>
          <w:sz w:val="28"/>
          <w:szCs w:val="28"/>
        </w:rPr>
        <w:t xml:space="preserve">или применении в отношении него иной меры ответственности </w:t>
      </w:r>
      <w:r w:rsidRPr="00E95B3F">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BA054B" w:rsidRPr="00E95B3F" w:rsidRDefault="00BA054B"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rPr>
        <w:t xml:space="preserve">         10. </w:t>
      </w:r>
      <w:r w:rsidRPr="00E95B3F">
        <w:rPr>
          <w:rFonts w:ascii="Times New Roman" w:hAnsi="Times New Roman" w:cs="Times New Roman"/>
          <w:sz w:val="28"/>
          <w:szCs w:val="28"/>
        </w:rPr>
        <w:t xml:space="preserve">К депутату Совету депутатов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rPr>
        <w:t>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BA054B" w:rsidRPr="00E95B3F" w:rsidRDefault="00BA054B" w:rsidP="00873278">
      <w:pPr>
        <w:tabs>
          <w:tab w:val="left" w:pos="1134"/>
        </w:tabs>
        <w:spacing w:after="0" w:line="240" w:lineRule="auto"/>
        <w:ind w:firstLine="709"/>
        <w:jc w:val="both"/>
        <w:rPr>
          <w:rFonts w:ascii="Times New Roman" w:hAnsi="Times New Roman" w:cs="Times New Roman"/>
          <w:sz w:val="28"/>
          <w:szCs w:val="28"/>
        </w:rPr>
      </w:pPr>
      <w:bookmarkStart w:id="9" w:name="sub_407311"/>
      <w:r w:rsidRPr="00E95B3F">
        <w:rPr>
          <w:rFonts w:ascii="Times New Roman" w:hAnsi="Times New Roman" w:cs="Times New Roman"/>
          <w:sz w:val="28"/>
          <w:szCs w:val="28"/>
        </w:rPr>
        <w:t>1) предупреждение;</w:t>
      </w:r>
    </w:p>
    <w:p w:rsidR="00BA054B" w:rsidRPr="00E95B3F" w:rsidRDefault="00BA054B" w:rsidP="00873278">
      <w:pPr>
        <w:tabs>
          <w:tab w:val="left" w:pos="1134"/>
        </w:tabs>
        <w:spacing w:after="0" w:line="240" w:lineRule="auto"/>
        <w:ind w:firstLine="709"/>
        <w:jc w:val="both"/>
        <w:rPr>
          <w:rFonts w:ascii="Times New Roman" w:hAnsi="Times New Roman" w:cs="Times New Roman"/>
          <w:sz w:val="28"/>
          <w:szCs w:val="28"/>
        </w:rPr>
      </w:pPr>
      <w:bookmarkStart w:id="10" w:name="sub_407312"/>
      <w:bookmarkEnd w:id="9"/>
      <w:r w:rsidRPr="00E95B3F">
        <w:rPr>
          <w:rFonts w:ascii="Times New Roman" w:hAnsi="Times New Roman" w:cs="Times New Roman"/>
          <w:sz w:val="28"/>
          <w:szCs w:val="28"/>
        </w:rPr>
        <w:t xml:space="preserve">2) освобождение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 от должности в Совете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 с лишением права занимать должности в Совете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 до прекращения срока его полномочий;</w:t>
      </w:r>
    </w:p>
    <w:p w:rsidR="00BA054B" w:rsidRPr="00E95B3F" w:rsidRDefault="00BA054B" w:rsidP="00873278">
      <w:pPr>
        <w:tabs>
          <w:tab w:val="left" w:pos="1134"/>
        </w:tabs>
        <w:spacing w:after="0" w:line="240" w:lineRule="auto"/>
        <w:ind w:firstLine="709"/>
        <w:jc w:val="both"/>
        <w:rPr>
          <w:rFonts w:ascii="Times New Roman" w:hAnsi="Times New Roman" w:cs="Times New Roman"/>
          <w:sz w:val="28"/>
          <w:szCs w:val="28"/>
        </w:rPr>
      </w:pPr>
      <w:bookmarkStart w:id="11" w:name="sub_407313"/>
      <w:bookmarkEnd w:id="10"/>
      <w:r w:rsidRPr="00E95B3F">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BA054B" w:rsidRPr="00E95B3F" w:rsidRDefault="00BA054B" w:rsidP="00873278">
      <w:pPr>
        <w:tabs>
          <w:tab w:val="left" w:pos="1134"/>
        </w:tabs>
        <w:spacing w:after="0" w:line="240" w:lineRule="auto"/>
        <w:ind w:firstLine="709"/>
        <w:jc w:val="both"/>
        <w:rPr>
          <w:rFonts w:ascii="Times New Roman" w:hAnsi="Times New Roman" w:cs="Times New Roman"/>
          <w:sz w:val="28"/>
          <w:szCs w:val="28"/>
        </w:rPr>
      </w:pPr>
      <w:bookmarkStart w:id="12" w:name="sub_407314"/>
      <w:bookmarkEnd w:id="11"/>
      <w:r w:rsidRPr="00E95B3F">
        <w:rPr>
          <w:rFonts w:ascii="Times New Roman" w:hAnsi="Times New Roman" w:cs="Times New Roman"/>
          <w:sz w:val="28"/>
          <w:szCs w:val="28"/>
        </w:rPr>
        <w:t xml:space="preserve">4) запрет занимать должности в Совете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 до прекращения срока его полномочий;</w:t>
      </w:r>
    </w:p>
    <w:p w:rsidR="00BA054B" w:rsidRPr="00B444F5" w:rsidRDefault="00BA054B" w:rsidP="00873278">
      <w:pPr>
        <w:tabs>
          <w:tab w:val="left" w:pos="1134"/>
        </w:tabs>
        <w:spacing w:after="0" w:line="240" w:lineRule="auto"/>
        <w:ind w:firstLine="709"/>
        <w:jc w:val="both"/>
        <w:rPr>
          <w:rFonts w:ascii="Times New Roman" w:hAnsi="Times New Roman" w:cs="Times New Roman"/>
          <w:sz w:val="28"/>
          <w:szCs w:val="28"/>
        </w:rPr>
      </w:pPr>
      <w:bookmarkStart w:id="13" w:name="sub_407315"/>
      <w:bookmarkEnd w:id="12"/>
      <w:r w:rsidRPr="00E95B3F">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13"/>
    <w:p w:rsidR="00BA054B" w:rsidRPr="00E95B3F" w:rsidRDefault="00BA054B" w:rsidP="00EC0C6C">
      <w:pPr>
        <w:pStyle w:val="ListParagraph"/>
        <w:tabs>
          <w:tab w:val="left" w:pos="1134"/>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11. </w:t>
      </w:r>
      <w:r w:rsidRPr="00B444F5">
        <w:rPr>
          <w:rFonts w:ascii="Times New Roman" w:hAnsi="Times New Roman" w:cs="Times New Roman"/>
          <w:sz w:val="28"/>
          <w:szCs w:val="28"/>
        </w:rPr>
        <w:t xml:space="preserve">Порядок принятия решения о применении к депутату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rPr>
        <w:t xml:space="preserve">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w:t>
      </w:r>
      <w:r w:rsidRPr="00E95B3F">
        <w:rPr>
          <w:rFonts w:ascii="Times New Roman" w:hAnsi="Times New Roman" w:cs="Times New Roman"/>
          <w:sz w:val="28"/>
          <w:szCs w:val="28"/>
        </w:rPr>
        <w:t>коррупции в Республике Мордовия».</w:t>
      </w:r>
    </w:p>
    <w:p w:rsidR="00BA054B" w:rsidRDefault="00BA054B"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12. </w:t>
      </w:r>
      <w:r w:rsidRPr="00E95B3F">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BA054B" w:rsidRDefault="00BA054B"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13. </w:t>
      </w:r>
      <w:r w:rsidRPr="00873278">
        <w:rPr>
          <w:rFonts w:ascii="Times New Roman" w:hAnsi="Times New Roman" w:cs="Times New Roman"/>
          <w:sz w:val="28"/>
          <w:szCs w:val="28"/>
          <w:lang w:eastAsia="ru-RU"/>
        </w:rPr>
        <w:t xml:space="preserve">Депутат Совета депутатов </w:t>
      </w:r>
      <w:r>
        <w:rPr>
          <w:rFonts w:ascii="Times New Roman" w:hAnsi="Times New Roman" w:cs="Times New Roman"/>
          <w:sz w:val="28"/>
          <w:szCs w:val="28"/>
          <w:lang w:eastAsia="ru-RU"/>
        </w:rPr>
        <w:t>Киржеманского</w:t>
      </w:r>
      <w:r w:rsidRPr="00873278">
        <w:rPr>
          <w:rFonts w:ascii="Times New Roman" w:hAnsi="Times New Roman" w:cs="Times New Roman"/>
          <w:sz w:val="28"/>
          <w:szCs w:val="28"/>
          <w:lang w:eastAsia="ru-RU"/>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Pr="008402E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873278">
        <w:rPr>
          <w:rFonts w:ascii="Times New Roman" w:hAnsi="Times New Roman" w:cs="Times New Roman"/>
          <w:sz w:val="28"/>
          <w:szCs w:val="28"/>
          <w:lang w:eastAsia="ru-RU"/>
        </w:rPr>
        <w:t xml:space="preserve"> сельского поселения.</w:t>
      </w:r>
    </w:p>
    <w:p w:rsidR="00BA054B" w:rsidRDefault="00BA054B"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14. </w:t>
      </w:r>
      <w:r w:rsidRPr="00873278">
        <w:rPr>
          <w:rFonts w:ascii="Times New Roman" w:hAnsi="Times New Roman" w:cs="Times New Roman"/>
          <w:sz w:val="28"/>
          <w:szCs w:val="28"/>
          <w:lang w:eastAsia="ru-RU"/>
        </w:rPr>
        <w:t xml:space="preserve">Не реже двух раз в течение года депутат Совета депутатов </w:t>
      </w:r>
      <w:r>
        <w:rPr>
          <w:rFonts w:ascii="Times New Roman" w:hAnsi="Times New Roman" w:cs="Times New Roman"/>
          <w:sz w:val="28"/>
          <w:szCs w:val="28"/>
          <w:lang w:eastAsia="ru-RU"/>
        </w:rPr>
        <w:t>Киржеманского</w:t>
      </w:r>
      <w:r w:rsidRPr="00873278">
        <w:rPr>
          <w:rFonts w:ascii="Times New Roman" w:hAnsi="Times New Roman" w:cs="Times New Roman"/>
          <w:sz w:val="28"/>
          <w:szCs w:val="28"/>
          <w:lang w:eastAsia="ru-RU"/>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BA054B" w:rsidRDefault="00BA054B"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15. </w:t>
      </w:r>
      <w:r w:rsidRPr="00873278">
        <w:rPr>
          <w:rFonts w:ascii="Times New Roman" w:hAnsi="Times New Roman" w:cs="Times New Roman"/>
          <w:sz w:val="28"/>
          <w:szCs w:val="28"/>
          <w:lang w:eastAsia="ru-RU"/>
        </w:rPr>
        <w:t>Решение о возбуждении уголовного дела в отношении депутата Совета депутатов </w:t>
      </w:r>
      <w:r>
        <w:rPr>
          <w:rFonts w:ascii="Times New Roman" w:hAnsi="Times New Roman" w:cs="Times New Roman"/>
          <w:sz w:val="28"/>
          <w:szCs w:val="28"/>
          <w:lang w:eastAsia="ru-RU"/>
        </w:rPr>
        <w:t>Киржеманского</w:t>
      </w:r>
      <w:r w:rsidRPr="00873278">
        <w:rPr>
          <w:rFonts w:ascii="Times New Roman" w:hAnsi="Times New Roman" w:cs="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BA054B" w:rsidRPr="00873278" w:rsidRDefault="00BA054B" w:rsidP="00EC0C6C">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16. </w:t>
      </w:r>
      <w:r w:rsidRPr="00873278">
        <w:rPr>
          <w:rFonts w:ascii="Times New Roman" w:hAnsi="Times New Roman" w:cs="Times New Roman"/>
          <w:sz w:val="28"/>
          <w:szCs w:val="28"/>
          <w:lang w:eastAsia="ru-RU"/>
        </w:rPr>
        <w:t xml:space="preserve">Депутат Совета депутатов </w:t>
      </w:r>
      <w:r>
        <w:rPr>
          <w:rFonts w:ascii="Times New Roman" w:hAnsi="Times New Roman" w:cs="Times New Roman"/>
          <w:sz w:val="28"/>
          <w:szCs w:val="28"/>
          <w:lang w:eastAsia="ru-RU"/>
        </w:rPr>
        <w:t>Киржеманского</w:t>
      </w:r>
      <w:r w:rsidRPr="00873278">
        <w:rPr>
          <w:rFonts w:ascii="Times New Roman" w:hAnsi="Times New Roman" w:cs="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29</w:t>
      </w:r>
      <w:r w:rsidRPr="00E95B3F">
        <w:rPr>
          <w:rFonts w:ascii="Times New Roman" w:hAnsi="Times New Roman" w:cs="Times New Roman"/>
          <w:b/>
          <w:bCs/>
          <w:sz w:val="28"/>
          <w:szCs w:val="28"/>
          <w:lang w:eastAsia="ru-RU"/>
        </w:rPr>
        <w:t xml:space="preserve">. Прекращение полномочий Совета депутатов </w:t>
      </w:r>
      <w:r>
        <w:rPr>
          <w:rFonts w:ascii="Times New Roman" w:hAnsi="Times New Roman" w:cs="Times New Roman"/>
          <w:b/>
          <w:bCs/>
          <w:sz w:val="28"/>
          <w:szCs w:val="28"/>
          <w:lang w:eastAsia="ru-RU"/>
        </w:rPr>
        <w:t xml:space="preserve">Киржеманского </w:t>
      </w:r>
      <w:r w:rsidRPr="00E95B3F">
        <w:rPr>
          <w:rFonts w:ascii="Times New Roman" w:hAnsi="Times New Roman" w:cs="Times New Roman"/>
          <w:b/>
          <w:bCs/>
          <w:sz w:val="28"/>
          <w:szCs w:val="28"/>
          <w:lang w:eastAsia="ru-RU"/>
        </w:rPr>
        <w:t>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pStyle w:val="ListParagraph"/>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сельского поселения также прекращаются: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в случае принятия Советом депутатов</w:t>
      </w:r>
      <w:r w:rsidRPr="008402E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w:t>
      </w:r>
      <w:r w:rsidRPr="008402E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Pr="008402E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том числе в связи со сложением депутатами своих полномочий;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 случае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 случае увеличения численности избирателей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объединения поселения с городским округом;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BA054B" w:rsidRPr="00E95B3F" w:rsidRDefault="00BA054B" w:rsidP="00E95B3F">
      <w:pPr>
        <w:pStyle w:val="ListParagraph"/>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Досрочное прекращение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влечет досрочное прекращение полномочий его депутатов.</w:t>
      </w:r>
    </w:p>
    <w:p w:rsidR="00BA054B" w:rsidRPr="00E95B3F" w:rsidRDefault="00BA054B" w:rsidP="00E95B3F">
      <w:pPr>
        <w:pStyle w:val="ListParagraph"/>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досрочного прекращения полномочий Совета депутатов</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досрочные выборы в указанный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30</w:t>
      </w:r>
      <w:r w:rsidRPr="00E95B3F">
        <w:rPr>
          <w:rFonts w:ascii="Times New Roman" w:hAnsi="Times New Roman" w:cs="Times New Roman"/>
          <w:b/>
          <w:bCs/>
          <w:sz w:val="28"/>
          <w:szCs w:val="28"/>
          <w:lang w:eastAsia="ru-RU"/>
        </w:rPr>
        <w:t>. Досрочное прекращение полномочий депутата</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Совета</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 xml:space="preserve">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прекращаются досрочно в случае: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смерти;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отставки по собственному желанию;</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признания судом недееспособным или ограниченно дееспособным;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признания судом безвестно отсутствующим или объявления умершим;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вступления в отношении его в законную силу обвинительного приговора суда;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выезда за пределы Российской Федерации на постоянное место жительства;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отзыва избирателями;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досрочного прекращения полномочий Совета депутатов</w:t>
      </w:r>
      <w:r w:rsidRPr="008402E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BA054B" w:rsidRPr="00E95B3F" w:rsidRDefault="00BA054B"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досрочном прекращении полномочий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принимается Советом депутатов</w:t>
      </w:r>
      <w:r w:rsidRPr="008402E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основании соответствующего судебного решения, результатов голосования по отзыву депутата.</w:t>
      </w:r>
    </w:p>
    <w:p w:rsidR="00BA054B" w:rsidRPr="00E95B3F" w:rsidRDefault="00BA054B"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досрочном прекращении полномочий депутата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не позднее чем через три месяца со дня появления такого основания.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обращения Главы Республики Мордовия с заявлением о досрочном прекращении полномочий депутата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данного заявления.</w:t>
      </w:r>
    </w:p>
    <w:p w:rsidR="00BA054B" w:rsidRPr="00E95B3F" w:rsidRDefault="00BA054B" w:rsidP="00E95B3F">
      <w:pPr>
        <w:pStyle w:val="ListParagraph"/>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досрочного прекращения полномочий депутата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31</w:t>
      </w:r>
      <w:r w:rsidRPr="00E95B3F">
        <w:rPr>
          <w:rFonts w:ascii="Times New Roman" w:hAnsi="Times New Roman" w:cs="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a0"/>
        <w:numPr>
          <w:ilvl w:val="0"/>
          <w:numId w:val="28"/>
        </w:numPr>
        <w:tabs>
          <w:tab w:val="left" w:pos="1134"/>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от 6 октября 2003 г</w:t>
      </w:r>
      <w:r>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г</w:t>
      </w:r>
      <w:r>
        <w:rPr>
          <w:rFonts w:ascii="Times New Roman" w:hAnsi="Times New Roman" w:cs="Times New Roman"/>
          <w:sz w:val="28"/>
          <w:szCs w:val="28"/>
        </w:rPr>
        <w:t>ода</w:t>
      </w:r>
      <w:r w:rsidRPr="00E95B3F">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E95B3F">
        <w:rPr>
          <w:rFonts w:ascii="Times New Roman" w:hAnsi="Times New Roman" w:cs="Times New Roman"/>
          <w:sz w:val="28"/>
          <w:szCs w:val="28"/>
          <w:lang w:eastAsia="ru-RU"/>
        </w:rPr>
        <w:t>предоставляются следующие социальные гарантии: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1) своевременная выплата денежного содержания в полном объеме;</w:t>
      </w:r>
    </w:p>
    <w:p w:rsidR="00BA054B" w:rsidRPr="00E95B3F" w:rsidRDefault="00BA054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обеспечение служебным транспортом.</w:t>
      </w:r>
    </w:p>
    <w:p w:rsidR="00BA054B" w:rsidRPr="00E95B3F" w:rsidRDefault="00BA054B" w:rsidP="00993465">
      <w:pPr>
        <w:pStyle w:val="ListParagraph"/>
        <w:numPr>
          <w:ilvl w:val="0"/>
          <w:numId w:val="2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BA054B" w:rsidRPr="00E95B3F" w:rsidRDefault="00BA054B" w:rsidP="00993465">
      <w:pPr>
        <w:pStyle w:val="ListParagraph"/>
        <w:numPr>
          <w:ilvl w:val="0"/>
          <w:numId w:val="2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32</w:t>
      </w:r>
      <w:r w:rsidRPr="00E95B3F">
        <w:rPr>
          <w:rFonts w:ascii="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993465">
      <w:pPr>
        <w:pStyle w:val="ListParagraph"/>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осуществления лицом предпринимательской деятельности;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BA054B" w:rsidRPr="00E95B3F" w:rsidRDefault="00BA054B" w:rsidP="00993465">
      <w:pPr>
        <w:pStyle w:val="ListParagraph"/>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BA054B" w:rsidRPr="00E95B3F" w:rsidRDefault="00BA054B" w:rsidP="00993465">
      <w:pPr>
        <w:pStyle w:val="ListParagraph"/>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BA054B" w:rsidRPr="00E95B3F" w:rsidRDefault="00BA054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ГЛАВА 5. Глава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33</w:t>
      </w:r>
      <w:r w:rsidRPr="00E95B3F">
        <w:rPr>
          <w:rFonts w:ascii="Times New Roman" w:hAnsi="Times New Roman" w:cs="Times New Roman"/>
          <w:b/>
          <w:bCs/>
          <w:sz w:val="28"/>
          <w:szCs w:val="28"/>
          <w:lang w:eastAsia="ru-RU"/>
        </w:rPr>
        <w:t>. Глава</w:t>
      </w:r>
      <w:r>
        <w:rPr>
          <w:rFonts w:ascii="Times New Roman" w:hAnsi="Times New Roman" w:cs="Times New Roman"/>
          <w:b/>
          <w:bCs/>
          <w:sz w:val="28"/>
          <w:szCs w:val="28"/>
          <w:lang w:eastAsia="ru-RU"/>
        </w:rPr>
        <w:t xml:space="preserve"> Киржеманского</w:t>
      </w:r>
      <w:r w:rsidRPr="00E95B3F">
        <w:rPr>
          <w:rFonts w:ascii="Times New Roman" w:hAnsi="Times New Roman" w:cs="Times New Roman"/>
          <w:b/>
          <w:bCs/>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B13C91" w:rsidRDefault="00BA054B" w:rsidP="00993465">
      <w:pPr>
        <w:pStyle w:val="ListParagraph"/>
        <w:numPr>
          <w:ilvl w:val="0"/>
          <w:numId w:val="72"/>
        </w:numPr>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является высшим должностным лицом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p>
    <w:p w:rsidR="00BA054B" w:rsidRPr="00B13C91" w:rsidRDefault="00BA054B" w:rsidP="00B13C91">
      <w:pPr>
        <w:tabs>
          <w:tab w:val="left" w:pos="1134"/>
        </w:tabs>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A054B" w:rsidRPr="00B444F5" w:rsidRDefault="00BA054B" w:rsidP="00B13C91">
      <w:pPr>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избирается Советом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из своего состава сроком на 5 лет, исполняет полномочия его председателя </w:t>
      </w:r>
      <w:r w:rsidRPr="00B444F5">
        <w:rPr>
          <w:rFonts w:ascii="Times New Roman" w:hAnsi="Times New Roman" w:cs="Times New Roman"/>
          <w:sz w:val="28"/>
          <w:szCs w:val="28"/>
        </w:rPr>
        <w:t>и возглавляет местную администрацию</w:t>
      </w:r>
      <w:r w:rsidRPr="00B444F5">
        <w:rPr>
          <w:rFonts w:ascii="Times New Roman" w:hAnsi="Times New Roman" w:cs="Times New Roman"/>
          <w:sz w:val="28"/>
          <w:szCs w:val="28"/>
          <w:lang w:eastAsia="ru-RU"/>
        </w:rPr>
        <w:t>.</w:t>
      </w:r>
      <w:r w:rsidRPr="00B444F5">
        <w:rPr>
          <w:rFonts w:ascii="Times New Roman" w:hAnsi="Times New Roman" w:cs="Times New Roman"/>
          <w:sz w:val="28"/>
          <w:szCs w:val="28"/>
        </w:rPr>
        <w:t xml:space="preserve"> Срок, на который избирается Глава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BA054B" w:rsidRPr="00B444F5" w:rsidRDefault="00BA054B" w:rsidP="00B13C91">
      <w:pPr>
        <w:spacing w:after="0" w:line="240" w:lineRule="auto"/>
        <w:ind w:firstLine="709"/>
        <w:jc w:val="both"/>
        <w:rPr>
          <w:rFonts w:ascii="Times New Roman" w:hAnsi="Times New Roman" w:cs="Times New Roman"/>
          <w:sz w:val="28"/>
          <w:szCs w:val="28"/>
        </w:rPr>
      </w:pPr>
    </w:p>
    <w:p w:rsidR="00BA054B" w:rsidRPr="00B444F5" w:rsidRDefault="00BA054B" w:rsidP="00B13C91">
      <w:pPr>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осуществляет свои полномочия на </w:t>
      </w:r>
      <w:r w:rsidRPr="00B444F5">
        <w:rPr>
          <w:rFonts w:ascii="Times New Roman" w:hAnsi="Times New Roman" w:cs="Times New Roman"/>
          <w:sz w:val="28"/>
          <w:szCs w:val="28"/>
        </w:rPr>
        <w:t>постоянной (штатной оплачиваемой) основе.</w:t>
      </w:r>
    </w:p>
    <w:p w:rsidR="00BA054B" w:rsidRPr="00B444F5" w:rsidRDefault="00BA054B" w:rsidP="00B13C91">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Порядок проведения выборов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определяется регламентом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A054B" w:rsidRPr="00B444F5" w:rsidRDefault="00BA054B"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Решение об избрании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принимается Советом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A054B" w:rsidRPr="00B444F5" w:rsidRDefault="00BA054B"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2. Полномочия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A054B" w:rsidRPr="00B444F5" w:rsidRDefault="00BA054B" w:rsidP="00B13C91">
      <w:pPr>
        <w:pStyle w:val="ListParagraph"/>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3. В случае досрочного прекращения полномочий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срок полномочий вновь избранного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не может быть менее двух лет.</w:t>
      </w:r>
    </w:p>
    <w:p w:rsidR="00BA054B" w:rsidRPr="00B444F5" w:rsidRDefault="00BA054B"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4. Глава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пределах полномочий, установленных абзацем третьим части 1 настоящей статьи:</w:t>
      </w:r>
    </w:p>
    <w:p w:rsidR="00BA054B" w:rsidRPr="00B444F5" w:rsidRDefault="00BA054B"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 представляет </w:t>
      </w:r>
      <w:r>
        <w:rPr>
          <w:rFonts w:ascii="Times New Roman" w:hAnsi="Times New Roman" w:cs="Times New Roman"/>
          <w:sz w:val="28"/>
          <w:szCs w:val="28"/>
          <w:lang w:eastAsia="ru-RU"/>
        </w:rPr>
        <w:t>Киржеманское</w:t>
      </w:r>
      <w:r w:rsidRPr="00B444F5">
        <w:rPr>
          <w:rFonts w:ascii="Times New Roman" w:hAnsi="Times New Roman" w:cs="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A054B" w:rsidRPr="00B444F5" w:rsidRDefault="00BA054B"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A054B" w:rsidRPr="00B444F5" w:rsidRDefault="00BA054B"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издает в пределах своих полномочий правовые акты;</w:t>
      </w:r>
    </w:p>
    <w:p w:rsidR="00BA054B" w:rsidRPr="00B444F5" w:rsidRDefault="00BA054B"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4) созывает сессии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A054B" w:rsidRPr="00B444F5" w:rsidRDefault="00BA054B"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5) ведет сессии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подписывает протоколы сессий, а также иные документы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A054B" w:rsidRPr="00B444F5" w:rsidRDefault="00BA054B"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6) оказывает содействие депутатам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его органах или избирательных округах;</w:t>
      </w:r>
    </w:p>
    <w:p w:rsidR="00BA054B" w:rsidRPr="00B444F5" w:rsidRDefault="00BA054B"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Pr="001265B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A054B" w:rsidRPr="00B444F5" w:rsidRDefault="00BA054B"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8) принимает меры по обеспечению гласности и учету общественного мнения в организации работы Совета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организует в Совете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избирательных округах прием граждан, рассмотрение их письменных и устных обращений;</w:t>
      </w:r>
    </w:p>
    <w:p w:rsidR="00BA054B" w:rsidRPr="00B444F5" w:rsidRDefault="00BA054B" w:rsidP="00B13C91">
      <w:pPr>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9) открывает и закрывает расчетные и текущие счета Совета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rPr>
        <w:t xml:space="preserve"> сельского поселения на обеспечение деятельности Совета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w:t>
      </w:r>
    </w:p>
    <w:p w:rsidR="00BA054B" w:rsidRPr="00B444F5" w:rsidRDefault="00BA054B"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10) в случаях, предусмотренных законом, от имени Совета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подписывает заявления в суды, вправе назначить уполномоченного представителя Совета депутатов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в суде;</w:t>
      </w:r>
    </w:p>
    <w:p w:rsidR="00BA054B" w:rsidRPr="00B444F5" w:rsidRDefault="00BA054B"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11) обеспечивает осуществление органами местного самоуправления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BA054B" w:rsidRPr="00B13C91" w:rsidRDefault="00BA054B"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12) решает иные вопросы</w:t>
      </w:r>
      <w:r w:rsidRPr="00B13C91">
        <w:rPr>
          <w:rFonts w:ascii="Times New Roman" w:hAnsi="Times New Roman" w:cs="Times New Roman"/>
          <w:sz w:val="28"/>
          <w:szCs w:val="28"/>
          <w:lang w:eastAsia="ru-RU"/>
        </w:rPr>
        <w:t xml:space="preserve">, которые могут быть поручены ему Советом депутатов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или возложены на него соответствующими нормативными правовыми актами.</w:t>
      </w:r>
    </w:p>
    <w:p w:rsidR="00BA054B" w:rsidRPr="00B13C91" w:rsidRDefault="00BA054B"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5. 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подотчетен и подконтролен населению и Совету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p>
    <w:p w:rsidR="00BA054B" w:rsidRPr="00B13C91" w:rsidRDefault="00BA054B"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6. Главе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BA054B" w:rsidRPr="00B13C91" w:rsidRDefault="00BA054B"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7. 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представляет Совету депутатов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ежегодные отчеты о результатах своей деятельности,  в том числе о решении вопросов, поставленных Советом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p>
    <w:p w:rsidR="00BA054B" w:rsidRPr="00B13C91" w:rsidRDefault="00BA054B"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8. 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BA054B" w:rsidRPr="00E73102" w:rsidRDefault="00BA054B" w:rsidP="00B13C91">
      <w:pPr>
        <w:pStyle w:val="a0"/>
        <w:tabs>
          <w:tab w:val="left" w:pos="1134"/>
        </w:tabs>
        <w:ind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Pr="00E73102">
        <w:rPr>
          <w:rFonts w:ascii="Times New Roman" w:hAnsi="Times New Roman" w:cs="Times New Roman"/>
          <w:sz w:val="28"/>
          <w:szCs w:val="28"/>
        </w:rPr>
        <w:t xml:space="preserve">от 6 октября 2003 года № 131-ФЗ </w:t>
      </w:r>
      <w:hyperlink r:id="rId8" w:tgtFrame="_blank" w:history="1">
        <w:r w:rsidRPr="00E73102">
          <w:rPr>
            <w:rStyle w:val="Hyperlink"/>
            <w:rFonts w:ascii="Times New Roman" w:hAnsi="Times New Roman" w:cs="Times New Roman"/>
            <w:color w:val="auto"/>
            <w:sz w:val="28"/>
            <w:szCs w:val="28"/>
            <w:u w:val="none"/>
          </w:rPr>
          <w:t>«Об общих принципах организации местного самоуправления в Российской Федерации».</w:t>
        </w:r>
      </w:hyperlink>
    </w:p>
    <w:p w:rsidR="00BA054B" w:rsidRPr="00B13C91" w:rsidRDefault="00BA054B"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E73102">
        <w:rPr>
          <w:rFonts w:ascii="Times New Roman" w:hAnsi="Times New Roman" w:cs="Times New Roman"/>
          <w:sz w:val="28"/>
          <w:szCs w:val="28"/>
          <w:lang w:eastAsia="ru-RU"/>
        </w:rPr>
        <w:t xml:space="preserve">9. Глава  </w:t>
      </w:r>
      <w:r>
        <w:rPr>
          <w:rFonts w:ascii="Times New Roman" w:hAnsi="Times New Roman" w:cs="Times New Roman"/>
          <w:sz w:val="28"/>
          <w:szCs w:val="28"/>
          <w:lang w:eastAsia="ru-RU"/>
        </w:rPr>
        <w:t>Киржеманского</w:t>
      </w:r>
      <w:r w:rsidRPr="00E73102">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lang w:eastAsia="ru-RU"/>
        </w:rPr>
        <w:t xml:space="preserve">имеет удостоверение, подтверждающее его полномочия и статус главы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Pr="005239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p>
    <w:p w:rsidR="00BA054B" w:rsidRPr="00B13C91" w:rsidRDefault="00BA054B"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10. Ежегодно 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отчитывается перед населением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BA054B" w:rsidRPr="002B4A7E" w:rsidRDefault="00BA054B" w:rsidP="00BB2FD0">
      <w:pPr>
        <w:pStyle w:val="a4"/>
        <w:spacing w:line="360" w:lineRule="exact"/>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rPr>
        <w:t xml:space="preserve">11. </w:t>
      </w:r>
      <w:r w:rsidRPr="002B4A7E">
        <w:rPr>
          <w:rFonts w:ascii="Times New Roman" w:hAnsi="Times New Roman" w:cs="Times New Roman"/>
          <w:sz w:val="28"/>
          <w:szCs w:val="28"/>
          <w:lang w:eastAsia="ru-RU"/>
        </w:rPr>
        <w:t xml:space="preserve">Глава </w:t>
      </w:r>
      <w:r>
        <w:rPr>
          <w:rFonts w:ascii="Times New Roman" w:hAnsi="Times New Roman" w:cs="Times New Roman"/>
          <w:spacing w:val="-1"/>
          <w:sz w:val="28"/>
          <w:szCs w:val="28"/>
        </w:rPr>
        <w:t>Киржеманского</w:t>
      </w:r>
      <w:r w:rsidRPr="002B4A7E">
        <w:rPr>
          <w:rFonts w:ascii="Times New Roman" w:hAnsi="Times New Roman" w:cs="Times New Roman"/>
          <w:spacing w:val="-1"/>
          <w:sz w:val="28"/>
          <w:szCs w:val="28"/>
        </w:rPr>
        <w:t xml:space="preserve"> </w:t>
      </w:r>
      <w:r w:rsidRPr="002B4A7E">
        <w:rPr>
          <w:rFonts w:ascii="Times New Roman" w:hAnsi="Times New Roman" w:cs="Times New Roman"/>
          <w:sz w:val="28"/>
          <w:szCs w:val="28"/>
          <w:lang w:eastAsia="ru-RU"/>
        </w:rPr>
        <w:t>сельского поселения осуществляет свои полномочия на постоянной основе и не вправе:</w:t>
      </w:r>
    </w:p>
    <w:p w:rsidR="00BA054B" w:rsidRPr="00BB2FD0" w:rsidRDefault="00BA054B"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1) заниматься предпринимательской деятельностью лично или через доверенных лиц;</w:t>
      </w:r>
    </w:p>
    <w:p w:rsidR="00BA054B" w:rsidRPr="00BB2FD0" w:rsidRDefault="00BA054B"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2) участвовать в управлении коммерческой или некоммерческой организацией, за исключением следующих случаев:</w:t>
      </w:r>
    </w:p>
    <w:p w:rsidR="00BA054B" w:rsidRPr="00BB2FD0" w:rsidRDefault="00BA054B"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BA054B" w:rsidRPr="00BB2FD0" w:rsidRDefault="00BA054B"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A054B" w:rsidRPr="00BB2FD0" w:rsidRDefault="00BA054B"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A054B" w:rsidRPr="00BB2FD0" w:rsidRDefault="00BA054B"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A054B" w:rsidRPr="00BB2FD0" w:rsidRDefault="00BA054B"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д) иные случаи, предусмотренные федеральными законами;</w:t>
      </w:r>
    </w:p>
    <w:p w:rsidR="00BA054B" w:rsidRPr="00BB2FD0" w:rsidRDefault="00BA054B" w:rsidP="00BB2FD0">
      <w:pPr>
        <w:spacing w:line="360" w:lineRule="exact"/>
        <w:ind w:firstLine="709"/>
        <w:jc w:val="both"/>
        <w:rPr>
          <w:rFonts w:ascii="Times New Roman" w:hAnsi="Times New Roman" w:cs="Times New Roman"/>
          <w:sz w:val="28"/>
          <w:szCs w:val="28"/>
        </w:rPr>
      </w:pPr>
      <w:r w:rsidRPr="00BB2FD0">
        <w:rPr>
          <w:rFonts w:ascii="Times New Roman" w:hAnsi="Times New Roman" w:cs="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A054B" w:rsidRPr="00BB2FD0" w:rsidRDefault="00BA054B" w:rsidP="00BB2FD0">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BB2FD0">
        <w:rPr>
          <w:rFonts w:ascii="Times New Roman" w:hAnsi="Times New Roman" w:cs="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Pr>
          <w:rFonts w:ascii="Times New Roman" w:hAnsi="Times New Roman" w:cs="Times New Roman"/>
          <w:sz w:val="28"/>
          <w:szCs w:val="28"/>
        </w:rPr>
        <w:t>.</w:t>
      </w:r>
    </w:p>
    <w:p w:rsidR="00BA054B" w:rsidRPr="00B13C91" w:rsidRDefault="00BA054B" w:rsidP="00B13C91">
      <w:pPr>
        <w:pStyle w:val="ListParagraph"/>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12. Глава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13C91">
        <w:rPr>
          <w:rFonts w:ascii="Times New Roman" w:hAnsi="Times New Roman" w:cs="Times New Roman"/>
          <w:sz w:val="28"/>
          <w:szCs w:val="28"/>
        </w:rPr>
        <w:t xml:space="preserve">если иное не предусмотрено Федеральным законом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A054B" w:rsidRPr="00B13C91" w:rsidRDefault="00BA054B" w:rsidP="00B13C91">
      <w:pPr>
        <w:pStyle w:val="a0"/>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
    <w:p w:rsidR="00BA054B" w:rsidRPr="00B13C91" w:rsidRDefault="00BA054B"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 xml:space="preserve">или применении в отношении него иной меры ответственности </w:t>
      </w:r>
      <w:r w:rsidRPr="00B13C91">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BA054B" w:rsidRPr="00B13C91" w:rsidRDefault="00BA054B" w:rsidP="00B13C91">
      <w:pPr>
        <w:pStyle w:val="ListParagraph"/>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15. К </w:t>
      </w:r>
      <w:r w:rsidRPr="00B13C91">
        <w:rPr>
          <w:rFonts w:ascii="Times New Roman" w:hAnsi="Times New Roman" w:cs="Times New Roman"/>
          <w:sz w:val="28"/>
          <w:szCs w:val="28"/>
          <w:lang w:eastAsia="ru-RU"/>
        </w:rPr>
        <w:t xml:space="preserve">главе  </w:t>
      </w:r>
      <w:r>
        <w:rPr>
          <w:rFonts w:ascii="Times New Roman" w:hAnsi="Times New Roman" w:cs="Times New Roman"/>
          <w:sz w:val="28"/>
          <w:szCs w:val="28"/>
          <w:lang w:eastAsia="ru-RU"/>
        </w:rPr>
        <w:t>Киржеманского</w:t>
      </w:r>
      <w:r w:rsidRPr="00B13C91">
        <w:rPr>
          <w:rFonts w:ascii="Times New Roman" w:hAnsi="Times New Roman" w:cs="Times New Roman"/>
          <w:sz w:val="28"/>
          <w:szCs w:val="28"/>
          <w:lang w:eastAsia="ru-RU"/>
        </w:rPr>
        <w:t xml:space="preserve"> сельского поселения</w:t>
      </w:r>
      <w:r w:rsidRPr="00B13C91">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A054B" w:rsidRPr="00B13C91" w:rsidRDefault="00BA054B" w:rsidP="00B13C91">
      <w:pPr>
        <w:pStyle w:val="ListParagraph"/>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16. Порядок принятия решения о </w:t>
      </w:r>
      <w:r w:rsidRPr="00B444F5">
        <w:rPr>
          <w:rFonts w:ascii="Times New Roman" w:hAnsi="Times New Roman" w:cs="Times New Roman"/>
          <w:sz w:val="28"/>
          <w:szCs w:val="28"/>
        </w:rPr>
        <w:t xml:space="preserve">применении к главе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rPr>
        <w:t xml:space="preserve"> сельского поселения мер ответственности, указанных в части 15 настоящей </w:t>
      </w:r>
      <w:r w:rsidRPr="00B13C91">
        <w:rPr>
          <w:rFonts w:ascii="Times New Roman" w:hAnsi="Times New Roman" w:cs="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BA054B" w:rsidRPr="00B13C91" w:rsidRDefault="00BA054B" w:rsidP="00B13C91">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34</w:t>
      </w:r>
      <w:r w:rsidRPr="00E95B3F">
        <w:rPr>
          <w:rFonts w:ascii="Times New Roman" w:hAnsi="Times New Roman" w:cs="Times New Roman"/>
          <w:b/>
          <w:bCs/>
          <w:sz w:val="28"/>
          <w:szCs w:val="28"/>
          <w:lang w:eastAsia="ru-RU"/>
        </w:rPr>
        <w:t xml:space="preserve">. Основания досрочного прекращения полномочий Главы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993465">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прекращаются досрочно в случае: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смерти;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отставки по собственному желанию;</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признания судом недееспособным или ограниченно дееспособным;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признания судом безвестно отсутствующим или объявления умершим;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вступления в отношении его в законную силу обвинительного приговора суда;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выезда за пределы Российской Федерации на постоянное место жительства;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отзыва избирателями;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осуществляемого в соответствии с частями 3, 3.1-1, 5</w:t>
      </w:r>
      <w:r w:rsidRPr="00B444F5">
        <w:rPr>
          <w:rFonts w:ascii="Times New Roman" w:hAnsi="Times New Roman" w:cs="Times New Roman"/>
          <w:sz w:val="28"/>
          <w:szCs w:val="28"/>
          <w:lang w:eastAsia="ru-RU"/>
        </w:rPr>
        <w:t xml:space="preserve">,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w:t>
      </w:r>
      <w:r w:rsidRPr="00E95B3F">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13) увеличения численности избирателей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объединения поселения с городским округом;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15) </w:t>
      </w:r>
      <w:bookmarkStart w:id="14" w:name="sub_401009"/>
      <w:r w:rsidRPr="00E95B3F">
        <w:rPr>
          <w:rFonts w:ascii="Times New Roman" w:hAnsi="Times New Roman" w:cs="Times New Roman"/>
          <w:sz w:val="28"/>
          <w:szCs w:val="28"/>
        </w:rPr>
        <w:t xml:space="preserve">досрочного прекращения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w:t>
      </w:r>
    </w:p>
    <w:bookmarkEnd w:id="14"/>
    <w:p w:rsidR="00BA054B" w:rsidRPr="00E95B3F" w:rsidRDefault="00BA054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BA054B" w:rsidRPr="00E95B3F" w:rsidRDefault="00BA054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17) несоблюдения ограничений, установленных Федеральным законом </w:t>
      </w:r>
      <w:r w:rsidRPr="00E95B3F">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A054B" w:rsidRPr="00E95B3F" w:rsidRDefault="00BA054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18) в иных случаях, установленных Федеральным законом </w:t>
      </w:r>
      <w:r w:rsidRPr="00E95B3F">
        <w:rPr>
          <w:rFonts w:ascii="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Pr="00E95B3F">
        <w:rPr>
          <w:rFonts w:ascii="Times New Roman" w:hAnsi="Times New Roman" w:cs="Times New Roman"/>
          <w:sz w:val="28"/>
          <w:szCs w:val="28"/>
        </w:rPr>
        <w:t>и иными федеральными законами.</w:t>
      </w:r>
    </w:p>
    <w:p w:rsidR="00BA054B" w:rsidRPr="00E95B3F" w:rsidRDefault="00BA054B" w:rsidP="00993465">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досрочном прекращении полномочий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принимается Советом депутатов</w:t>
      </w:r>
      <w:r w:rsidRPr="003F092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основании соответствующего судебного решения, результатов голосования по отзыву избирателями.</w:t>
      </w:r>
    </w:p>
    <w:p w:rsidR="00BA054B" w:rsidRPr="00E95B3F" w:rsidRDefault="00BA054B" w:rsidP="00993465">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либо на основании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w:t>
      </w:r>
      <w:r w:rsidRPr="003F092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вправе принимать решение об избрании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избираемого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35</w:t>
      </w:r>
      <w:r w:rsidRPr="00E95B3F">
        <w:rPr>
          <w:rFonts w:ascii="Times New Roman" w:hAnsi="Times New Roman" w:cs="Times New Roman"/>
          <w:b/>
          <w:bCs/>
          <w:sz w:val="28"/>
          <w:szCs w:val="28"/>
          <w:lang w:eastAsia="ru-RU"/>
        </w:rPr>
        <w:t xml:space="preserve">. Удаление Главы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в отставку</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по инициативе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по инициативе Главы Республики Мордовия.</w:t>
      </w:r>
    </w:p>
    <w:p w:rsidR="00BA054B" w:rsidRPr="00E95B3F" w:rsidRDefault="00BA054B"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Основаниями для удаления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являются: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решения, действия (бездействие)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неудовлетворительная оценка деятельности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Советом депутатов</w:t>
      </w:r>
      <w:r w:rsidRPr="003F092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результатам его ежегодного отчета перед указанным Советом депутатов, данная два раза подряд;</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допущение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иными органами и должностными лицами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BA054B" w:rsidRPr="00E95B3F" w:rsidRDefault="00BA054B"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Инициатива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w:t>
      </w:r>
      <w:r w:rsidRPr="003F092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оформляется в виде обращения, которое вносится в Совет депутатов</w:t>
      </w:r>
      <w:r w:rsidRPr="003F092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Указанное обращение вносится вместе с проектом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О выдвижении данной инициативы 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Pr="003F092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Рассмотрение инициативы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осуществляется с учетом мнения Главы Республики Мордовия.</w:t>
      </w:r>
    </w:p>
    <w:p w:rsidR="00BA054B" w:rsidRDefault="00BA054B"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при рассмотрении инициативы депутатов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BA054B" w:rsidRDefault="00BA054B"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Инициатива Главы Республики Мордовия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оформляется в виде обращения, которое вносится в Совет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вместе с проектом соответствующего решения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О выдвижении данной инициативы Глава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уведомляется не позднее дня, следующего за днем внесения указанного обращения в Совет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w:t>
      </w:r>
    </w:p>
    <w:p w:rsidR="00BA054B" w:rsidRDefault="00BA054B"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Рассмотрение инициативы депутатов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или Главы Республики Мордовия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осуществляется Советом депутатов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течение одного месяца со дня внесения соответствующего обращения.</w:t>
      </w:r>
    </w:p>
    <w:p w:rsidR="00BA054B" w:rsidRDefault="00BA054B"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Решение Совета депутатов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w:t>
      </w:r>
    </w:p>
    <w:p w:rsidR="00BA054B" w:rsidRDefault="00BA054B"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Решение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w:t>
      </w:r>
    </w:p>
    <w:p w:rsidR="00BA054B" w:rsidRDefault="00BA054B"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глава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присутствует на заседании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w:t>
      </w:r>
    </w:p>
    <w:p w:rsidR="00BA054B" w:rsidRPr="006A4875" w:rsidRDefault="00BA054B"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При рассмотрении и принятии Советом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решения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должны быть обеспечены:</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Главы Республики Мордовия и с проектом решения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удалении его в отставку;</w:t>
      </w:r>
    </w:p>
    <w:p w:rsidR="00BA054B" w:rsidRPr="00E95B3F" w:rsidRDefault="00BA054B" w:rsidP="006A4875">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BA054B" w:rsidRDefault="00BA054B"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Глава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не согласен с решением Совета депутатов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об удалении его в отставку, он вправе в письменном виде изложить свое особое мнение.</w:t>
      </w:r>
    </w:p>
    <w:p w:rsidR="00BA054B" w:rsidRDefault="00BA054B"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Решение Совета депутатов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w:t>
      </w:r>
    </w:p>
    <w:p w:rsidR="00BA054B" w:rsidRDefault="00BA054B"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отклонена Советом депутатов, вопрос об удалении Главы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отставку может быть вынесен на повторное рассмотрение Совета депутатов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не ранее чем через два месяца со дня проведения заседания Совета депутатов</w:t>
      </w:r>
      <w:r w:rsidRPr="00810C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на котором рассматривался указанный вопрос.</w:t>
      </w:r>
    </w:p>
    <w:p w:rsidR="00BA054B" w:rsidRPr="00B444F5" w:rsidRDefault="00BA054B" w:rsidP="00993465">
      <w:pPr>
        <w:pStyle w:val="ListParagraph"/>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в отношении которого Советом депутатов </w:t>
      </w:r>
      <w:r>
        <w:rPr>
          <w:rFonts w:ascii="Times New Roman" w:hAnsi="Times New Roman" w:cs="Times New Roman"/>
          <w:sz w:val="28"/>
          <w:szCs w:val="28"/>
          <w:lang w:eastAsia="ru-RU"/>
        </w:rPr>
        <w:t>Киржеманского</w:t>
      </w:r>
      <w:r w:rsidRPr="006A4875">
        <w:rPr>
          <w:rFonts w:ascii="Times New Roman" w:hAnsi="Times New Roman" w:cs="Times New Roman"/>
          <w:sz w:val="28"/>
          <w:szCs w:val="28"/>
          <w:lang w:eastAsia="ru-RU"/>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hAnsi="Times New Roman" w:cs="Times New Roman"/>
          <w:sz w:val="28"/>
          <w:szCs w:val="28"/>
          <w:lang w:eastAsia="ru-RU"/>
        </w:rPr>
        <w:t>со дня официального опубликования такого решения.</w:t>
      </w:r>
    </w:p>
    <w:p w:rsidR="00BA054B" w:rsidRPr="00B444F5" w:rsidRDefault="00BA054B" w:rsidP="00F96193">
      <w:pPr>
        <w:tabs>
          <w:tab w:val="left" w:pos="1134"/>
        </w:tabs>
        <w:spacing w:after="0" w:line="240" w:lineRule="auto"/>
        <w:ind w:firstLine="709"/>
        <w:jc w:val="both"/>
        <w:rPr>
          <w:rFonts w:ascii="Times New Roman" w:hAnsi="Times New Roman" w:cs="Times New Roman"/>
          <w:b/>
          <w:bCs/>
          <w:sz w:val="28"/>
          <w:szCs w:val="28"/>
          <w:lang w:eastAsia="ru-RU"/>
        </w:rPr>
      </w:pPr>
    </w:p>
    <w:p w:rsidR="00BA054B" w:rsidRPr="00B444F5" w:rsidRDefault="00BA054B" w:rsidP="00F96193">
      <w:pPr>
        <w:tabs>
          <w:tab w:val="left" w:pos="1134"/>
        </w:tabs>
        <w:spacing w:after="0" w:line="240" w:lineRule="auto"/>
        <w:ind w:firstLine="709"/>
        <w:jc w:val="both"/>
        <w:rPr>
          <w:rFonts w:ascii="Times New Roman" w:hAnsi="Times New Roman" w:cs="Times New Roman"/>
          <w:b/>
          <w:bCs/>
          <w:sz w:val="28"/>
          <w:szCs w:val="28"/>
          <w:lang w:eastAsia="ru-RU"/>
        </w:rPr>
      </w:pPr>
      <w:r w:rsidRPr="00B444F5">
        <w:rPr>
          <w:rFonts w:ascii="Times New Roman" w:hAnsi="Times New Roman" w:cs="Times New Roman"/>
          <w:b/>
          <w:bCs/>
          <w:sz w:val="28"/>
          <w:szCs w:val="28"/>
          <w:lang w:eastAsia="ru-RU"/>
        </w:rPr>
        <w:t xml:space="preserve">Статья 36. Заместитель главы </w:t>
      </w:r>
      <w:r>
        <w:rPr>
          <w:rFonts w:ascii="Times New Roman" w:hAnsi="Times New Roman" w:cs="Times New Roman"/>
          <w:b/>
          <w:bCs/>
          <w:sz w:val="28"/>
          <w:szCs w:val="28"/>
          <w:lang w:eastAsia="ru-RU"/>
        </w:rPr>
        <w:t>Киржеманского</w:t>
      </w:r>
      <w:r w:rsidRPr="00B444F5">
        <w:rPr>
          <w:rFonts w:ascii="Times New Roman" w:hAnsi="Times New Roman" w:cs="Times New Roman"/>
          <w:b/>
          <w:bCs/>
          <w:sz w:val="28"/>
          <w:szCs w:val="28"/>
          <w:lang w:eastAsia="ru-RU"/>
        </w:rPr>
        <w:t> сельского поселения</w:t>
      </w:r>
    </w:p>
    <w:p w:rsidR="00BA054B" w:rsidRPr="00B444F5" w:rsidRDefault="00BA054B" w:rsidP="00F96193">
      <w:pPr>
        <w:tabs>
          <w:tab w:val="left" w:pos="1134"/>
        </w:tabs>
        <w:spacing w:after="0" w:line="240" w:lineRule="auto"/>
        <w:ind w:firstLine="709"/>
        <w:jc w:val="both"/>
        <w:rPr>
          <w:rFonts w:ascii="Times New Roman" w:hAnsi="Times New Roman" w:cs="Times New Roman"/>
          <w:b/>
          <w:bCs/>
          <w:sz w:val="28"/>
          <w:szCs w:val="28"/>
          <w:lang w:eastAsia="ru-RU"/>
        </w:rPr>
      </w:pPr>
    </w:p>
    <w:p w:rsidR="00BA054B" w:rsidRPr="00B444F5" w:rsidRDefault="00BA054B" w:rsidP="00993465">
      <w:pPr>
        <w:pStyle w:val="ListParagraph"/>
        <w:numPr>
          <w:ilvl w:val="2"/>
          <w:numId w:val="68"/>
        </w:numPr>
        <w:tabs>
          <w:tab w:val="left" w:pos="1134"/>
        </w:tabs>
        <w:spacing w:after="0" w:line="240" w:lineRule="auto"/>
        <w:ind w:left="0" w:firstLine="709"/>
        <w:jc w:val="both"/>
        <w:rPr>
          <w:rFonts w:ascii="Times New Roman" w:hAnsi="Times New Roman" w:cs="Times New Roman"/>
          <w:sz w:val="28"/>
          <w:szCs w:val="28"/>
        </w:rPr>
      </w:pPr>
      <w:bookmarkStart w:id="15" w:name="sub_4301"/>
      <w:r w:rsidRPr="00B444F5">
        <w:rPr>
          <w:rFonts w:ascii="Times New Roman" w:hAnsi="Times New Roman" w:cs="Times New Roman"/>
          <w:sz w:val="28"/>
          <w:szCs w:val="28"/>
        </w:rPr>
        <w:t xml:space="preserve">Глава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имеет заместителей </w:t>
      </w:r>
      <w:r w:rsidRPr="00B444F5">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r w:rsidRPr="00B444F5">
        <w:rPr>
          <w:rFonts w:ascii="Times New Roman" w:hAnsi="Times New Roman" w:cs="Times New Roman"/>
          <w:sz w:val="28"/>
          <w:szCs w:val="28"/>
        </w:rPr>
        <w:t>.</w:t>
      </w:r>
      <w:bookmarkStart w:id="16" w:name="sub_4302"/>
      <w:bookmarkEnd w:id="15"/>
    </w:p>
    <w:p w:rsidR="00BA054B" w:rsidRPr="00B444F5" w:rsidRDefault="00BA054B" w:rsidP="00993465">
      <w:pPr>
        <w:pStyle w:val="ListParagraph"/>
        <w:numPr>
          <w:ilvl w:val="2"/>
          <w:numId w:val="68"/>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Полномочия заместителей </w:t>
      </w:r>
      <w:r w:rsidRPr="00B444F5">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 определяются муниципальным правовым актом.</w:t>
      </w:r>
      <w:bookmarkStart w:id="17" w:name="sub_4303"/>
      <w:bookmarkEnd w:id="16"/>
    </w:p>
    <w:p w:rsidR="00BA054B" w:rsidRPr="00B444F5" w:rsidRDefault="00BA054B" w:rsidP="00993465">
      <w:pPr>
        <w:pStyle w:val="ListParagraph"/>
        <w:numPr>
          <w:ilvl w:val="2"/>
          <w:numId w:val="68"/>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Заместитель 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временно исполняет полномочия </w:t>
      </w:r>
      <w:r w:rsidRPr="00B444F5">
        <w:rPr>
          <w:rFonts w:ascii="Times New Roman" w:hAnsi="Times New Roman" w:cs="Times New Roman"/>
          <w:sz w:val="28"/>
          <w:szCs w:val="28"/>
          <w:lang w:eastAsia="ru-RU"/>
        </w:rPr>
        <w:t>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в случае:</w:t>
      </w:r>
    </w:p>
    <w:bookmarkEnd w:id="17"/>
    <w:p w:rsidR="00BA054B" w:rsidRPr="00B444F5" w:rsidRDefault="00BA054B" w:rsidP="00F96193">
      <w:pPr>
        <w:tabs>
          <w:tab w:val="left" w:pos="1134"/>
        </w:tabs>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невозможности их осуществления </w:t>
      </w:r>
      <w:r w:rsidRPr="00B444F5">
        <w:rPr>
          <w:rFonts w:ascii="Times New Roman" w:hAnsi="Times New Roman" w:cs="Times New Roman"/>
          <w:sz w:val="28"/>
          <w:szCs w:val="28"/>
          <w:lang w:eastAsia="ru-RU"/>
        </w:rPr>
        <w:t>главой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(командировка, болезнь, отпуск, иные уважительные причины);</w:t>
      </w:r>
    </w:p>
    <w:p w:rsidR="00BA054B" w:rsidRPr="00CB413F" w:rsidRDefault="00BA054B" w:rsidP="00F96193">
      <w:pPr>
        <w:tabs>
          <w:tab w:val="left" w:pos="1134"/>
        </w:tabs>
        <w:spacing w:after="0" w:line="240" w:lineRule="auto"/>
        <w:ind w:firstLine="709"/>
        <w:jc w:val="both"/>
        <w:rPr>
          <w:rFonts w:ascii="Times New Roman" w:hAnsi="Times New Roman" w:cs="Times New Roman"/>
          <w:b/>
          <w:bCs/>
          <w:sz w:val="28"/>
          <w:szCs w:val="28"/>
          <w:lang w:eastAsia="ru-RU"/>
        </w:rPr>
      </w:pPr>
      <w:r w:rsidRPr="00B444F5">
        <w:rPr>
          <w:rFonts w:ascii="Times New Roman" w:hAnsi="Times New Roman" w:cs="Times New Roman"/>
          <w:sz w:val="28"/>
          <w:szCs w:val="28"/>
        </w:rPr>
        <w:t>до</w:t>
      </w:r>
      <w:r>
        <w:rPr>
          <w:rFonts w:ascii="Times New Roman" w:hAnsi="Times New Roman" w:cs="Times New Roman"/>
          <w:sz w:val="28"/>
          <w:szCs w:val="28"/>
        </w:rPr>
        <w:t xml:space="preserve">срочного прекращения полномочий </w:t>
      </w:r>
      <w:r w:rsidRPr="00B444F5">
        <w:rPr>
          <w:rFonts w:ascii="Times New Roman" w:hAnsi="Times New Roman" w:cs="Times New Roman"/>
          <w:sz w:val="28"/>
          <w:szCs w:val="28"/>
          <w:lang w:eastAsia="ru-RU"/>
        </w:rPr>
        <w:t>главы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BA054B" w:rsidRPr="00F96193" w:rsidRDefault="00BA054B" w:rsidP="00F96193">
      <w:pPr>
        <w:tabs>
          <w:tab w:val="left" w:pos="1134"/>
        </w:tabs>
        <w:spacing w:after="0" w:line="240" w:lineRule="auto"/>
        <w:jc w:val="both"/>
        <w:rPr>
          <w:rFonts w:ascii="Times New Roman" w:hAnsi="Times New Roman" w:cs="Times New Roman"/>
          <w:sz w:val="28"/>
          <w:szCs w:val="28"/>
          <w:lang w:eastAsia="ru-RU"/>
        </w:rPr>
      </w:pP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r w:rsidRPr="00E95B3F">
        <w:rPr>
          <w:rFonts w:ascii="Times New Roman" w:hAnsi="Times New Roman" w:cs="Times New Roman"/>
          <w:b/>
          <w:bCs/>
          <w:sz w:val="28"/>
          <w:szCs w:val="28"/>
          <w:lang w:eastAsia="ru-RU"/>
        </w:rPr>
        <w:t xml:space="preserve">ГЛАВА 6. Администрация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p>
    <w:p w:rsidR="00BA054B" w:rsidRPr="00E95B3F" w:rsidRDefault="00BA054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Статья 37. Администрация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A054B" w:rsidRPr="00E95B3F" w:rsidRDefault="00BA054B" w:rsidP="00993465">
      <w:pPr>
        <w:pStyle w:val="ListParagraph"/>
        <w:numPr>
          <w:ilvl w:val="0"/>
          <w:numId w:val="70"/>
        </w:numPr>
        <w:tabs>
          <w:tab w:val="left" w:pos="1134"/>
        </w:tabs>
        <w:spacing w:after="0" w:line="240" w:lineRule="auto"/>
        <w:ind w:left="0" w:firstLine="709"/>
        <w:jc w:val="both"/>
        <w:rPr>
          <w:rFonts w:ascii="Times New Roman" w:hAnsi="Times New Roman" w:cs="Times New Roman"/>
          <w:sz w:val="28"/>
          <w:szCs w:val="28"/>
        </w:rPr>
      </w:pPr>
      <w:bookmarkStart w:id="18" w:name="sub_3901"/>
      <w:r w:rsidRPr="00E95B3F">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(исполнительно-распорядительный орган</w:t>
      </w:r>
      <w:r w:rsidRPr="00075D6C">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Киржеманского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федеральными законами и законами Республики Мордовия.</w:t>
      </w:r>
    </w:p>
    <w:p w:rsidR="00BA054B" w:rsidRPr="00E95B3F" w:rsidRDefault="00BA054B" w:rsidP="00993465">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9" w:name="sub_3902"/>
      <w:bookmarkEnd w:id="18"/>
      <w:r w:rsidRPr="005136C9">
        <w:rPr>
          <w:rFonts w:ascii="Times New Roman" w:hAnsi="Times New Roman" w:cs="Times New Roman"/>
          <w:sz w:val="28"/>
          <w:szCs w:val="28"/>
        </w:rPr>
        <w:t xml:space="preserve">Администрацией </w:t>
      </w:r>
      <w:r>
        <w:rPr>
          <w:rFonts w:ascii="Times New Roman" w:hAnsi="Times New Roman" w:cs="Times New Roman"/>
          <w:sz w:val="28"/>
          <w:szCs w:val="28"/>
          <w:lang w:eastAsia="ru-RU"/>
        </w:rPr>
        <w:t>Киржеманского</w:t>
      </w:r>
      <w:r w:rsidRPr="005136C9">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5136C9">
        <w:rPr>
          <w:rFonts w:ascii="Times New Roman" w:hAnsi="Times New Roman" w:cs="Times New Roman"/>
          <w:sz w:val="28"/>
          <w:szCs w:val="28"/>
        </w:rPr>
        <w:t xml:space="preserve">руководит </w:t>
      </w:r>
      <w:r w:rsidRPr="005136C9">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5136C9">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226BF4">
        <w:rPr>
          <w:rFonts w:ascii="Times New Roman" w:hAnsi="Times New Roman" w:cs="Times New Roman"/>
          <w:sz w:val="28"/>
          <w:szCs w:val="28"/>
        </w:rPr>
        <w:t>на</w:t>
      </w:r>
      <w:r w:rsidRPr="00E95B3F">
        <w:rPr>
          <w:rFonts w:ascii="Times New Roman" w:hAnsi="Times New Roman" w:cs="Times New Roman"/>
          <w:sz w:val="28"/>
          <w:szCs w:val="28"/>
        </w:rPr>
        <w:t xml:space="preserve"> принципах единоначалия.</w:t>
      </w:r>
    </w:p>
    <w:p w:rsidR="00BA054B" w:rsidRPr="00E95B3F" w:rsidRDefault="00BA054B" w:rsidP="00993465">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обладает правами юридического лица, является казенным учреждением.</w:t>
      </w:r>
      <w:bookmarkStart w:id="20" w:name="sub_3903"/>
      <w:bookmarkEnd w:id="19"/>
    </w:p>
    <w:p w:rsidR="00BA054B" w:rsidRPr="00E95B3F" w:rsidRDefault="00BA054B" w:rsidP="00993465">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20"/>
    <w:p w:rsidR="00BA054B" w:rsidRPr="00E95B3F" w:rsidRDefault="00BA054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BA054B" w:rsidRPr="00E95B3F" w:rsidRDefault="00BA054B" w:rsidP="00993465">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21" w:name="sub_3904"/>
      <w:r w:rsidRPr="00E95B3F">
        <w:rPr>
          <w:rFonts w:ascii="Times New Roman" w:hAnsi="Times New Roman" w:cs="Times New Roman"/>
          <w:sz w:val="28"/>
          <w:szCs w:val="28"/>
        </w:rPr>
        <w:t xml:space="preserve">Структура </w:t>
      </w:r>
      <w:r w:rsidRPr="00DA4797">
        <w:rPr>
          <w:rFonts w:ascii="Times New Roman" w:hAnsi="Times New Roman" w:cs="Times New Roman"/>
          <w:sz w:val="28"/>
          <w:szCs w:val="28"/>
        </w:rPr>
        <w:t xml:space="preserve">администрации </w:t>
      </w:r>
      <w:r>
        <w:rPr>
          <w:rFonts w:ascii="Times New Roman" w:hAnsi="Times New Roman" w:cs="Times New Roman"/>
          <w:sz w:val="28"/>
          <w:szCs w:val="28"/>
          <w:lang w:eastAsia="ru-RU"/>
        </w:rPr>
        <w:t>Киржеманского</w:t>
      </w:r>
      <w:r w:rsidRPr="00DA4797">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DA4797">
        <w:rPr>
          <w:rFonts w:ascii="Times New Roman" w:hAnsi="Times New Roman" w:cs="Times New Roman"/>
          <w:sz w:val="28"/>
          <w:szCs w:val="28"/>
        </w:rPr>
        <w:t xml:space="preserve">утверждается Советом депутатов </w:t>
      </w:r>
      <w:r>
        <w:rPr>
          <w:rFonts w:ascii="Times New Roman" w:hAnsi="Times New Roman" w:cs="Times New Roman"/>
          <w:sz w:val="28"/>
          <w:szCs w:val="28"/>
          <w:lang w:eastAsia="ru-RU"/>
        </w:rPr>
        <w:t>Киржеманского</w:t>
      </w:r>
      <w:r w:rsidRPr="00DA4797">
        <w:rPr>
          <w:rFonts w:ascii="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по представлению </w:t>
      </w:r>
      <w:r w:rsidRPr="00DA4797">
        <w:rPr>
          <w:rFonts w:ascii="Times New Roman" w:hAnsi="Times New Roman" w:cs="Times New Roman"/>
          <w:sz w:val="28"/>
          <w:szCs w:val="28"/>
          <w:lang w:eastAsia="ru-RU"/>
        </w:rPr>
        <w:t xml:space="preserve">главы </w:t>
      </w:r>
      <w:r>
        <w:rPr>
          <w:rFonts w:ascii="Times New Roman" w:hAnsi="Times New Roman" w:cs="Times New Roman"/>
          <w:sz w:val="28"/>
          <w:szCs w:val="28"/>
          <w:lang w:eastAsia="ru-RU"/>
        </w:rPr>
        <w:t>Киржеманского</w:t>
      </w:r>
      <w:r w:rsidRPr="00DA4797">
        <w:rPr>
          <w:rFonts w:ascii="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w:t>
      </w:r>
      <w:r w:rsidRPr="00E95B3F">
        <w:rPr>
          <w:rFonts w:ascii="Times New Roman" w:hAnsi="Times New Roman" w:cs="Times New Roman"/>
          <w:sz w:val="28"/>
          <w:szCs w:val="28"/>
        </w:rPr>
        <w:t xml:space="preserve">В структуру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которые по решению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могут наделяться правами юридического лица.</w:t>
      </w:r>
    </w:p>
    <w:bookmarkEnd w:id="21"/>
    <w:p w:rsidR="00BA054B" w:rsidRPr="00E95B3F" w:rsidRDefault="00BA054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Отраслевые (функциональные) и территориальные органы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BA054B" w:rsidRPr="00E95B3F" w:rsidRDefault="00BA054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обладающих правами юридического лица, утверждаются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p>
    <w:p w:rsidR="00BA054B" w:rsidRPr="00E95B3F" w:rsidRDefault="00BA054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sz w:val="28"/>
          <w:szCs w:val="28"/>
          <w:lang w:eastAsia="ru-RU"/>
        </w:rPr>
        <w:t> </w:t>
      </w:r>
      <w:r w:rsidRPr="00E95B3F">
        <w:rPr>
          <w:rFonts w:ascii="Times New Roman" w:hAnsi="Times New Roman" w:cs="Times New Roman"/>
          <w:b/>
          <w:bCs/>
          <w:sz w:val="28"/>
          <w:szCs w:val="28"/>
          <w:lang w:eastAsia="ru-RU"/>
        </w:rPr>
        <w:t xml:space="preserve">Статья 38. Полномочия администрации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p>
    <w:p w:rsidR="00BA054B" w:rsidRPr="00E95B3F" w:rsidRDefault="00BA054B" w:rsidP="00E95B3F">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разрабатывает проекты стратегии социально-экономического развития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вносит их на утверждение в Совет депутатов</w:t>
      </w:r>
      <w:r w:rsidRPr="00B366B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обеспечивает реализацию указанной стратегии;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разрабатывает и вносит на утверждение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проект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отчет о его исполнении, исполняет бюджет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участвует в согласовании указанных планов и программ;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для решения вопросов местного значения;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осуществляет контроль за реализацией принимаемых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решений, состоянием учета и отчетности в муниципальных учреждениях и организациях</w:t>
      </w:r>
      <w:r w:rsidRPr="00B366B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в соответствии с действующим законодательством в порядке, установленном Советом депутатов</w:t>
      </w:r>
      <w:r w:rsidRPr="00B366B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организует и осуществляет мероприятия по охране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участвует в обеспечении прав и свобод граждан, проживающих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участвует в обеспечении выполнения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Pr="00B366B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муниципальных служащих и работников муниципальных учреждений</w:t>
      </w:r>
      <w:r w:rsidRPr="00B366B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BA054B" w:rsidRPr="00E95B3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14) разрабатывает, утверждает и реализует программы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15) осуществляет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16) осуществляет муниципальный контроль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17</w:t>
      </w:r>
      <w:r w:rsidRPr="00E95B3F">
        <w:rPr>
          <w:rFonts w:ascii="Times New Roman" w:hAnsi="Times New Roman" w:cs="Times New Roman"/>
          <w:sz w:val="28"/>
          <w:szCs w:val="28"/>
          <w:lang w:eastAsia="ru-RU"/>
        </w:rPr>
        <w:t xml:space="preserve">) разрабатывает и утверждает схему размещения нестационарных торговых объектов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18</w:t>
      </w:r>
      <w:r w:rsidRPr="00E95B3F">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19) </w:t>
      </w:r>
      <w:r w:rsidRPr="00B444F5">
        <w:rPr>
          <w:rFonts w:ascii="Times New Roman" w:hAnsi="Times New Roman" w:cs="Times New Roman"/>
          <w:sz w:val="28"/>
          <w:szCs w:val="28"/>
        </w:rPr>
        <w:t>направляет предложения по вопросам участия в</w:t>
      </w:r>
      <w:r>
        <w:rPr>
          <w:rFonts w:ascii="Times New Roman" w:hAnsi="Times New Roman" w:cs="Times New Roman"/>
          <w:sz w:val="28"/>
          <w:szCs w:val="28"/>
        </w:rPr>
        <w:t xml:space="preserve"> </w:t>
      </w:r>
      <w:r w:rsidRPr="00B444F5">
        <w:rPr>
          <w:rFonts w:ascii="Times New Roman" w:hAnsi="Times New Roman" w:cs="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21) обеспечивает выполнение требований к антитеррористической защищенности </w:t>
      </w:r>
      <w:r w:rsidRPr="00E95B3F">
        <w:rPr>
          <w:rFonts w:ascii="Times New Roman" w:hAnsi="Times New Roman" w:cs="Times New Roman"/>
          <w:sz w:val="28"/>
          <w:szCs w:val="28"/>
          <w:lang w:eastAsia="ru-RU"/>
        </w:rPr>
        <w:t xml:space="preserve">объектов, находящихся в муниципальной собственности или в ведении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22</w:t>
      </w:r>
      <w:r w:rsidRPr="00E95B3F">
        <w:rPr>
          <w:rFonts w:ascii="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23</w:t>
      </w:r>
      <w:r w:rsidRPr="00E95B3F">
        <w:rPr>
          <w:rFonts w:ascii="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24</w:t>
      </w:r>
      <w:r w:rsidRPr="00E95B3F">
        <w:rPr>
          <w:rFonts w:ascii="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ГЛАВА 7. Иные органы местного самоуправления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39</w:t>
      </w:r>
      <w:r w:rsidRPr="00E95B3F">
        <w:rPr>
          <w:rFonts w:ascii="Times New Roman" w:hAnsi="Times New Roman" w:cs="Times New Roman"/>
          <w:b/>
          <w:bCs/>
          <w:sz w:val="28"/>
          <w:szCs w:val="28"/>
          <w:lang w:eastAsia="ru-RU"/>
        </w:rPr>
        <w:t xml:space="preserve">. Контрольно-счетный орган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D70DDF" w:rsidRDefault="00BA054B" w:rsidP="00993465">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w:t>
      </w:r>
      <w:r w:rsidRPr="00D70DDF">
        <w:rPr>
          <w:rFonts w:ascii="Times New Roman" w:hAnsi="Times New Roman" w:cs="Times New Roman"/>
          <w:sz w:val="28"/>
          <w:szCs w:val="28"/>
          <w:lang w:eastAsia="ru-RU"/>
        </w:rPr>
        <w:t xml:space="preserve">поселения вправе образовать контрольно-счетный орган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  –</w:t>
      </w:r>
      <w:r>
        <w:rPr>
          <w:rFonts w:ascii="Times New Roman" w:hAnsi="Times New Roman" w:cs="Times New Roman"/>
          <w:sz w:val="28"/>
          <w:szCs w:val="28"/>
          <w:lang w:eastAsia="ru-RU"/>
        </w:rPr>
        <w:t xml:space="preserve"> </w:t>
      </w:r>
      <w:r w:rsidRPr="000461CE">
        <w:rPr>
          <w:rFonts w:ascii="Times New Roman" w:hAnsi="Times New Roman" w:cs="Times New Roman"/>
          <w:sz w:val="28"/>
          <w:szCs w:val="28"/>
        </w:rPr>
        <w:t>ревизионную</w:t>
      </w:r>
      <w:r>
        <w:rPr>
          <w:rFonts w:ascii="Times New Roman" w:hAnsi="Times New Roman" w:cs="Times New Roman"/>
          <w:sz w:val="28"/>
          <w:szCs w:val="28"/>
        </w:rPr>
        <w:t xml:space="preserve"> </w:t>
      </w:r>
      <w:r w:rsidRPr="00D70DDF">
        <w:rPr>
          <w:rFonts w:ascii="Times New Roman" w:hAnsi="Times New Roman" w:cs="Times New Roman"/>
          <w:sz w:val="28"/>
          <w:szCs w:val="28"/>
          <w:lang w:eastAsia="ru-RU"/>
        </w:rPr>
        <w:t xml:space="preserve">комиссию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сельского поселения.</w:t>
      </w:r>
    </w:p>
    <w:p w:rsidR="00BA054B" w:rsidRPr="00D70DDF" w:rsidRDefault="00BA054B" w:rsidP="00993465">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rPr>
      </w:pPr>
      <w:r w:rsidRPr="00D70DDF">
        <w:rPr>
          <w:rFonts w:ascii="Times New Roman" w:hAnsi="Times New Roman" w:cs="Times New Roman"/>
          <w:sz w:val="28"/>
          <w:szCs w:val="28"/>
          <w:lang w:eastAsia="ru-RU"/>
        </w:rPr>
        <w:t xml:space="preserve">Порядок организации и деятельности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D70DD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hAnsi="Times New Roman" w:cs="Times New Roman"/>
          <w:sz w:val="28"/>
          <w:szCs w:val="28"/>
          <w:lang w:eastAsia="ru-RU"/>
        </w:rPr>
        <w:t xml:space="preserve">003 года  № 131-ФЗ «Об общих принципах организации местного самоуправления в Российской Федерации», Бюджетным кодексом </w:t>
      </w:r>
      <w:r w:rsidRPr="00D70DDF">
        <w:rPr>
          <w:rFonts w:ascii="Times New Roman" w:hAnsi="Times New Roman" w:cs="Times New Roman"/>
          <w:sz w:val="28"/>
          <w:szCs w:val="28"/>
          <w:lang w:eastAsia="ru-RU"/>
        </w:rPr>
        <w:t xml:space="preserve">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D70DDF">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D70DD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 </w:t>
      </w:r>
      <w:r w:rsidRPr="00D70DDF">
        <w:rPr>
          <w:rFonts w:ascii="Times New Roman" w:hAnsi="Times New Roman" w:cs="Times New Roman"/>
          <w:sz w:val="28"/>
          <w:szCs w:val="28"/>
        </w:rPr>
        <w:t>осуществляется также законами Республики Мордовия.</w:t>
      </w:r>
    </w:p>
    <w:p w:rsidR="00BA054B" w:rsidRPr="00D70DDF" w:rsidRDefault="00BA054B" w:rsidP="00993465">
      <w:pPr>
        <w:pStyle w:val="ListParagraph"/>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Совет депутатов</w:t>
      </w:r>
      <w:r w:rsidRPr="00C01CF9">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 входящего в состав </w:t>
      </w:r>
      <w:r>
        <w:rPr>
          <w:rFonts w:ascii="Times New Roman" w:hAnsi="Times New Roman" w:cs="Times New Roman"/>
          <w:sz w:val="28"/>
          <w:szCs w:val="28"/>
          <w:lang w:eastAsia="ru-RU"/>
        </w:rPr>
        <w:t xml:space="preserve">Большеигнатовского </w:t>
      </w:r>
      <w:r w:rsidRPr="00D70DDF">
        <w:rPr>
          <w:rFonts w:ascii="Times New Roman" w:hAnsi="Times New Roman" w:cs="Times New Roman"/>
          <w:sz w:val="28"/>
          <w:szCs w:val="28"/>
          <w:lang w:eastAsia="ru-RU"/>
        </w:rPr>
        <w:t xml:space="preserve">муниципального района, вправе заключать соглашения с Советом депутатов </w:t>
      </w:r>
      <w:r>
        <w:rPr>
          <w:rFonts w:ascii="Times New Roman" w:hAnsi="Times New Roman" w:cs="Times New Roman"/>
          <w:sz w:val="28"/>
          <w:szCs w:val="28"/>
          <w:lang w:eastAsia="ru-RU"/>
        </w:rPr>
        <w:t>Большеигнатовского</w:t>
      </w:r>
      <w:r w:rsidRPr="00D70DDF">
        <w:rPr>
          <w:rFonts w:ascii="Times New Roman" w:hAnsi="Times New Roman" w:cs="Times New Roman"/>
          <w:sz w:val="28"/>
          <w:szCs w:val="28"/>
          <w:lang w:eastAsia="ru-RU"/>
        </w:rPr>
        <w:t xml:space="preserve"> муниципального района о передаче контрольно-счетному органу </w:t>
      </w:r>
      <w:r>
        <w:rPr>
          <w:rFonts w:ascii="Times New Roman" w:hAnsi="Times New Roman" w:cs="Times New Roman"/>
          <w:sz w:val="28"/>
          <w:szCs w:val="28"/>
          <w:lang w:eastAsia="ru-RU"/>
        </w:rPr>
        <w:t xml:space="preserve">Большеигнатовского </w:t>
      </w:r>
      <w:r w:rsidRPr="00D70DDF">
        <w:rPr>
          <w:rFonts w:ascii="Times New Roman" w:hAnsi="Times New Roman" w:cs="Times New Roman"/>
          <w:sz w:val="28"/>
          <w:szCs w:val="28"/>
          <w:lang w:eastAsia="ru-RU"/>
        </w:rPr>
        <w:t xml:space="preserve">муниципального района полномочий контрольно-счетного органа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 по осуществлению внешнего муниципального финансового контроля.</w:t>
      </w:r>
    </w:p>
    <w:p w:rsidR="00BA054B" w:rsidRPr="00D70DDF" w:rsidRDefault="00BA054B" w:rsidP="00993465">
      <w:pPr>
        <w:pStyle w:val="ListParagraph"/>
        <w:numPr>
          <w:ilvl w:val="0"/>
          <w:numId w:val="32"/>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0461CE">
        <w:rPr>
          <w:rFonts w:ascii="Times New Roman" w:hAnsi="Times New Roman" w:cs="Times New Roman"/>
          <w:sz w:val="28"/>
          <w:szCs w:val="28"/>
          <w:lang w:eastAsia="ru-RU"/>
        </w:rPr>
        <w:t>Ревизионная</w:t>
      </w:r>
      <w:r>
        <w:rPr>
          <w:rFonts w:ascii="Times New Roman" w:hAnsi="Times New Roman" w:cs="Times New Roman"/>
          <w:sz w:val="28"/>
          <w:szCs w:val="28"/>
          <w:lang w:eastAsia="ru-RU"/>
        </w:rPr>
        <w:t xml:space="preserve"> </w:t>
      </w:r>
      <w:r w:rsidRPr="00D70DDF">
        <w:rPr>
          <w:rFonts w:ascii="Times New Roman" w:hAnsi="Times New Roman" w:cs="Times New Roman"/>
          <w:sz w:val="28"/>
          <w:szCs w:val="28"/>
          <w:lang w:eastAsia="ru-RU"/>
        </w:rPr>
        <w:t xml:space="preserve"> комиссия  </w:t>
      </w:r>
      <w:r>
        <w:rPr>
          <w:rFonts w:ascii="Times New Roman" w:hAnsi="Times New Roman" w:cs="Times New Roman"/>
          <w:sz w:val="28"/>
          <w:szCs w:val="28"/>
          <w:lang w:eastAsia="ru-RU"/>
        </w:rPr>
        <w:t>Киржеманского</w:t>
      </w:r>
      <w:r w:rsidRPr="00D70DDF">
        <w:rPr>
          <w:rFonts w:ascii="Times New Roman" w:hAnsi="Times New Roman" w:cs="Times New Roman"/>
          <w:sz w:val="28"/>
          <w:szCs w:val="28"/>
          <w:lang w:eastAsia="ru-RU"/>
        </w:rPr>
        <w:t xml:space="preserve"> сельского поселения  осуществляет следующие полномочия:</w:t>
      </w:r>
    </w:p>
    <w:p w:rsidR="00BA054B" w:rsidRPr="00D70DD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1) контроль за исполнением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Киржеманского сельского поселения</w:t>
      </w:r>
      <w:r w:rsidRPr="00D70DDF">
        <w:rPr>
          <w:rFonts w:ascii="Times New Roman" w:hAnsi="Times New Roman" w:cs="Times New Roman"/>
          <w:sz w:val="28"/>
          <w:szCs w:val="28"/>
          <w:lang w:eastAsia="ru-RU"/>
        </w:rPr>
        <w:t>;</w:t>
      </w:r>
    </w:p>
    <w:p w:rsidR="00BA054B" w:rsidRPr="00D70DD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2) экспертиза проектов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Киржеманского сельского поселения</w:t>
      </w:r>
      <w:r w:rsidRPr="00D70DDF">
        <w:rPr>
          <w:rFonts w:ascii="Times New Roman" w:hAnsi="Times New Roman" w:cs="Times New Roman"/>
          <w:sz w:val="28"/>
          <w:szCs w:val="28"/>
          <w:lang w:eastAsia="ru-RU"/>
        </w:rPr>
        <w:t>;</w:t>
      </w:r>
    </w:p>
    <w:p w:rsidR="00BA054B" w:rsidRPr="00E95B3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3) внешняя проверка годового </w:t>
      </w:r>
      <w:r w:rsidRPr="00E95B3F">
        <w:rPr>
          <w:rFonts w:ascii="Times New Roman" w:hAnsi="Times New Roman" w:cs="Times New Roman"/>
          <w:sz w:val="28"/>
          <w:szCs w:val="28"/>
          <w:lang w:eastAsia="ru-RU"/>
        </w:rPr>
        <w:t>отчета об исполнении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w:t>
      </w:r>
    </w:p>
    <w:p w:rsidR="00BA054B" w:rsidRPr="00E95B3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организация и осуществление контроля за законностью, результативностью (эффективностью и экономностью) использования средств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 а также средств, получаемых бюджет</w:t>
      </w:r>
      <w:r>
        <w:rPr>
          <w:rFonts w:ascii="Times New Roman" w:hAnsi="Times New Roman" w:cs="Times New Roman"/>
          <w:sz w:val="28"/>
          <w:szCs w:val="28"/>
          <w:lang w:eastAsia="ru-RU"/>
        </w:rPr>
        <w:t xml:space="preserve">ом Киржеманского сельского поселения </w:t>
      </w:r>
      <w:r w:rsidRPr="00E95B3F">
        <w:rPr>
          <w:rFonts w:ascii="Times New Roman" w:hAnsi="Times New Roman" w:cs="Times New Roman"/>
          <w:sz w:val="28"/>
          <w:szCs w:val="28"/>
          <w:lang w:eastAsia="ru-RU"/>
        </w:rPr>
        <w:t>из иных источников, предусмотренных законодательством Российской Федерации;</w:t>
      </w:r>
    </w:p>
    <w:p w:rsidR="00BA054B" w:rsidRPr="00E95B3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BA054B" w:rsidRPr="00E95B3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оценка эффективности предоставления налоговых и иных льгот и преимуществ, бюджетных кредитов за счет средств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и имущества, находящегося в муниципальной собственности;</w:t>
      </w:r>
    </w:p>
    <w:p w:rsidR="00BA054B" w:rsidRPr="00E95B3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BA054B" w:rsidRPr="00E95B3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анализ бюджетного процесса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 и подготовка предложений, направленных на его совершенствование;</w:t>
      </w:r>
    </w:p>
    <w:p w:rsidR="00BA054B" w:rsidRPr="00E95B3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подготовка информации о ходе исполнения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Главе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BA054B" w:rsidRPr="00E95B3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w:t>
      </w:r>
      <w:r w:rsidRPr="0084099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40</w:t>
      </w:r>
      <w:r w:rsidRPr="00E95B3F">
        <w:rPr>
          <w:rFonts w:ascii="Times New Roman" w:hAnsi="Times New Roman" w:cs="Times New Roman"/>
          <w:b/>
          <w:bCs/>
          <w:sz w:val="28"/>
          <w:szCs w:val="28"/>
          <w:lang w:eastAsia="ru-RU"/>
        </w:rPr>
        <w:t xml:space="preserve">. Избирательная комиссия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Pr="0084099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 xml:space="preserve">выборного должностного лица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голосования по вопросам изменения границ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преобразования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является муниципальным органом, который не входит в структуру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993465">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составляет 5 лет.</w:t>
      </w:r>
    </w:p>
    <w:p w:rsidR="00BA054B" w:rsidRPr="00E95B3F" w:rsidRDefault="00BA054B" w:rsidP="00993465">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формируется в количестве шести членов с правом решающего голоса.</w:t>
      </w:r>
    </w:p>
    <w:p w:rsidR="00BA054B" w:rsidRPr="00E95B3F" w:rsidRDefault="00BA054B" w:rsidP="00993465">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Формирование избирательной комиссии муниципального образования осуществляется Советом депутатов</w:t>
      </w:r>
      <w:r w:rsidRPr="0084099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предыдущего состава, Центральной избирательной комиссии Республики Мордовия, избирательной комиссии  </w:t>
      </w:r>
      <w:r>
        <w:rPr>
          <w:rFonts w:ascii="Times New Roman" w:hAnsi="Times New Roman" w:cs="Times New Roman"/>
          <w:sz w:val="28"/>
          <w:szCs w:val="28"/>
          <w:lang w:eastAsia="ru-RU"/>
        </w:rPr>
        <w:t>Большеигнатовского м</w:t>
      </w:r>
      <w:r w:rsidRPr="00E95B3F">
        <w:rPr>
          <w:rFonts w:ascii="Times New Roman" w:hAnsi="Times New Roman" w:cs="Times New Roman"/>
          <w:sz w:val="28"/>
          <w:szCs w:val="28"/>
          <w:lang w:eastAsia="ru-RU"/>
        </w:rPr>
        <w:t>униципального района, территориальной избирательной комиссии.</w:t>
      </w:r>
    </w:p>
    <w:p w:rsidR="00BA054B" w:rsidRPr="00E95B3F" w:rsidRDefault="00BA054B" w:rsidP="00993465">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Совет депутатов</w:t>
      </w:r>
      <w:r w:rsidRPr="0084099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основе поступивших предложений: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местном референдуме граждан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w:t>
      </w:r>
      <w:r w:rsidRPr="0084099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основе поступивших предложений избирательной комиссии </w:t>
      </w:r>
      <w:r>
        <w:rPr>
          <w:rFonts w:ascii="Times New Roman" w:hAnsi="Times New Roman" w:cs="Times New Roman"/>
          <w:sz w:val="28"/>
          <w:szCs w:val="28"/>
          <w:lang w:eastAsia="ru-RU"/>
        </w:rPr>
        <w:t xml:space="preserve">Большеигнатовского </w:t>
      </w:r>
      <w:r w:rsidRPr="00E95B3F">
        <w:rPr>
          <w:rFonts w:ascii="Times New Roman" w:hAnsi="Times New Roman" w:cs="Times New Roman"/>
          <w:sz w:val="28"/>
          <w:szCs w:val="28"/>
          <w:lang w:eastAsia="ru-RU"/>
        </w:rPr>
        <w:t>муниципального района в следующем порядке: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если полномочия избирательной комиссии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не возложены на территориальную комиссию, два члена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остальные члены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если полномочия избирательной комиссии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возложены на территориальную комиссию, члены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если полномочия территориальной комиссии возложены на избирательную комиссию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xml:space="preserve"> муниципального района, члены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Pr>
          <w:rFonts w:ascii="Times New Roman" w:hAnsi="Times New Roman" w:cs="Times New Roman"/>
          <w:sz w:val="28"/>
          <w:szCs w:val="28"/>
          <w:lang w:eastAsia="ru-RU"/>
        </w:rPr>
        <w:t>Большеигнатовского</w:t>
      </w:r>
      <w:r w:rsidRPr="00E95B3F">
        <w:rPr>
          <w:rFonts w:ascii="Times New Roman" w:hAnsi="Times New Roman" w:cs="Times New Roman"/>
          <w:sz w:val="28"/>
          <w:szCs w:val="28"/>
          <w:lang w:eastAsia="ru-RU"/>
        </w:rPr>
        <w:t>  муниципального района.</w:t>
      </w:r>
    </w:p>
    <w:p w:rsidR="00BA054B" w:rsidRPr="00E95B3F" w:rsidRDefault="00BA054B" w:rsidP="00993465">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BA054B" w:rsidRPr="00E95B3F" w:rsidRDefault="00BA054B" w:rsidP="00993465">
      <w:pPr>
        <w:pStyle w:val="ListParagraph"/>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осуществляет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контроль за соблюдением избирательных прав и права на участие в референдуме граждан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обеспечивает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осуществляет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осуществляет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осуществляет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осуществляет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заслушивает сообщения органов местного самоуправления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BA054B" w:rsidRPr="00E95B3F" w:rsidRDefault="00BA054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8. Муниципальная служба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41</w:t>
      </w:r>
      <w:r w:rsidRPr="00E95B3F">
        <w:rPr>
          <w:rFonts w:ascii="Times New Roman" w:hAnsi="Times New Roman" w:cs="Times New Roman"/>
          <w:b/>
          <w:bCs/>
          <w:sz w:val="28"/>
          <w:szCs w:val="28"/>
          <w:lang w:eastAsia="ru-RU"/>
        </w:rPr>
        <w:t>. Муниципальная служба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BA054B" w:rsidRPr="00E95B3F" w:rsidRDefault="00BA054B" w:rsidP="00993465">
      <w:pPr>
        <w:pStyle w:val="ListParagraph"/>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E95B3F">
        <w:rPr>
          <w:rFonts w:ascii="Times New Roman" w:hAnsi="Times New Roman" w:cs="Times New Roman"/>
          <w:sz w:val="28"/>
          <w:szCs w:val="28"/>
          <w:shd w:val="clear" w:color="auto" w:fill="FFFFFF"/>
          <w:lang w:eastAsia="ru-RU"/>
        </w:rPr>
        <w:t xml:space="preserve">Федеральным законом от 2 марта 2007 года </w:t>
      </w:r>
      <w:r w:rsidRPr="00E95B3F">
        <w:rPr>
          <w:rFonts w:ascii="Times New Roman" w:hAnsi="Times New Roman" w:cs="Times New Roman"/>
          <w:sz w:val="28"/>
          <w:szCs w:val="28"/>
          <w:lang w:eastAsia="ru-RU"/>
        </w:rPr>
        <w:t>№ 25-ФЗ</w:t>
      </w:r>
      <w:r w:rsidRPr="00E95B3F">
        <w:rPr>
          <w:rFonts w:ascii="Times New Roman" w:hAnsi="Times New Roman" w:cs="Times New Roman"/>
          <w:sz w:val="28"/>
          <w:szCs w:val="28"/>
          <w:shd w:val="clear" w:color="auto" w:fill="FFFFFF"/>
          <w:lang w:eastAsia="ru-RU"/>
        </w:rPr>
        <w:t xml:space="preserve"> «О муниципальной службе в Российской Федерации»</w:t>
      </w:r>
      <w:r w:rsidRPr="00E95B3F">
        <w:rPr>
          <w:rFonts w:ascii="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42</w:t>
      </w:r>
      <w:r w:rsidRPr="00E95B3F">
        <w:rPr>
          <w:rFonts w:ascii="Times New Roman" w:hAnsi="Times New Roman" w:cs="Times New Roman"/>
          <w:b/>
          <w:bCs/>
          <w:sz w:val="28"/>
          <w:szCs w:val="28"/>
          <w:lang w:eastAsia="ru-RU"/>
        </w:rPr>
        <w:t>. Основные принципы муниципальной службы</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Муниципальная служба основывается на принципах:</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приоритета прав и свобод человека и гражданина;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профессионализма и компетентности муниципальных служащих;</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стабильности муниципальной службы;</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доступности информации о деятельности муниципальных служащих;</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взаимодействия с общественными объединениями и гражданами;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правовой и социальной защищенности муниципальных служащих;</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внепартийности муниципальной службы.</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43</w:t>
      </w:r>
      <w:r w:rsidRPr="00E95B3F">
        <w:rPr>
          <w:rFonts w:ascii="Times New Roman" w:hAnsi="Times New Roman" w:cs="Times New Roman"/>
          <w:b/>
          <w:bCs/>
          <w:sz w:val="28"/>
          <w:szCs w:val="28"/>
          <w:lang w:eastAsia="ru-RU"/>
        </w:rPr>
        <w:t>. Финансирование муниципальной службы</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Финансирование муниципальной службы в </w:t>
      </w:r>
      <w:r>
        <w:rPr>
          <w:rFonts w:ascii="Times New Roman" w:hAnsi="Times New Roman" w:cs="Times New Roman"/>
          <w:sz w:val="28"/>
          <w:szCs w:val="28"/>
          <w:lang w:eastAsia="ru-RU"/>
        </w:rPr>
        <w:t>Киржеманском</w:t>
      </w:r>
      <w:r w:rsidRPr="00E95B3F">
        <w:rPr>
          <w:rFonts w:ascii="Times New Roman" w:hAnsi="Times New Roman" w:cs="Times New Roman"/>
          <w:sz w:val="28"/>
          <w:szCs w:val="28"/>
          <w:lang w:eastAsia="ru-RU"/>
        </w:rPr>
        <w:t xml:space="preserve"> сельском поселении осуществляется за счет </w:t>
      </w:r>
      <w:r w:rsidRPr="00B444F5">
        <w:rPr>
          <w:rFonts w:ascii="Times New Roman" w:hAnsi="Times New Roman" w:cs="Times New Roman"/>
          <w:sz w:val="28"/>
          <w:szCs w:val="28"/>
          <w:lang w:eastAsia="ru-RU"/>
        </w:rPr>
        <w:t xml:space="preserve">средств бюджета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 xml:space="preserve">Статья 44. Муниципальный </w:t>
      </w:r>
      <w:r w:rsidRPr="00E95B3F">
        <w:rPr>
          <w:rFonts w:ascii="Times New Roman" w:hAnsi="Times New Roman" w:cs="Times New Roman"/>
          <w:b/>
          <w:bCs/>
          <w:sz w:val="28"/>
          <w:szCs w:val="28"/>
          <w:lang w:eastAsia="ru-RU"/>
        </w:rPr>
        <w:t xml:space="preserve">служащий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Муниципальным служащим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является гражданин, исполняющий в порядке, определенном муниципальными правовыми актами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w:t>
      </w:r>
    </w:p>
    <w:p w:rsidR="00BA054B" w:rsidRPr="00E95B3F" w:rsidRDefault="00BA054B" w:rsidP="00993465">
      <w:pPr>
        <w:pStyle w:val="ListParagraph"/>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45</w:t>
      </w:r>
      <w:r w:rsidRPr="00E95B3F">
        <w:rPr>
          <w:rFonts w:ascii="Times New Roman" w:hAnsi="Times New Roman" w:cs="Times New Roman"/>
          <w:b/>
          <w:bCs/>
          <w:sz w:val="28"/>
          <w:szCs w:val="28"/>
          <w:lang w:eastAsia="ru-RU"/>
        </w:rPr>
        <w:t>. Должность муниципальной службы</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Должность муниципальной службы - должность в органе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аппарате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лица, замещающего муниципальную должность.</w:t>
      </w:r>
    </w:p>
    <w:p w:rsidR="00BA054B" w:rsidRPr="00E95B3F" w:rsidRDefault="00BA054B" w:rsidP="00E95B3F">
      <w:pPr>
        <w:pStyle w:val="a0"/>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от 8 июня 2007 г</w:t>
      </w:r>
      <w:r>
        <w:rPr>
          <w:rFonts w:ascii="Times New Roman" w:hAnsi="Times New Roman" w:cs="Times New Roman"/>
          <w:sz w:val="28"/>
          <w:szCs w:val="28"/>
        </w:rPr>
        <w:t xml:space="preserve">ода </w:t>
      </w:r>
      <w:r w:rsidRPr="00E95B3F">
        <w:rPr>
          <w:rFonts w:ascii="Times New Roman" w:hAnsi="Times New Roman" w:cs="Times New Roman"/>
          <w:sz w:val="28"/>
          <w:szCs w:val="28"/>
        </w:rPr>
        <w:t>№ 48-З «О регулировании отношений в сфере муниципальной службы».</w:t>
      </w:r>
    </w:p>
    <w:p w:rsidR="00BA054B" w:rsidRPr="00E95B3F" w:rsidRDefault="00BA054B" w:rsidP="00993465">
      <w:pPr>
        <w:pStyle w:val="ListParagraph"/>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аппарата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46</w:t>
      </w:r>
      <w:r w:rsidRPr="00E95B3F">
        <w:rPr>
          <w:rFonts w:ascii="Times New Roman" w:hAnsi="Times New Roman" w:cs="Times New Roman"/>
          <w:b/>
          <w:bCs/>
          <w:sz w:val="28"/>
          <w:szCs w:val="28"/>
          <w:lang w:eastAsia="ru-RU"/>
        </w:rPr>
        <w:t xml:space="preserve">. Права и обязанности муниципального служащего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имеет право на: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получение дополнительного профессионального образования в соответствии с муниципальным правовым актом за счет средств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защиту своих персональных данных;</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BA054B" w:rsidRPr="00E95B3F" w:rsidRDefault="00BA054B" w:rsidP="00993465">
      <w:pPr>
        <w:pStyle w:val="ListParagraph"/>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BA054B" w:rsidRPr="00E95B3F" w:rsidRDefault="00BA054B" w:rsidP="00993465">
      <w:pPr>
        <w:pStyle w:val="ListParagraph"/>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обеспечивать их исполнение;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исполнять должностные обязанности в соответствии с должностной инструкцией;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соблюдать установленные в органе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аппарате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BA054B" w:rsidRPr="00E95B3F" w:rsidRDefault="00BA054B" w:rsidP="00993465">
      <w:pPr>
        <w:pStyle w:val="ListParagraph"/>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47</w:t>
      </w:r>
      <w:r w:rsidRPr="00E95B3F">
        <w:rPr>
          <w:rFonts w:ascii="Times New Roman" w:hAnsi="Times New Roman" w:cs="Times New Roman"/>
          <w:b/>
          <w:bCs/>
          <w:sz w:val="28"/>
          <w:szCs w:val="28"/>
          <w:lang w:eastAsia="ru-RU"/>
        </w:rPr>
        <w:t>. Ограничения, связанные с муниципальной службой</w:t>
      </w:r>
      <w:r w:rsidRPr="00E95B3F">
        <w:rPr>
          <w:rFonts w:ascii="Times New Roman" w:hAnsi="Times New Roman" w:cs="Times New Roman"/>
          <w:sz w:val="28"/>
          <w:szCs w:val="28"/>
          <w:lang w:eastAsia="ru-RU"/>
        </w:rPr>
        <w:t>.</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BA054B" w:rsidRPr="00E95B3F" w:rsidRDefault="00BA054B" w:rsidP="00E95B3F">
      <w:pPr>
        <w:pStyle w:val="a0"/>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г</w:t>
      </w:r>
      <w:r>
        <w:rPr>
          <w:rFonts w:ascii="Times New Roman" w:hAnsi="Times New Roman" w:cs="Times New Roman"/>
          <w:sz w:val="28"/>
          <w:szCs w:val="28"/>
        </w:rPr>
        <w:t>ода</w:t>
      </w:r>
      <w:r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E95B3F">
        <w:rPr>
          <w:rFonts w:ascii="Times New Roman" w:hAnsi="Times New Roman" w:cs="Times New Roman"/>
          <w:sz w:val="28"/>
          <w:szCs w:val="28"/>
          <w:lang w:eastAsia="ru-RU"/>
        </w:rPr>
        <w:t>;</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близкого родства </w:t>
      </w:r>
      <w:r w:rsidRPr="00F40A80">
        <w:rPr>
          <w:rFonts w:ascii="Times New Roman" w:hAnsi="Times New Roman" w:cs="Times New Roman"/>
          <w:sz w:val="28"/>
          <w:szCs w:val="28"/>
          <w:lang w:eastAsia="ru-RU"/>
        </w:rPr>
        <w:t>или свойства (родители, супруги, дети, братья, сестры, а также братья, сестры, родители, дети супругов и супруги детей)</w:t>
      </w:r>
      <w:r>
        <w:rPr>
          <w:rFonts w:ascii="Times New Roman" w:hAnsi="Times New Roman" w:cs="Times New Roman"/>
          <w:sz w:val="28"/>
          <w:szCs w:val="28"/>
          <w:lang w:eastAsia="ru-RU"/>
        </w:rPr>
        <w:t xml:space="preserve"> с </w:t>
      </w:r>
      <w:r w:rsidRPr="00F40A80">
        <w:rPr>
          <w:rFonts w:ascii="Times New Roman" w:hAnsi="Times New Roman" w:cs="Times New Roman"/>
          <w:sz w:val="28"/>
          <w:szCs w:val="28"/>
          <w:lang w:eastAsia="ru-RU"/>
        </w:rPr>
        <w:t xml:space="preserve">главой </w:t>
      </w:r>
      <w:r>
        <w:rPr>
          <w:rFonts w:ascii="Times New Roman" w:hAnsi="Times New Roman" w:cs="Times New Roman"/>
          <w:sz w:val="28"/>
          <w:szCs w:val="28"/>
          <w:lang w:eastAsia="ru-RU"/>
        </w:rPr>
        <w:t>Киржеманского</w:t>
      </w:r>
      <w:r w:rsidRPr="00F40A80">
        <w:rPr>
          <w:rFonts w:ascii="Times New Roman" w:hAnsi="Times New Roman" w:cs="Times New Roman"/>
          <w:sz w:val="28"/>
          <w:szCs w:val="28"/>
          <w:lang w:eastAsia="ru-RU"/>
        </w:rPr>
        <w:t xml:space="preserve"> сельского поселения, </w:t>
      </w:r>
      <w:r w:rsidRPr="00F40A80">
        <w:rPr>
          <w:rFonts w:ascii="Times New Roman" w:hAnsi="Times New Roman" w:cs="Times New Roman"/>
          <w:sz w:val="28"/>
          <w:szCs w:val="28"/>
        </w:rPr>
        <w:t>который возглавляет администрацию</w:t>
      </w:r>
      <w:r w:rsidRPr="0058056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F40A80">
        <w:rPr>
          <w:rFonts w:ascii="Times New Roman" w:hAnsi="Times New Roman" w:cs="Times New Roman"/>
          <w:sz w:val="28"/>
          <w:szCs w:val="28"/>
          <w:lang w:eastAsia="ru-RU"/>
        </w:rPr>
        <w:t xml:space="preserve"> сельского поселения</w:t>
      </w:r>
      <w:r w:rsidRPr="00F40A80">
        <w:rPr>
          <w:rFonts w:ascii="Times New Roman" w:hAnsi="Times New Roman" w:cs="Times New Roman"/>
          <w:sz w:val="28"/>
          <w:szCs w:val="28"/>
        </w:rPr>
        <w:t xml:space="preserve">, если </w:t>
      </w:r>
      <w:r w:rsidRPr="00F40A80">
        <w:rPr>
          <w:rFonts w:ascii="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Pr>
          <w:rFonts w:ascii="Times New Roman" w:hAnsi="Times New Roman" w:cs="Times New Roman"/>
          <w:sz w:val="28"/>
          <w:szCs w:val="28"/>
          <w:lang w:eastAsia="ru-RU"/>
        </w:rPr>
        <w:t xml:space="preserve"> </w:t>
      </w:r>
      <w:r w:rsidRPr="00F40A80">
        <w:rPr>
          <w:rFonts w:ascii="Times New Roman" w:hAnsi="Times New Roman" w:cs="Times New Roman"/>
          <w:sz w:val="28"/>
          <w:szCs w:val="28"/>
          <w:lang w:eastAsia="ru-RU"/>
        </w:rPr>
        <w:t>или с муниципальным</w:t>
      </w:r>
      <w:r w:rsidRPr="00E95B3F">
        <w:rPr>
          <w:rFonts w:ascii="Times New Roman" w:hAnsi="Times New Roman" w:cs="Times New Roman"/>
          <w:sz w:val="28"/>
          <w:szCs w:val="28"/>
          <w:lang w:eastAsia="ru-RU"/>
        </w:rPr>
        <w:t xml:space="preserve">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BA054B" w:rsidRPr="00E95B3F" w:rsidRDefault="00BA054B" w:rsidP="00993465">
      <w:pPr>
        <w:pStyle w:val="ListParagraph"/>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551607">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551607">
        <w:rPr>
          <w:rFonts w:ascii="Times New Roman" w:hAnsi="Times New Roman" w:cs="Times New Roman"/>
          <w:sz w:val="28"/>
          <w:szCs w:val="28"/>
        </w:rPr>
        <w:t>комиссии</w:t>
      </w:r>
      <w:r w:rsidRPr="0058056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551607">
        <w:rPr>
          <w:rFonts w:ascii="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551607">
        <w:rPr>
          <w:rFonts w:ascii="Times New Roman" w:hAnsi="Times New Roman" w:cs="Times New Roman"/>
          <w:sz w:val="28"/>
          <w:szCs w:val="28"/>
        </w:rPr>
        <w:t xml:space="preserve">комиссии </w:t>
      </w:r>
      <w:r>
        <w:rPr>
          <w:rFonts w:ascii="Times New Roman" w:hAnsi="Times New Roman" w:cs="Times New Roman"/>
          <w:sz w:val="28"/>
          <w:szCs w:val="28"/>
          <w:lang w:eastAsia="ru-RU"/>
        </w:rPr>
        <w:t>Киржеманского</w:t>
      </w:r>
      <w:r w:rsidRPr="00551607">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551607">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Pr>
          <w:rFonts w:ascii="Times New Roman" w:hAnsi="Times New Roman" w:cs="Times New Roman"/>
          <w:sz w:val="28"/>
          <w:szCs w:val="28"/>
          <w:lang w:eastAsia="ru-RU"/>
        </w:rPr>
        <w:t>Киржеманского</w:t>
      </w:r>
      <w:r w:rsidRPr="00551607">
        <w:rPr>
          <w:rFonts w:ascii="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главой администрации</w:t>
      </w:r>
      <w:r w:rsidRPr="0058056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551607">
        <w:rPr>
          <w:rFonts w:ascii="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руководителями судебных и правоохранительных </w:t>
      </w:r>
      <w:r w:rsidRPr="00E95B3F">
        <w:rPr>
          <w:rFonts w:ascii="Times New Roman" w:hAnsi="Times New Roman" w:cs="Times New Roman"/>
          <w:sz w:val="28"/>
          <w:szCs w:val="28"/>
        </w:rPr>
        <w:t xml:space="preserve">органов, расположенных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BA054B" w:rsidRPr="00E95B3F" w:rsidRDefault="00BA054B" w:rsidP="00993465">
      <w:pPr>
        <w:pStyle w:val="ListParagraph"/>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BA054B" w:rsidRPr="00E95B3F" w:rsidRDefault="00BA054B" w:rsidP="00993465">
      <w:pPr>
        <w:pStyle w:val="ListParagraph"/>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в период замещения им указанной должности.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48</w:t>
      </w:r>
      <w:r w:rsidRPr="00E95B3F">
        <w:rPr>
          <w:rFonts w:ascii="Times New Roman" w:hAnsi="Times New Roman" w:cs="Times New Roman"/>
          <w:b/>
          <w:bCs/>
          <w:sz w:val="28"/>
          <w:szCs w:val="28"/>
          <w:lang w:eastAsia="ru-RU"/>
        </w:rPr>
        <w:t>. Запреты, связанные с муниципальной службой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связи с прохождением муниципальной службы муниципальному служащему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запрещается: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замещать должность муниципальной службы в случае: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б) избрания или назначения на муниципальную должность;</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5B653B" w:rsidRDefault="00BA054B" w:rsidP="005B653B">
      <w:pPr>
        <w:spacing w:line="360" w:lineRule="exact"/>
        <w:ind w:firstLine="709"/>
        <w:jc w:val="both"/>
        <w:rPr>
          <w:rFonts w:ascii="Times New Roman" w:hAnsi="Times New Roman" w:cs="Times New Roman"/>
          <w:sz w:val="28"/>
          <w:szCs w:val="28"/>
        </w:rPr>
      </w:pPr>
      <w:r w:rsidRPr="005B653B">
        <w:rPr>
          <w:rFonts w:ascii="Times New Roman" w:hAnsi="Times New Roman" w:cs="Times New Roman"/>
          <w:sz w:val="28"/>
          <w:szCs w:val="28"/>
          <w:lang w:eastAsia="ru-RU"/>
        </w:rPr>
        <w:t xml:space="preserve">2) </w:t>
      </w:r>
      <w:r w:rsidRPr="005B653B">
        <w:rPr>
          <w:rFonts w:ascii="Times New Roman" w:hAnsi="Times New Roman" w:cs="Times New Roman"/>
          <w:sz w:val="28"/>
          <w:szCs w:val="28"/>
        </w:rPr>
        <w:t xml:space="preserve"> участвовать в управлении коммерческой или некоммерческой организацией, за исключением следующих случаев:</w:t>
      </w:r>
    </w:p>
    <w:p w:rsidR="00BA054B" w:rsidRPr="005B653B" w:rsidRDefault="00BA054B" w:rsidP="005B653B">
      <w:pPr>
        <w:spacing w:line="360" w:lineRule="exact"/>
        <w:ind w:firstLine="709"/>
        <w:jc w:val="both"/>
        <w:rPr>
          <w:rFonts w:ascii="Times New Roman" w:hAnsi="Times New Roman" w:cs="Times New Roman"/>
          <w:sz w:val="28"/>
          <w:szCs w:val="28"/>
        </w:rPr>
      </w:pPr>
      <w:bookmarkStart w:id="22" w:name="dst107"/>
      <w:bookmarkEnd w:id="22"/>
      <w:r w:rsidRPr="005B653B">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BA054B" w:rsidRPr="005B653B" w:rsidRDefault="00BA054B" w:rsidP="005B653B">
      <w:pPr>
        <w:spacing w:line="360" w:lineRule="exact"/>
        <w:ind w:firstLine="709"/>
        <w:jc w:val="both"/>
        <w:rPr>
          <w:rFonts w:ascii="Times New Roman" w:hAnsi="Times New Roman" w:cs="Times New Roman"/>
          <w:sz w:val="28"/>
          <w:szCs w:val="28"/>
        </w:rPr>
      </w:pPr>
      <w:bookmarkStart w:id="23" w:name="dst108"/>
      <w:bookmarkEnd w:id="23"/>
      <w:r w:rsidRPr="005B653B">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Республики Мордовия;</w:t>
      </w:r>
    </w:p>
    <w:p w:rsidR="00BA054B" w:rsidRPr="005B653B" w:rsidRDefault="00BA054B" w:rsidP="005B653B">
      <w:pPr>
        <w:spacing w:line="360" w:lineRule="exact"/>
        <w:ind w:firstLine="709"/>
        <w:jc w:val="both"/>
        <w:rPr>
          <w:rFonts w:ascii="Times New Roman" w:hAnsi="Times New Roman" w:cs="Times New Roman"/>
          <w:sz w:val="28"/>
          <w:szCs w:val="28"/>
        </w:rPr>
      </w:pPr>
      <w:bookmarkStart w:id="24" w:name="dst109"/>
      <w:bookmarkEnd w:id="24"/>
      <w:r w:rsidRPr="005B653B">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Республики Мордовия, иных объединениях муниципальных образований, а также в их органах управления;</w:t>
      </w:r>
    </w:p>
    <w:p w:rsidR="00BA054B" w:rsidRPr="005B653B" w:rsidRDefault="00BA054B" w:rsidP="005B653B">
      <w:pPr>
        <w:spacing w:line="360" w:lineRule="exact"/>
        <w:ind w:firstLine="709"/>
        <w:jc w:val="both"/>
        <w:rPr>
          <w:rFonts w:ascii="Times New Roman" w:hAnsi="Times New Roman" w:cs="Times New Roman"/>
          <w:sz w:val="28"/>
          <w:szCs w:val="28"/>
        </w:rPr>
      </w:pPr>
      <w:bookmarkStart w:id="25" w:name="dst110"/>
      <w:bookmarkEnd w:id="25"/>
      <w:r w:rsidRPr="005B653B">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A054B" w:rsidRDefault="00BA054B" w:rsidP="005B653B">
      <w:pPr>
        <w:tabs>
          <w:tab w:val="left" w:pos="1134"/>
        </w:tabs>
        <w:spacing w:after="0" w:line="240" w:lineRule="auto"/>
        <w:ind w:firstLine="709"/>
        <w:jc w:val="both"/>
        <w:rPr>
          <w:rFonts w:ascii="Times New Roman" w:hAnsi="Times New Roman" w:cs="Times New Roman"/>
          <w:sz w:val="28"/>
          <w:szCs w:val="28"/>
        </w:rPr>
      </w:pPr>
      <w:bookmarkStart w:id="26" w:name="dst111"/>
      <w:bookmarkEnd w:id="26"/>
      <w:r w:rsidRPr="005B653B">
        <w:rPr>
          <w:rFonts w:ascii="Times New Roman" w:hAnsi="Times New Roman" w:cs="Times New Roman"/>
          <w:sz w:val="28"/>
          <w:szCs w:val="28"/>
        </w:rPr>
        <w:t>д) иные случаи, предусмотренные федеральными законами.</w:t>
      </w:r>
    </w:p>
    <w:p w:rsidR="00BA054B" w:rsidRPr="001149A9" w:rsidRDefault="00BA054B" w:rsidP="005B653B">
      <w:pPr>
        <w:tabs>
          <w:tab w:val="left" w:pos="1134"/>
        </w:tabs>
        <w:spacing w:after="0" w:line="240" w:lineRule="auto"/>
        <w:ind w:firstLine="709"/>
        <w:jc w:val="both"/>
        <w:rPr>
          <w:rFonts w:ascii="Times New Roman" w:hAnsi="Times New Roman" w:cs="Times New Roman"/>
          <w:sz w:val="28"/>
          <w:szCs w:val="28"/>
          <w:lang w:eastAsia="ru-RU"/>
        </w:rPr>
      </w:pPr>
      <w:r w:rsidRPr="001149A9">
        <w:rPr>
          <w:rFonts w:ascii="Times New Roman" w:hAnsi="Times New Roman" w:cs="Times New Roman"/>
          <w:sz w:val="28"/>
          <w:szCs w:val="28"/>
        </w:rPr>
        <w:t>2.1) заниматься предпринимательской деятельностью лично или через доверенных лиц;</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быть поверенным или представителем по делам третьих лиц в органе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избирательную комиссию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их руководителей, если это не входит в его должностные обязанности;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принимать без письменного разрешения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A054B" w:rsidRPr="00E95B3F" w:rsidRDefault="00BA054B" w:rsidP="00993465">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BA054B" w:rsidRPr="00E95B3F" w:rsidRDefault="00BA054B" w:rsidP="00993465">
      <w:pPr>
        <w:pStyle w:val="ListParagraph"/>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49</w:t>
      </w:r>
      <w:r w:rsidRPr="00E95B3F">
        <w:rPr>
          <w:rFonts w:ascii="Times New Roman" w:hAnsi="Times New Roman" w:cs="Times New Roman"/>
          <w:b/>
          <w:bCs/>
          <w:sz w:val="28"/>
          <w:szCs w:val="28"/>
          <w:lang w:eastAsia="ru-RU"/>
        </w:rPr>
        <w:t>. Требования к служебному поведению муниципального служащего</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обязан:</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проявлять корректность в обращении с гражданами;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способствовать межнациональному и межконфессиональному согласию;</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BA054B" w:rsidRPr="00E95B3F" w:rsidRDefault="00BA054B" w:rsidP="00993465">
      <w:pPr>
        <w:pStyle w:val="ListParagraph"/>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50</w:t>
      </w:r>
      <w:r w:rsidRPr="00E95B3F">
        <w:rPr>
          <w:rFonts w:ascii="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BA054B" w:rsidRPr="00E95B3F" w:rsidRDefault="00BA054B" w:rsidP="00993465">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BA054B" w:rsidRPr="00E95B3F" w:rsidRDefault="00BA054B" w:rsidP="00993465">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BA054B" w:rsidRPr="00E95B3F" w:rsidRDefault="00BA054B" w:rsidP="00993465">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BA054B" w:rsidRPr="00E95B3F" w:rsidRDefault="00BA054B" w:rsidP="00993465">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BA054B" w:rsidRPr="00E95B3F" w:rsidRDefault="00BA054B" w:rsidP="00993465">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BA054B" w:rsidRPr="00E95B3F" w:rsidRDefault="00BA054B" w:rsidP="00993465">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BA054B" w:rsidRPr="00E95B3F" w:rsidRDefault="00BA054B" w:rsidP="00993465">
      <w:pPr>
        <w:pStyle w:val="ListParagraph"/>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51</w:t>
      </w:r>
      <w:r w:rsidRPr="00E95B3F">
        <w:rPr>
          <w:rFonts w:ascii="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993465">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BA054B" w:rsidRPr="00E95B3F" w:rsidRDefault="00BA054B" w:rsidP="00993465">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BA054B" w:rsidRPr="00E95B3F" w:rsidRDefault="00BA054B" w:rsidP="00993465">
      <w:pPr>
        <w:pStyle w:val="ListParagraph"/>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52</w:t>
      </w:r>
      <w:r w:rsidRPr="00E95B3F">
        <w:rPr>
          <w:rFonts w:ascii="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993465">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BA054B" w:rsidRPr="00E95B3F" w:rsidRDefault="00BA054B" w:rsidP="00993465">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BA054B" w:rsidRPr="00E95B3F" w:rsidRDefault="00BA054B" w:rsidP="00993465">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объяснений муниципального служащего;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иных материалов. </w:t>
      </w:r>
    </w:p>
    <w:p w:rsidR="00BA054B" w:rsidRPr="00E95B3F" w:rsidRDefault="00BA054B" w:rsidP="00993465">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BA054B" w:rsidRPr="00E95B3F" w:rsidRDefault="00BA054B" w:rsidP="00993465">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BA054B" w:rsidRPr="00E95B3F" w:rsidRDefault="00BA054B" w:rsidP="00993465">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B04D9E">
        <w:rPr>
          <w:sz w:val="28"/>
          <w:szCs w:val="28"/>
        </w:rPr>
        <w:t xml:space="preserve"> </w:t>
      </w:r>
      <w:r w:rsidRPr="001149A9">
        <w:rPr>
          <w:rFonts w:ascii="Times New Roman" w:hAnsi="Times New Roman" w:cs="Times New Roman"/>
          <w:sz w:val="28"/>
          <w:szCs w:val="28"/>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r w:rsidRPr="00E95B3F">
        <w:rPr>
          <w:rFonts w:ascii="Times New Roman" w:hAnsi="Times New Roman" w:cs="Times New Roman"/>
          <w:sz w:val="28"/>
          <w:szCs w:val="28"/>
          <w:lang w:eastAsia="ru-RU"/>
        </w:rPr>
        <w:t xml:space="preserve">. </w:t>
      </w:r>
    </w:p>
    <w:p w:rsidR="00BA054B" w:rsidRPr="00E95B3F" w:rsidRDefault="00BA054B" w:rsidP="00993465">
      <w:pPr>
        <w:pStyle w:val="ListParagraph"/>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BA054B" w:rsidRPr="00E95B3F" w:rsidRDefault="00BA054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53</w:t>
      </w:r>
      <w:r w:rsidRPr="00E95B3F">
        <w:rPr>
          <w:rFonts w:ascii="Times New Roman" w:hAnsi="Times New Roman" w:cs="Times New Roman"/>
          <w:b/>
          <w:bCs/>
          <w:sz w:val="28"/>
          <w:szCs w:val="28"/>
          <w:lang w:eastAsia="ru-RU"/>
        </w:rPr>
        <w:t>. Поощрение муниципального служащего</w:t>
      </w: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54</w:t>
      </w:r>
      <w:r w:rsidRPr="00E95B3F">
        <w:rPr>
          <w:rFonts w:ascii="Times New Roman" w:hAnsi="Times New Roman" w:cs="Times New Roman"/>
          <w:b/>
          <w:bCs/>
          <w:sz w:val="28"/>
          <w:szCs w:val="28"/>
          <w:lang w:eastAsia="ru-RU"/>
        </w:rPr>
        <w:t>. Дисциплинарная ответственность муниципального служащего</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замечание;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выговор;</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увольнение с муниципальной службы по соответствующим основаниям.</w:t>
      </w:r>
    </w:p>
    <w:p w:rsidR="00BA054B" w:rsidRPr="00E95B3F" w:rsidRDefault="00BA054B" w:rsidP="00993465">
      <w:pPr>
        <w:pStyle w:val="ListParagraph"/>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A054B" w:rsidRPr="004F01AF" w:rsidRDefault="00BA054B" w:rsidP="00993465">
      <w:pPr>
        <w:pStyle w:val="ListParagraph"/>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4F01AF">
        <w:rPr>
          <w:rStyle w:val="blk"/>
          <w:rFonts w:ascii="Times New Roman" w:hAnsi="Times New Roman" w:cs="Times New Roman"/>
          <w:sz w:val="28"/>
          <w:szCs w:val="28"/>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r w:rsidRPr="004F01AF">
        <w:rPr>
          <w:rFonts w:ascii="Times New Roman" w:hAnsi="Times New Roman" w:cs="Times New Roman"/>
          <w:sz w:val="28"/>
          <w:szCs w:val="28"/>
          <w:lang w:eastAsia="ru-RU"/>
        </w:rPr>
        <w:t>.</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55</w:t>
      </w:r>
      <w:r w:rsidRPr="00E95B3F">
        <w:rPr>
          <w:rFonts w:ascii="Times New Roman" w:hAnsi="Times New Roman" w:cs="Times New Roman"/>
          <w:b/>
          <w:bCs/>
          <w:sz w:val="28"/>
          <w:szCs w:val="28"/>
          <w:lang w:eastAsia="ru-RU"/>
        </w:rPr>
        <w:t>. Гарантии, предоставляемые муниципальному служащему</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Муниципальному служащему гарантируются: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право на своевременное и в полном объеме получение денежного содержания;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BA054B" w:rsidRPr="00E95B3F" w:rsidRDefault="00BA054B" w:rsidP="00993465">
      <w:pPr>
        <w:pStyle w:val="ListParagraph"/>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Pr="0058056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либо сокращением штата работников органа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аппарата избирательной 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BA054B" w:rsidRPr="00E95B3F" w:rsidRDefault="00BA054B" w:rsidP="00993465">
      <w:pPr>
        <w:pStyle w:val="ListParagraph"/>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56</w:t>
      </w:r>
      <w:r w:rsidRPr="00E95B3F">
        <w:rPr>
          <w:rFonts w:ascii="Times New Roman" w:hAnsi="Times New Roman" w:cs="Times New Roman"/>
          <w:b/>
          <w:bCs/>
          <w:sz w:val="28"/>
          <w:szCs w:val="28"/>
          <w:lang w:eastAsia="ru-RU"/>
        </w:rPr>
        <w:t>. Подготовка кадров для муниципальной службы на договорной основе</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BA054B" w:rsidRPr="00E95B3F" w:rsidRDefault="00BA054B" w:rsidP="00993465">
      <w:pPr>
        <w:pStyle w:val="ListParagraph"/>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течение установленного срока после окончания обучения.</w:t>
      </w:r>
    </w:p>
    <w:p w:rsidR="00BA054B" w:rsidRPr="00E95B3F" w:rsidRDefault="00BA054B" w:rsidP="00993465">
      <w:pPr>
        <w:pStyle w:val="ListParagraph"/>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Финансовое обеспечение расходов, предусмотренных договором о целевом обучении, осуществляется за счет средств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57</w:t>
      </w:r>
      <w:r w:rsidRPr="00E95B3F">
        <w:rPr>
          <w:rFonts w:ascii="Times New Roman" w:hAnsi="Times New Roman" w:cs="Times New Roman"/>
          <w:b/>
          <w:bCs/>
          <w:sz w:val="28"/>
          <w:szCs w:val="28"/>
          <w:lang w:eastAsia="ru-RU"/>
        </w:rPr>
        <w:t>. Оплата труда муниципального служащего</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BA054B" w:rsidRPr="00E95B3F" w:rsidRDefault="00BA054B" w:rsidP="00993465">
      <w:pPr>
        <w:pStyle w:val="ListParagraph"/>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законодательством Российской Федерации и законодательством Республики Мордовия.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9. Муниципальные правовые акты</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58</w:t>
      </w:r>
      <w:r w:rsidRPr="00E95B3F">
        <w:rPr>
          <w:rFonts w:ascii="Times New Roman" w:hAnsi="Times New Roman" w:cs="Times New Roman"/>
          <w:b/>
          <w:bCs/>
          <w:sz w:val="28"/>
          <w:szCs w:val="28"/>
          <w:lang w:eastAsia="ru-RU"/>
        </w:rPr>
        <w:t>. Общие положения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 вопросам местного значения населением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непосредственно,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должностными лицами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принимаются муниципальные правовые акты.</w:t>
      </w:r>
    </w:p>
    <w:p w:rsidR="00BA054B" w:rsidRPr="00E95B3F" w:rsidRDefault="00BA054B" w:rsidP="00993465">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правовые акты, принятые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подлежат обязательному исполнению на всей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 неисполнение муниципальных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BA054B" w:rsidRPr="00E95B3F" w:rsidRDefault="00BA054B" w:rsidP="00993465">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правовые акты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BA054B" w:rsidRPr="00E95B3F" w:rsidRDefault="00BA054B" w:rsidP="00993465">
      <w:pPr>
        <w:pStyle w:val="ListParagraph"/>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59</w:t>
      </w:r>
      <w:r w:rsidRPr="00E95B3F">
        <w:rPr>
          <w:rFonts w:ascii="Times New Roman" w:hAnsi="Times New Roman" w:cs="Times New Roman"/>
          <w:b/>
          <w:bCs/>
          <w:sz w:val="28"/>
          <w:szCs w:val="28"/>
          <w:lang w:eastAsia="ru-RU"/>
        </w:rPr>
        <w:t>. Система муниципальных правовых актов</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993465">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систему муниципальных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входят:</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настоящий Устав;</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правовые акты, принятые на местном референдуме (сходе граждан)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решения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постановления и распоряжения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постановления и распоряжения администрации</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w:t>
      </w:r>
      <w:r w:rsidRPr="002809A3">
        <w:rPr>
          <w:rFonts w:ascii="Times New Roman" w:hAnsi="Times New Roman" w:cs="Times New Roman"/>
          <w:sz w:val="28"/>
          <w:szCs w:val="28"/>
          <w:lang w:eastAsia="ru-RU"/>
        </w:rPr>
        <w:t xml:space="preserve">распоряжения и приказы председателя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7) </w:t>
      </w:r>
      <w:r w:rsidRPr="00E95B3F">
        <w:rPr>
          <w:rFonts w:ascii="Times New Roman" w:hAnsi="Times New Roman" w:cs="Times New Roman"/>
          <w:sz w:val="28"/>
          <w:szCs w:val="28"/>
        </w:rPr>
        <w:t>распоряжения и приказы руководителей структурных подразделений администрации</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rPr>
        <w:t xml:space="preserve"> сельского поселения.</w:t>
      </w:r>
    </w:p>
    <w:p w:rsidR="00BA054B" w:rsidRPr="00E95B3F" w:rsidRDefault="00BA054B" w:rsidP="00993465">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имеют прямое действие и применяются на всей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Иные муниципальные правовые акты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должны противоречить настоящему Уставу и правовым актам, принятым на референдуме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BA054B" w:rsidRPr="00E95B3F" w:rsidRDefault="00BA054B" w:rsidP="00993465">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B444F5" w:rsidRDefault="00BA054B" w:rsidP="00993465">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w:t>
      </w:r>
      <w:r w:rsidRPr="00B444F5">
        <w:rPr>
          <w:rFonts w:ascii="Times New Roman" w:hAnsi="Times New Roman" w:cs="Times New Roman"/>
          <w:sz w:val="28"/>
          <w:szCs w:val="28"/>
          <w:lang w:eastAsia="ru-RU"/>
        </w:rPr>
        <w:t>поселения, исполняющий полномочия председателя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w:t>
      </w:r>
    </w:p>
    <w:p w:rsidR="00BA054B" w:rsidRPr="00B444F5" w:rsidRDefault="00BA054B" w:rsidP="00993465">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Руководители структурных подразделений администрации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издают приказы и распоряжения по вопросам, отнесенным к их полномочиям.</w:t>
      </w:r>
    </w:p>
    <w:p w:rsidR="00BA054B" w:rsidRPr="00E95B3F" w:rsidRDefault="00BA054B" w:rsidP="00993465">
      <w:pPr>
        <w:pStyle w:val="ListParagraph"/>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Председатель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издает распоряжения и приказы по вопросам организации деятельности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Pr>
          <w:rFonts w:ascii="Times New Roman" w:hAnsi="Times New Roman" w:cs="Times New Roman"/>
          <w:sz w:val="28"/>
          <w:szCs w:val="28"/>
          <w:lang w:eastAsia="ru-RU"/>
        </w:rPr>
        <w:t>комиссии 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60</w:t>
      </w:r>
      <w:r w:rsidRPr="00E95B3F">
        <w:rPr>
          <w:rFonts w:ascii="Times New Roman" w:hAnsi="Times New Roman" w:cs="Times New Roman"/>
          <w:b/>
          <w:bCs/>
          <w:sz w:val="28"/>
          <w:szCs w:val="28"/>
          <w:lang w:eastAsia="ru-RU"/>
        </w:rPr>
        <w:t xml:space="preserve">. Устав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993465">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принимается Советом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проект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позднее чем за 30 дней до дня рассмотрения вопроса о принятии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порядка учета предложений по проекту указанного Устава, решения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порядка участия граждан в его обсуждении.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порядка участия граждан в его обсуждении в случае, когда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BA054B" w:rsidRPr="00E95B3F" w:rsidRDefault="00BA054B" w:rsidP="00993465">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Совета депутатов </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Совета депутатов </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BA054B" w:rsidRPr="00E95B3F" w:rsidRDefault="00BA054B" w:rsidP="00993465">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решение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 внесении изменений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представленные для государственной регистрации, могут быть отозваны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BA054B" w:rsidRPr="00E95B3F" w:rsidRDefault="00BA054B" w:rsidP="00993465">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Отказ в государственной регистрации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BA054B" w:rsidRPr="00E95B3F" w:rsidRDefault="00BA054B" w:rsidP="00993465">
      <w:pPr>
        <w:pStyle w:val="10"/>
        <w:numPr>
          <w:ilvl w:val="0"/>
          <w:numId w:val="50"/>
        </w:numPr>
        <w:tabs>
          <w:tab w:val="left" w:pos="1134"/>
        </w:tabs>
        <w:spacing w:after="0" w:line="360" w:lineRule="exact"/>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Совета депутатов</w:t>
      </w:r>
      <w:r w:rsidRPr="0012509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BA054B" w:rsidRPr="00D31810" w:rsidRDefault="00BA054B" w:rsidP="00993465">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D31810">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D31810">
        <w:rPr>
          <w:rFonts w:ascii="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Pr>
          <w:rFonts w:ascii="Times New Roman" w:hAnsi="Times New Roman" w:cs="Times New Roman"/>
          <w:sz w:val="28"/>
          <w:szCs w:val="28"/>
          <w:lang w:eastAsia="ru-RU"/>
        </w:rPr>
        <w:t>Киржеманского</w:t>
      </w:r>
      <w:r w:rsidRPr="00D31810">
        <w:rPr>
          <w:rFonts w:ascii="Times New Roman" w:hAnsi="Times New Roman" w:cs="Times New Roman"/>
          <w:sz w:val="28"/>
          <w:szCs w:val="28"/>
          <w:lang w:eastAsia="ru-RU"/>
        </w:rPr>
        <w:t xml:space="preserve"> сельского поселения, решение Совета депутатов </w:t>
      </w:r>
      <w:r>
        <w:rPr>
          <w:rFonts w:ascii="Times New Roman" w:hAnsi="Times New Roman" w:cs="Times New Roman"/>
          <w:sz w:val="28"/>
          <w:szCs w:val="28"/>
          <w:lang w:eastAsia="ru-RU"/>
        </w:rPr>
        <w:t>Киржеманского</w:t>
      </w:r>
      <w:r w:rsidRPr="00D31810">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D31810">
        <w:rPr>
          <w:rFonts w:ascii="Times New Roman" w:hAnsi="Times New Roman" w:cs="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внесенные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изменяющие структуру органов местного самоуправления</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разграничение полномочий между органами местного самоуправления</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(за исключением случаев приведения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вступают в силу после истечения срока полномочий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принявшего решение Совета депутатов</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указанных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внесенные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предусматривающие создание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комиссии</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вступают в силу в порядке, предусмотренном абзацем первым настоящей части.</w:t>
      </w:r>
    </w:p>
    <w:p w:rsidR="00BA054B" w:rsidRPr="00E95B3F" w:rsidRDefault="00BA054B" w:rsidP="00993465">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вносятся муниципальным правовым актом, который может оформляться: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решением Совета депутатов</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подписанным единолично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исполняющим полномочия председателя Совета депутатов</w:t>
      </w:r>
      <w:r w:rsidRPr="005109C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отдельным нормативным правовым актом, принятым Советом депутатов и подписанным 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его принятии. Включение в такое решение Совета депутатов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 xml:space="preserve">сельского поселения переходных  положений и (или) норм о вступлении в силу изменений и дополнений, вносимых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допускается.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Приведение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BA054B" w:rsidRPr="00E95B3F" w:rsidRDefault="00BA054B" w:rsidP="00993465">
      <w:pPr>
        <w:pStyle w:val="ListParagraph"/>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Изложение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допускается. В этом случае принимается новый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а ранее действующий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61</w:t>
      </w:r>
      <w:r w:rsidRPr="00E95B3F">
        <w:rPr>
          <w:rFonts w:ascii="Times New Roman" w:hAnsi="Times New Roman" w:cs="Times New Roman"/>
          <w:b/>
          <w:bCs/>
          <w:sz w:val="28"/>
          <w:szCs w:val="28"/>
          <w:lang w:eastAsia="ru-RU"/>
        </w:rPr>
        <w:t>. Решения, принятые путем прямого волеизъявления граждан</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вопросов местного значения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r>
        <w:rPr>
          <w:rFonts w:ascii="Times New Roman" w:hAnsi="Times New Roman" w:cs="Times New Roman"/>
          <w:sz w:val="28"/>
          <w:szCs w:val="28"/>
          <w:lang w:eastAsia="ru-RU"/>
        </w:rPr>
        <w:t xml:space="preserve"> (сходе граждан)</w:t>
      </w:r>
      <w:r w:rsidRPr="00E95B3F">
        <w:rPr>
          <w:rFonts w:ascii="Times New Roman" w:hAnsi="Times New Roman" w:cs="Times New Roman"/>
          <w:sz w:val="28"/>
          <w:szCs w:val="28"/>
          <w:lang w:eastAsia="ru-RU"/>
        </w:rPr>
        <w:t>.</w:t>
      </w:r>
    </w:p>
    <w:p w:rsidR="00BA054B" w:rsidRPr="00E95B3F" w:rsidRDefault="00BA054B" w:rsidP="00993465">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Если для реализации решения, принятого путем прямого волеизъявления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w:t>
      </w:r>
      <w:r>
        <w:rPr>
          <w:rFonts w:ascii="Times New Roman" w:hAnsi="Times New Roman" w:cs="Times New Roman"/>
          <w:sz w:val="28"/>
          <w:szCs w:val="28"/>
          <w:lang w:eastAsia="ru-RU"/>
        </w:rPr>
        <w:t xml:space="preserve"> (сходе граждан)</w:t>
      </w:r>
      <w:r w:rsidRPr="00E95B3F">
        <w:rPr>
          <w:rFonts w:ascii="Times New Roman" w:hAnsi="Times New Roman" w:cs="Times New Roman"/>
          <w:sz w:val="28"/>
          <w:szCs w:val="28"/>
          <w:lang w:eastAsia="ru-RU"/>
        </w:rPr>
        <w:t>, определить срок подготовки и (или) принятия соответствующего муниципального правового акта. Указанный срок не может превышать три месяца.</w:t>
      </w:r>
    </w:p>
    <w:p w:rsidR="00BA054B" w:rsidRPr="00E95B3F" w:rsidRDefault="00BA054B" w:rsidP="00993465">
      <w:pPr>
        <w:pStyle w:val="ListParagraph"/>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является основанием для отзыва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досрочного прекращения полномочий Совета депутато</w:t>
      </w:r>
      <w:r>
        <w:rPr>
          <w:rFonts w:ascii="Times New Roman" w:hAnsi="Times New Roman" w:cs="Times New Roman"/>
          <w:sz w:val="28"/>
          <w:szCs w:val="28"/>
          <w:lang w:eastAsia="ru-RU"/>
        </w:rPr>
        <w:t>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62</w:t>
      </w:r>
      <w:r w:rsidRPr="00E95B3F">
        <w:rPr>
          <w:rFonts w:ascii="Times New Roman" w:hAnsi="Times New Roman" w:cs="Times New Roman"/>
          <w:b/>
          <w:bCs/>
          <w:sz w:val="28"/>
          <w:szCs w:val="28"/>
          <w:lang w:eastAsia="ru-RU"/>
        </w:rPr>
        <w:t xml:space="preserve">. Решения Совета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решения, устанавливающие правила, обязательные для исполнения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решения по вопросам организации деятельности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принимаются большинством голосов от числа депутатов, присутствующих на сессии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7F50BE">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lang w:eastAsia="ru-RU"/>
        </w:rPr>
        <w:t>.</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решение об удалении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принятия нормативных правовых актов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определяется регламентом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Нормативные правовые акты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могут быть внесены на рассмотрение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только по инициативе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при наличии его заключения.</w:t>
      </w:r>
    </w:p>
    <w:p w:rsidR="00BA054B" w:rsidRPr="00E95B3F" w:rsidRDefault="00BA054B" w:rsidP="00993465">
      <w:pPr>
        <w:pStyle w:val="ListParagraph"/>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Нормативный правовой акт, принятый Советом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направляется главе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для подписания и обнародования в течение 10 дней.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63</w:t>
      </w:r>
      <w:r w:rsidRPr="00E95B3F">
        <w:rPr>
          <w:rFonts w:ascii="Times New Roman" w:hAnsi="Times New Roman" w:cs="Times New Roman"/>
          <w:b/>
          <w:bCs/>
          <w:sz w:val="28"/>
          <w:szCs w:val="28"/>
          <w:lang w:eastAsia="ru-RU"/>
        </w:rPr>
        <w:t>. Подготовка муниципальных правовых актов</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депутатами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главой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инициативными группами граждан;</w:t>
      </w:r>
    </w:p>
    <w:p w:rsidR="00BA054B" w:rsidRPr="00E95B3F" w:rsidRDefault="00BA054B" w:rsidP="00993465">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собранием граждан, конференцией граждан;</w:t>
      </w:r>
    </w:p>
    <w:p w:rsidR="00BA054B" w:rsidRPr="00E95B3F" w:rsidRDefault="00BA054B" w:rsidP="00993465">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председателем избирательной комиссии </w:t>
      </w:r>
      <w:r>
        <w:rPr>
          <w:rFonts w:ascii="Times New Roman" w:hAnsi="Times New Roman" w:cs="Times New Roman"/>
          <w:sz w:val="28"/>
          <w:szCs w:val="28"/>
          <w:lang w:eastAsia="ru-RU"/>
        </w:rPr>
        <w:t xml:space="preserve">Киржеманского </w:t>
      </w:r>
      <w:r w:rsidRPr="00E95B3F">
        <w:rPr>
          <w:rFonts w:ascii="Times New Roman" w:hAnsi="Times New Roman" w:cs="Times New Roman"/>
          <w:sz w:val="28"/>
          <w:szCs w:val="28"/>
          <w:lang w:eastAsia="ru-RU"/>
        </w:rPr>
        <w:t>сельского поселения;</w:t>
      </w:r>
    </w:p>
    <w:p w:rsidR="00BA054B" w:rsidRPr="00E95B3F" w:rsidRDefault="00BA054B" w:rsidP="00993465">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органами территориального общественного самоуправления;</w:t>
      </w:r>
    </w:p>
    <w:p w:rsidR="00BA054B" w:rsidRPr="00E95B3F" w:rsidRDefault="00BA054B" w:rsidP="00993465">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председателем </w:t>
      </w:r>
      <w:r w:rsidRPr="000461CE">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1"/>
          <w:numId w:val="7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прокуратурой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района Республики Мордовия.</w:t>
      </w:r>
    </w:p>
    <w:p w:rsidR="00BA054B" w:rsidRPr="00E95B3F" w:rsidRDefault="00BA054B" w:rsidP="00993465">
      <w:pPr>
        <w:pStyle w:val="ListParagraph"/>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или должностного лица местного самоуправления</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на рассмотрение которых вносятся указанные проекты.</w:t>
      </w:r>
    </w:p>
    <w:p w:rsidR="00BA054B" w:rsidRPr="00E95B3F" w:rsidRDefault="00BA054B" w:rsidP="00993465">
      <w:pPr>
        <w:pStyle w:val="ListParagraph"/>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Проекты муниципальных нормативных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 за исключением: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проектов нормативных правовых актов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устанавливающих, изменяющих, приостанавливающих, отменяющих местные налоги и сборы;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проектов нормативных правовых актов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регулирующих бюджетные правоотношения.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64</w:t>
      </w:r>
      <w:r w:rsidRPr="00E95B3F">
        <w:rPr>
          <w:rFonts w:ascii="Times New Roman" w:hAnsi="Times New Roman" w:cs="Times New Roman"/>
          <w:b/>
          <w:bCs/>
          <w:sz w:val="28"/>
          <w:szCs w:val="28"/>
          <w:lang w:eastAsia="ru-RU"/>
        </w:rPr>
        <w:t>. Вступление в силу муниципальных правовых актов</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993465">
      <w:pPr>
        <w:pStyle w:val="ListParagraph"/>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внесении изменений и дополнений в Устав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правовые акты, принятые на референдуме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решения Совета депутатов</w:t>
      </w:r>
      <w:r w:rsidRPr="001C1E6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 вопросам местного значения</w:t>
      </w:r>
      <w:r w:rsidRPr="00127F0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BA054B" w:rsidRPr="00E95B3F" w:rsidRDefault="00BA054B" w:rsidP="00993465">
      <w:pPr>
        <w:pStyle w:val="ListParagraph"/>
        <w:numPr>
          <w:ilvl w:val="0"/>
          <w:numId w:val="54"/>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BA054B" w:rsidRPr="00E95B3F" w:rsidRDefault="00BA054B" w:rsidP="00993465">
      <w:pPr>
        <w:pStyle w:val="ListParagraph"/>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BA054B" w:rsidRDefault="00BA054B" w:rsidP="00993465">
      <w:pPr>
        <w:pStyle w:val="ListParagraph"/>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Нормативные правовые акты Совета депутатов </w:t>
      </w:r>
      <w:r>
        <w:rPr>
          <w:rFonts w:ascii="Times New Roman" w:hAnsi="Times New Roman" w:cs="Times New Roman"/>
          <w:sz w:val="28"/>
          <w:szCs w:val="28"/>
          <w:lang w:eastAsia="ru-RU"/>
        </w:rPr>
        <w:t>Киржеманского сельского поселения</w:t>
      </w:r>
      <w:r w:rsidRPr="00E95B3F">
        <w:rPr>
          <w:rFonts w:ascii="Times New Roman" w:hAnsi="Times New Roman" w:cs="Times New Roman"/>
          <w:sz w:val="28"/>
          <w:szCs w:val="28"/>
          <w:lang w:eastAsia="ru-RU"/>
        </w:rPr>
        <w:t xml:space="preserve"> о налогах и сборах вступают в силу в соответствии с Налоговым кодексом Российской Федерации.</w:t>
      </w:r>
    </w:p>
    <w:p w:rsidR="00BA054B" w:rsidRPr="002E3E12" w:rsidRDefault="00BA054B" w:rsidP="002E3E12">
      <w:pPr>
        <w:pStyle w:val="ListParagraph"/>
        <w:tabs>
          <w:tab w:val="left" w:pos="1134"/>
        </w:tabs>
        <w:spacing w:after="0" w:line="240" w:lineRule="auto"/>
        <w:ind w:left="0"/>
        <w:jc w:val="both"/>
        <w:rPr>
          <w:rFonts w:ascii="Times New Roman" w:hAnsi="Times New Roman" w:cs="Times New Roman"/>
          <w:sz w:val="28"/>
          <w:szCs w:val="28"/>
          <w:lang w:eastAsia="ru-RU"/>
        </w:rPr>
      </w:pPr>
      <w:r>
        <w:rPr>
          <w:rFonts w:ascii="Times New Roman" w:hAnsi="Times New Roman" w:cs="Times New Roman"/>
          <w:sz w:val="28"/>
          <w:szCs w:val="28"/>
        </w:rPr>
        <w:t xml:space="preserve">               </w:t>
      </w:r>
      <w:r w:rsidRPr="002E3E12">
        <w:rPr>
          <w:rFonts w:ascii="Times New Roman" w:hAnsi="Times New Roman" w:cs="Times New Roman"/>
          <w:sz w:val="28"/>
          <w:szCs w:val="28"/>
        </w:rPr>
        <w:t>Правовые акты, принятые на сходе граждан, вступают в силу со дня их официального опубликования (обнародования)</w:t>
      </w:r>
      <w:r>
        <w:rPr>
          <w:rFonts w:ascii="Times New Roman" w:hAnsi="Times New Roman" w:cs="Times New Roman"/>
          <w:sz w:val="28"/>
          <w:szCs w:val="28"/>
        </w:rPr>
        <w:t>.</w:t>
      </w:r>
    </w:p>
    <w:p w:rsidR="00BA054B" w:rsidRPr="00F91AFD" w:rsidRDefault="00BA054B" w:rsidP="00993465">
      <w:pPr>
        <w:pStyle w:val="ListParagraph"/>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Официальным опубликованием муниципальных правовых актов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w:t>
      </w:r>
      <w:r w:rsidRPr="00F91AFD">
        <w:rPr>
          <w:rFonts w:ascii="Times New Roman" w:hAnsi="Times New Roman" w:cs="Times New Roman"/>
          <w:sz w:val="28"/>
          <w:szCs w:val="28"/>
          <w:lang w:eastAsia="ru-RU"/>
        </w:rPr>
        <w:t xml:space="preserve">соответствующего правового акта </w:t>
      </w:r>
      <w:r w:rsidRPr="00D27B3A">
        <w:rPr>
          <w:rFonts w:ascii="Times New Roman" w:hAnsi="Times New Roman" w:cs="Times New Roman"/>
          <w:sz w:val="28"/>
          <w:szCs w:val="28"/>
          <w:lang w:eastAsia="ru-RU"/>
        </w:rPr>
        <w:t xml:space="preserve">в периодическом печатном издании, распространяемом в </w:t>
      </w:r>
      <w:r>
        <w:rPr>
          <w:rFonts w:ascii="Times New Roman" w:hAnsi="Times New Roman" w:cs="Times New Roman"/>
          <w:sz w:val="28"/>
          <w:szCs w:val="28"/>
          <w:lang w:eastAsia="ru-RU"/>
        </w:rPr>
        <w:t>Киржеманском</w:t>
      </w:r>
      <w:r w:rsidRPr="00D27B3A">
        <w:rPr>
          <w:rFonts w:ascii="Times New Roman" w:hAnsi="Times New Roman" w:cs="Times New Roman"/>
          <w:sz w:val="28"/>
          <w:szCs w:val="28"/>
          <w:lang w:eastAsia="ru-RU"/>
        </w:rPr>
        <w:t xml:space="preserve"> сельском поселении.</w:t>
      </w:r>
    </w:p>
    <w:p w:rsidR="00BA054B" w:rsidRPr="00B444F5" w:rsidRDefault="00BA054B" w:rsidP="00EA6709">
      <w:pPr>
        <w:pStyle w:val="ListParagraph"/>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В качестве дополнительного источника официального опубликования Устава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решений Совета депутатов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о внесении изменений и дополнений в Устав </w:t>
      </w:r>
      <w:r>
        <w:rPr>
          <w:rFonts w:ascii="Times New Roman" w:hAnsi="Times New Roman" w:cs="Times New Roman"/>
          <w:sz w:val="28"/>
          <w:szCs w:val="28"/>
        </w:rPr>
        <w:t>Киржеманского</w:t>
      </w:r>
      <w:r w:rsidRPr="00B444F5">
        <w:rPr>
          <w:rFonts w:ascii="Times New Roman" w:hAnsi="Times New Roman" w:cs="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9" w:history="1">
        <w:r w:rsidRPr="00B444F5">
          <w:rPr>
            <w:rStyle w:val="Hyperlink"/>
            <w:rFonts w:ascii="Times New Roman" w:hAnsi="Times New Roman" w:cs="Times New Roman"/>
            <w:color w:val="auto"/>
            <w:sz w:val="28"/>
            <w:szCs w:val="28"/>
            <w:lang w:val="en-US"/>
          </w:rPr>
          <w:t>http</w:t>
        </w:r>
        <w:r w:rsidRPr="00B444F5">
          <w:rPr>
            <w:rStyle w:val="Hyperlink"/>
            <w:rFonts w:ascii="Times New Roman" w:hAnsi="Times New Roman" w:cs="Times New Roman"/>
            <w:color w:val="auto"/>
            <w:sz w:val="28"/>
            <w:szCs w:val="28"/>
          </w:rPr>
          <w:t>://</w:t>
        </w:r>
        <w:r w:rsidRPr="00B444F5">
          <w:rPr>
            <w:rStyle w:val="Hyperlink"/>
            <w:rFonts w:ascii="Times New Roman" w:hAnsi="Times New Roman" w:cs="Times New Roman"/>
            <w:color w:val="auto"/>
            <w:sz w:val="28"/>
            <w:szCs w:val="28"/>
            <w:lang w:val="en-US"/>
          </w:rPr>
          <w:t>pravo</w:t>
        </w:r>
        <w:r w:rsidRPr="00B444F5">
          <w:rPr>
            <w:rStyle w:val="Hyperlink"/>
            <w:rFonts w:ascii="Times New Roman" w:hAnsi="Times New Roman" w:cs="Times New Roman"/>
            <w:color w:val="auto"/>
            <w:sz w:val="28"/>
            <w:szCs w:val="28"/>
          </w:rPr>
          <w:t>-</w:t>
        </w:r>
        <w:r w:rsidRPr="00B444F5">
          <w:rPr>
            <w:rStyle w:val="Hyperlink"/>
            <w:rFonts w:ascii="Times New Roman" w:hAnsi="Times New Roman" w:cs="Times New Roman"/>
            <w:color w:val="auto"/>
            <w:sz w:val="28"/>
            <w:szCs w:val="28"/>
            <w:lang w:val="en-US"/>
          </w:rPr>
          <w:t>minjust</w:t>
        </w:r>
        <w:r w:rsidRPr="00B444F5">
          <w:rPr>
            <w:rStyle w:val="Hyperlink"/>
            <w:rFonts w:ascii="Times New Roman" w:hAnsi="Times New Roman" w:cs="Times New Roman"/>
            <w:color w:val="auto"/>
            <w:sz w:val="28"/>
            <w:szCs w:val="28"/>
          </w:rPr>
          <w:t>.</w:t>
        </w:r>
        <w:r w:rsidRPr="00B444F5">
          <w:rPr>
            <w:rStyle w:val="Hyperlink"/>
            <w:rFonts w:ascii="Times New Roman" w:hAnsi="Times New Roman" w:cs="Times New Roman"/>
            <w:color w:val="auto"/>
            <w:sz w:val="28"/>
            <w:szCs w:val="28"/>
            <w:lang w:val="en-US"/>
          </w:rPr>
          <w:t>ru</w:t>
        </w:r>
      </w:hyperlink>
      <w:r w:rsidRPr="00B444F5">
        <w:rPr>
          <w:rFonts w:ascii="Times New Roman" w:hAnsi="Times New Roman" w:cs="Times New Roman"/>
          <w:sz w:val="28"/>
          <w:szCs w:val="28"/>
        </w:rPr>
        <w:t xml:space="preserve">, </w:t>
      </w:r>
      <w:r w:rsidRPr="00B444F5">
        <w:rPr>
          <w:rFonts w:ascii="Times New Roman" w:hAnsi="Times New Roman" w:cs="Times New Roman"/>
          <w:sz w:val="28"/>
          <w:szCs w:val="28"/>
          <w:lang w:val="en-US"/>
        </w:rPr>
        <w:t>http</w:t>
      </w:r>
      <w:r w:rsidRPr="00B444F5">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F91AFD">
        <w:rPr>
          <w:rFonts w:ascii="Times New Roman" w:hAnsi="Times New Roman" w:cs="Times New Roman"/>
          <w:sz w:val="28"/>
          <w:szCs w:val="28"/>
          <w:lang w:eastAsia="ru-RU"/>
        </w:rPr>
        <w:t>В целях обеспечения возможности ознакомления граждан с муниципальными правовыми актами, затрагивающими</w:t>
      </w:r>
      <w:r w:rsidRPr="00E95B3F">
        <w:rPr>
          <w:rFonts w:ascii="Times New Roman" w:hAnsi="Times New Roman" w:cs="Times New Roman"/>
          <w:sz w:val="28"/>
          <w:szCs w:val="28"/>
          <w:lang w:eastAsia="ru-RU"/>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D27B3A">
        <w:rPr>
          <w:rFonts w:ascii="Times New Roman" w:hAnsi="Times New Roman" w:cs="Times New Roman"/>
          <w:sz w:val="28"/>
          <w:szCs w:val="28"/>
          <w:lang w:eastAsia="ru-RU"/>
        </w:rPr>
        <w:t>библиотеки, расположенные на территории</w:t>
      </w:r>
      <w:r w:rsidRPr="00E95B3F">
        <w:rPr>
          <w:rFonts w:ascii="Times New Roman" w:hAnsi="Times New Roman" w:cs="Times New Roman"/>
          <w:color w:val="FF0000"/>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color w:val="FF0000"/>
          <w:sz w:val="28"/>
          <w:szCs w:val="28"/>
          <w:lang w:eastAsia="ru-RU"/>
        </w:rPr>
        <w:t xml:space="preserve">   </w:t>
      </w:r>
      <w:r w:rsidRPr="00D27B3A">
        <w:rPr>
          <w:rFonts w:ascii="Times New Roman" w:hAnsi="Times New Roman" w:cs="Times New Roman"/>
          <w:sz w:val="28"/>
          <w:szCs w:val="28"/>
          <w:lang w:eastAsia="ru-RU"/>
        </w:rPr>
        <w:t>сельского поселения,</w:t>
      </w:r>
      <w:r w:rsidRPr="00E95B3F">
        <w:rPr>
          <w:rFonts w:ascii="Times New Roman" w:hAnsi="Times New Roman" w:cs="Times New Roman"/>
          <w:color w:val="FF0000"/>
          <w:sz w:val="28"/>
          <w:szCs w:val="28"/>
          <w:lang w:eastAsia="ru-RU"/>
        </w:rPr>
        <w:t xml:space="preserve"> </w:t>
      </w:r>
      <w:r w:rsidRPr="00E95B3F">
        <w:rPr>
          <w:rFonts w:ascii="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BA054B" w:rsidRPr="00E95B3F" w:rsidRDefault="00BA054B" w:rsidP="00993465">
      <w:pPr>
        <w:pStyle w:val="ListParagraph"/>
        <w:numPr>
          <w:ilvl w:val="0"/>
          <w:numId w:val="54"/>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BA054B" w:rsidRPr="00E95B3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65</w:t>
      </w:r>
      <w:r w:rsidRPr="00E95B3F">
        <w:rPr>
          <w:rFonts w:ascii="Times New Roman" w:hAnsi="Times New Roman" w:cs="Times New Roman"/>
          <w:b/>
          <w:bCs/>
          <w:sz w:val="28"/>
          <w:szCs w:val="28"/>
          <w:lang w:eastAsia="ru-RU"/>
        </w:rPr>
        <w:t>. Отмена муниципальных правовых актов и приостановление их действия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Pr>
          <w:rFonts w:ascii="Times New Roman" w:hAnsi="Times New Roman" w:cs="Times New Roman"/>
          <w:sz w:val="28"/>
          <w:szCs w:val="28"/>
          <w:lang w:eastAsia="ru-RU"/>
        </w:rPr>
        <w:t>Киржеманского</w:t>
      </w:r>
      <w:r w:rsidRPr="00EA6709">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или должностные лица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Pr="00E95B3F">
        <w:rPr>
          <w:rFonts w:ascii="Times New Roman" w:hAnsi="Times New Roman" w:cs="Times New Roman"/>
          <w:sz w:val="28"/>
          <w:szCs w:val="28"/>
          <w:lang w:eastAsia="ru-RU"/>
        </w:rPr>
        <w:br/>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 не позднее трех дней со дня принятия ими решения.</w:t>
      </w:r>
    </w:p>
    <w:p w:rsidR="00BA054B" w:rsidRPr="00E95B3F" w:rsidRDefault="00BA054B" w:rsidP="00993465">
      <w:pPr>
        <w:pStyle w:val="ListParagraph"/>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ГЛАВА 10. Экономическая основа местного самоуправления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66</w:t>
      </w:r>
      <w:r w:rsidRPr="00E95B3F">
        <w:rPr>
          <w:rFonts w:ascii="Times New Roman" w:hAnsi="Times New Roman" w:cs="Times New Roman"/>
          <w:b/>
          <w:bCs/>
          <w:sz w:val="28"/>
          <w:szCs w:val="28"/>
          <w:lang w:eastAsia="ru-RU"/>
        </w:rPr>
        <w:t>. Экономическая основа местного самоуправления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Экономическую основу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составляют находящееся в собственности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имущество, средства бюджета</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 xml:space="preserve">, а также имущественные права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67</w:t>
      </w:r>
      <w:r w:rsidRPr="00E95B3F">
        <w:rPr>
          <w:rFonts w:ascii="Times New Roman" w:hAnsi="Times New Roman" w:cs="Times New Roman"/>
          <w:b/>
          <w:bCs/>
          <w:sz w:val="28"/>
          <w:szCs w:val="28"/>
          <w:lang w:eastAsia="ru-RU"/>
        </w:rPr>
        <w:t xml:space="preserve">. Муниципальное имущество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собственности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может находиться: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Pr="00127F0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BA054B" w:rsidRPr="00E95B3F" w:rsidRDefault="00BA054B" w:rsidP="00993465">
      <w:pPr>
        <w:pStyle w:val="ListParagraph"/>
        <w:numPr>
          <w:ilvl w:val="0"/>
          <w:numId w:val="56"/>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случаях возникновения у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68</w:t>
      </w:r>
      <w:r w:rsidRPr="00E95B3F">
        <w:rPr>
          <w:rFonts w:ascii="Times New Roman" w:hAnsi="Times New Roman" w:cs="Times New Roman"/>
          <w:b/>
          <w:bCs/>
          <w:sz w:val="28"/>
          <w:szCs w:val="28"/>
          <w:lang w:eastAsia="ru-RU"/>
        </w:rPr>
        <w:t>. Владение, пользование и распоряжение муниципальным имуществом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от имени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сельского поселения.</w:t>
      </w:r>
    </w:p>
    <w:p w:rsidR="00BA054B" w:rsidRPr="00E95B3F" w:rsidRDefault="00BA054B" w:rsidP="00993465">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вправе передавать имущество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BA054B" w:rsidRPr="00E95B3F" w:rsidRDefault="00BA054B" w:rsidP="00993465">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и условия приватизации имущества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определяются решениями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федеральными законами.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Доходы от использования и приватизации имущества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поступают в бюджет</w:t>
      </w:r>
      <w:r>
        <w:rPr>
          <w:rFonts w:ascii="Times New Roman" w:hAnsi="Times New Roman" w:cs="Times New Roman"/>
          <w:sz w:val="28"/>
          <w:szCs w:val="28"/>
          <w:lang w:eastAsia="ru-RU"/>
        </w:rPr>
        <w:t xml:space="preserve"> Киржеманского сельского поселения</w:t>
      </w:r>
      <w:r w:rsidRPr="00E95B3F">
        <w:rPr>
          <w:rFonts w:ascii="Times New Roman" w:hAnsi="Times New Roman" w:cs="Times New Roman"/>
          <w:sz w:val="28"/>
          <w:szCs w:val="28"/>
          <w:lang w:eastAsia="ru-RU"/>
        </w:rPr>
        <w:t>.</w:t>
      </w:r>
    </w:p>
    <w:p w:rsidR="00BA054B" w:rsidRPr="00E95B3F" w:rsidRDefault="00BA054B" w:rsidP="00993465">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Муниципальное образование </w:t>
      </w:r>
      <w:r>
        <w:rPr>
          <w:rFonts w:ascii="Times New Roman" w:hAnsi="Times New Roman" w:cs="Times New Roman"/>
          <w:sz w:val="28"/>
          <w:szCs w:val="28"/>
          <w:lang w:eastAsia="ru-RU"/>
        </w:rPr>
        <w:t>Киржеманское</w:t>
      </w:r>
      <w:r w:rsidRPr="00E95B3F">
        <w:rPr>
          <w:rFonts w:ascii="Times New Roman" w:hAnsi="Times New Roman" w:cs="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осуществляют уполномоченные органы местного самоуправления: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решения о создании, реорганизации, ликвидации муниципальных предприятий принимаются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 порядке, установленном Советом депутатов</w:t>
      </w:r>
      <w:r w:rsidRPr="00127F0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решения о создании, реорганизации, ликвидации муниципальных учреждений принимаются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в порядке, установленном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определяет цели, условия и порядок деятельности муниципальных предприятий и учреждений, </w:t>
      </w:r>
      <w:r w:rsidRPr="00E95B3F">
        <w:rPr>
          <w:rFonts w:ascii="Times New Roman" w:hAnsi="Times New Roman" w:cs="Times New Roman"/>
          <w:sz w:val="28"/>
          <w:szCs w:val="28"/>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либо орган, осуществляющий полномочия учредителя, по согласованию с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BA054B" w:rsidRPr="00B444F5"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местного самоуправления от имени муниципального образования субсидиарно</w:t>
      </w:r>
      <w:r>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BA054B" w:rsidRPr="00B444F5" w:rsidRDefault="00BA054B" w:rsidP="00993465">
      <w:pPr>
        <w:pStyle w:val="ListParagraph"/>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Статья 69. Бюджет </w:t>
      </w:r>
      <w:r>
        <w:rPr>
          <w:rFonts w:ascii="Times New Roman" w:hAnsi="Times New Roman" w:cs="Times New Roman"/>
          <w:b/>
          <w:bCs/>
          <w:sz w:val="28"/>
          <w:szCs w:val="28"/>
          <w:lang w:eastAsia="ru-RU"/>
        </w:rPr>
        <w:t>Киржеманского</w:t>
      </w:r>
      <w:r w:rsidRPr="00B444F5">
        <w:rPr>
          <w:rFonts w:ascii="Times New Roman" w:hAnsi="Times New Roman" w:cs="Times New Roman"/>
          <w:b/>
          <w:bCs/>
          <w:sz w:val="28"/>
          <w:szCs w:val="28"/>
          <w:lang w:eastAsia="ru-RU"/>
        </w:rPr>
        <w:t xml:space="preserve"> сельского поселения</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A054B" w:rsidRPr="00B444F5" w:rsidRDefault="00BA054B" w:rsidP="00993465">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Киржеманское</w:t>
      </w:r>
      <w:r w:rsidRPr="00B444F5">
        <w:rPr>
          <w:rFonts w:ascii="Times New Roman" w:hAnsi="Times New Roman" w:cs="Times New Roman"/>
          <w:sz w:val="28"/>
          <w:szCs w:val="28"/>
          <w:lang w:eastAsia="ru-RU"/>
        </w:rPr>
        <w:t xml:space="preserve"> сельское поселение имеет собственный бюджет, утверждаемый решением Совета депутатов</w:t>
      </w:r>
      <w:r>
        <w:rPr>
          <w:rFonts w:ascii="Times New Roman" w:hAnsi="Times New Roman" w:cs="Times New Roman"/>
          <w:sz w:val="28"/>
          <w:szCs w:val="28"/>
          <w:lang w:eastAsia="ru-RU"/>
        </w:rPr>
        <w:t xml:space="preserve"> Киржеманского</w:t>
      </w:r>
      <w:r w:rsidRPr="00B444F5">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Составление и рассмотрение проекта бюджета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(далее – местный бюджет), утверждение и исполнение местного бюджета, осуществление контроля </w:t>
      </w:r>
      <w:r w:rsidRPr="00E95B3F">
        <w:rPr>
          <w:rFonts w:ascii="Times New Roman" w:hAnsi="Times New Roman" w:cs="Times New Roman"/>
          <w:sz w:val="28"/>
          <w:szCs w:val="28"/>
          <w:lang w:eastAsia="ru-RU"/>
        </w:rPr>
        <w:t xml:space="preserve">за его исполнением, составление и утверждение отчета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осуществляются органами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BA054B" w:rsidRPr="00E95B3F" w:rsidRDefault="00BA054B" w:rsidP="00993465">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Бюджетные полномочия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устанавливаются Бюджетным кодексом Российской Федерации.</w:t>
      </w:r>
    </w:p>
    <w:p w:rsidR="00BA054B" w:rsidRPr="00E95B3F" w:rsidRDefault="00BA054B" w:rsidP="00993465">
      <w:pPr>
        <w:pStyle w:val="ListParagraph"/>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решение об утверждении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годовой отчет о его исполнении, ежеквартальные сведения о ходе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о численности муниципальных служащих органов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70</w:t>
      </w:r>
      <w:r w:rsidRPr="00E95B3F">
        <w:rPr>
          <w:rFonts w:ascii="Times New Roman" w:hAnsi="Times New Roman" w:cs="Times New Roman"/>
          <w:b/>
          <w:bCs/>
          <w:sz w:val="28"/>
          <w:szCs w:val="28"/>
          <w:lang w:eastAsia="ru-RU"/>
        </w:rPr>
        <w:t>. Порядок формирования, утверждения и ис</w:t>
      </w:r>
      <w:r w:rsidRPr="00777C85">
        <w:rPr>
          <w:rFonts w:ascii="Times New Roman" w:hAnsi="Times New Roman" w:cs="Times New Roman"/>
          <w:b/>
          <w:bCs/>
          <w:sz w:val="28"/>
          <w:szCs w:val="28"/>
          <w:lang w:eastAsia="ru-RU"/>
        </w:rPr>
        <w:t>полнения местного бюджета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разрабатывается и утверждается в форме решения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составляется в порядке, установленном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составляется и утверждается на очередной финансовый год, 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разрабатывает и утверждает среднесрочный финансовый план</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0"/>
          <w:numId w:val="59"/>
        </w:numPr>
        <w:shd w:val="clear" w:color="auto" w:fill="FFFFFF"/>
        <w:tabs>
          <w:tab w:val="left" w:pos="1134"/>
        </w:tabs>
        <w:spacing w:after="0" w:line="240" w:lineRule="auto"/>
        <w:ind w:left="0" w:firstLine="709"/>
        <w:jc w:val="both"/>
        <w:rPr>
          <w:rFonts w:ascii="Times New Roman" w:hAnsi="Times New Roman" w:cs="Times New Roman"/>
          <w:strike/>
          <w:sz w:val="28"/>
          <w:szCs w:val="28"/>
          <w:lang w:eastAsia="ru-RU"/>
        </w:rPr>
      </w:pPr>
      <w:r w:rsidRPr="00E95B3F">
        <w:rPr>
          <w:rFonts w:ascii="Times New Roman" w:hAnsi="Times New Roman" w:cs="Times New Roman"/>
          <w:sz w:val="28"/>
          <w:szCs w:val="28"/>
          <w:lang w:eastAsia="ru-RU"/>
        </w:rPr>
        <w:t xml:space="preserve">Администрация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вносит проект решения о </w:t>
      </w:r>
      <w:r>
        <w:rPr>
          <w:rFonts w:ascii="Times New Roman" w:hAnsi="Times New Roman" w:cs="Times New Roman"/>
          <w:sz w:val="28"/>
          <w:szCs w:val="28"/>
          <w:lang w:eastAsia="ru-RU"/>
        </w:rPr>
        <w:t xml:space="preserve">местном </w:t>
      </w:r>
      <w:r w:rsidRPr="00E95B3F">
        <w:rPr>
          <w:rFonts w:ascii="Times New Roman" w:hAnsi="Times New Roman" w:cs="Times New Roman"/>
          <w:sz w:val="28"/>
          <w:szCs w:val="28"/>
          <w:lang w:eastAsia="ru-RU"/>
        </w:rPr>
        <w:t>бюджет</w:t>
      </w:r>
      <w:r>
        <w:rPr>
          <w:rFonts w:ascii="Times New Roman" w:hAnsi="Times New Roman" w:cs="Times New Roman"/>
          <w:sz w:val="28"/>
          <w:szCs w:val="28"/>
          <w:lang w:eastAsia="ru-RU"/>
        </w:rPr>
        <w:t xml:space="preserve">е </w:t>
      </w:r>
      <w:r w:rsidRPr="00E95B3F">
        <w:rPr>
          <w:rFonts w:ascii="Times New Roman" w:hAnsi="Times New Roman" w:cs="Times New Roman"/>
          <w:sz w:val="28"/>
          <w:szCs w:val="28"/>
          <w:lang w:eastAsia="ru-RU"/>
        </w:rPr>
        <w:t xml:space="preserve">на рассмотрение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сроки, установленные решением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Одновременно с проектом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BA054B" w:rsidRPr="00E95B3F" w:rsidRDefault="00BA054B" w:rsidP="00993465">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рассмотрения проекта решения о </w:t>
      </w:r>
      <w:r>
        <w:rPr>
          <w:rFonts w:ascii="Times New Roman" w:hAnsi="Times New Roman" w:cs="Times New Roman"/>
          <w:sz w:val="28"/>
          <w:szCs w:val="28"/>
          <w:lang w:eastAsia="ru-RU"/>
        </w:rPr>
        <w:t xml:space="preserve">местном </w:t>
      </w:r>
      <w:r w:rsidRPr="00E95B3F">
        <w:rPr>
          <w:rFonts w:ascii="Times New Roman" w:hAnsi="Times New Roman" w:cs="Times New Roman"/>
          <w:sz w:val="28"/>
          <w:szCs w:val="28"/>
          <w:lang w:eastAsia="ru-RU"/>
        </w:rPr>
        <w:t>бюджет</w:t>
      </w:r>
      <w:r>
        <w:rPr>
          <w:rFonts w:ascii="Times New Roman" w:hAnsi="Times New Roman" w:cs="Times New Roman"/>
          <w:sz w:val="28"/>
          <w:szCs w:val="28"/>
          <w:lang w:eastAsia="ru-RU"/>
        </w:rPr>
        <w:t xml:space="preserve">е </w:t>
      </w:r>
      <w:r w:rsidRPr="00E95B3F">
        <w:rPr>
          <w:rFonts w:ascii="Times New Roman" w:hAnsi="Times New Roman" w:cs="Times New Roman"/>
          <w:sz w:val="28"/>
          <w:szCs w:val="28"/>
          <w:lang w:eastAsia="ru-RU"/>
        </w:rPr>
        <w:t xml:space="preserve">и его утверждения определяется решением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требованиями Бюджетного кодекса Российской Федерации.</w:t>
      </w:r>
    </w:p>
    <w:p w:rsidR="00BA054B" w:rsidRPr="00E95B3F" w:rsidRDefault="00BA054B" w:rsidP="00993465">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w:t>
      </w:r>
      <w:r>
        <w:rPr>
          <w:rFonts w:ascii="Times New Roman" w:hAnsi="Times New Roman" w:cs="Times New Roman"/>
          <w:sz w:val="28"/>
          <w:szCs w:val="28"/>
          <w:lang w:eastAsia="ru-RU"/>
        </w:rPr>
        <w:t xml:space="preserve">местном </w:t>
      </w:r>
      <w:r w:rsidRPr="00E95B3F">
        <w:rPr>
          <w:rFonts w:ascii="Times New Roman" w:hAnsi="Times New Roman" w:cs="Times New Roman"/>
          <w:sz w:val="28"/>
          <w:szCs w:val="28"/>
          <w:lang w:eastAsia="ru-RU"/>
        </w:rPr>
        <w:t>бюджет</w:t>
      </w:r>
      <w:r>
        <w:rPr>
          <w:rFonts w:ascii="Times New Roman" w:hAnsi="Times New Roman" w:cs="Times New Roman"/>
          <w:sz w:val="28"/>
          <w:szCs w:val="28"/>
          <w:lang w:eastAsia="ru-RU"/>
        </w:rPr>
        <w:t xml:space="preserve">е </w:t>
      </w:r>
      <w:r w:rsidRPr="00E95B3F">
        <w:rPr>
          <w:rFonts w:ascii="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BA054B" w:rsidRPr="00E95B3F" w:rsidRDefault="00BA054B" w:rsidP="00993465">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Исполнение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обеспечивается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b/>
          <w:bCs/>
          <w:sz w:val="28"/>
          <w:szCs w:val="28"/>
          <w:lang w:eastAsia="ru-RU"/>
        </w:rPr>
        <w:t>.</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Исполнение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Кассовое обслуживание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b/>
          <w:bCs/>
          <w:sz w:val="28"/>
          <w:szCs w:val="28"/>
          <w:lang w:eastAsia="ru-RU"/>
        </w:rPr>
        <w:t>Статья 71. Расходы местного бюджета</w:t>
      </w:r>
    </w:p>
    <w:p w:rsidR="00BA054B" w:rsidRPr="00B444F5"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w:t>
      </w:r>
    </w:p>
    <w:p w:rsidR="00BA054B" w:rsidRPr="00B444F5" w:rsidRDefault="00BA054B" w:rsidP="00993465">
      <w:pPr>
        <w:pStyle w:val="ListParagraph"/>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BA054B" w:rsidRPr="00E95B3F" w:rsidRDefault="00BA054B" w:rsidP="00993465">
      <w:pPr>
        <w:pStyle w:val="ListParagraph"/>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Исполнение расходных обязательств </w:t>
      </w:r>
      <w:r>
        <w:rPr>
          <w:rFonts w:ascii="Times New Roman" w:hAnsi="Times New Roman" w:cs="Times New Roman"/>
          <w:sz w:val="28"/>
          <w:szCs w:val="28"/>
          <w:lang w:eastAsia="ru-RU"/>
        </w:rPr>
        <w:t>Киржеманского</w:t>
      </w:r>
      <w:r w:rsidRPr="00B444F5">
        <w:rPr>
          <w:rFonts w:ascii="Times New Roman" w:hAnsi="Times New Roman" w:cs="Times New Roman"/>
          <w:sz w:val="28"/>
          <w:szCs w:val="28"/>
          <w:lang w:eastAsia="ru-RU"/>
        </w:rPr>
        <w:t xml:space="preserve"> сельского поселения  осуществляется </w:t>
      </w:r>
      <w:r w:rsidRPr="00E95B3F">
        <w:rPr>
          <w:rFonts w:ascii="Times New Roman" w:hAnsi="Times New Roman" w:cs="Times New Roman"/>
          <w:sz w:val="28"/>
          <w:szCs w:val="28"/>
          <w:lang w:eastAsia="ru-RU"/>
        </w:rPr>
        <w:t xml:space="preserve">за счет средств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 соответствии с требованиями Бюджетного кодекса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72</w:t>
      </w:r>
      <w:r w:rsidRPr="00E95B3F">
        <w:rPr>
          <w:rFonts w:ascii="Times New Roman" w:hAnsi="Times New Roman" w:cs="Times New Roman"/>
          <w:b/>
          <w:bCs/>
          <w:sz w:val="28"/>
          <w:szCs w:val="28"/>
          <w:lang w:eastAsia="ru-RU"/>
        </w:rPr>
        <w:t>. Закупки для обеспечения муниципальных нужд</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A054B" w:rsidRPr="00E95B3F" w:rsidRDefault="00BA054B" w:rsidP="00993465">
      <w:pPr>
        <w:pStyle w:val="ListParagraph"/>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Закупки товаров, работ, услуг для обеспечения муниципальных нужд осуществляются за счет средств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p>
    <w:p w:rsidR="00BA054B" w:rsidRPr="00E95B3F" w:rsidRDefault="00BA054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73</w:t>
      </w:r>
      <w:r w:rsidRPr="00E95B3F">
        <w:rPr>
          <w:rFonts w:ascii="Times New Roman" w:hAnsi="Times New Roman" w:cs="Times New Roman"/>
          <w:b/>
          <w:bCs/>
          <w:sz w:val="28"/>
          <w:szCs w:val="28"/>
          <w:lang w:eastAsia="ru-RU"/>
        </w:rPr>
        <w:t xml:space="preserve">. Доходы </w:t>
      </w:r>
      <w:r w:rsidRPr="009C4850">
        <w:rPr>
          <w:rFonts w:ascii="Times New Roman" w:hAnsi="Times New Roman" w:cs="Times New Roman"/>
          <w:b/>
          <w:bCs/>
          <w:sz w:val="28"/>
          <w:szCs w:val="28"/>
          <w:lang w:eastAsia="ru-RU"/>
        </w:rPr>
        <w:t>местного бюджета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Формирование доходов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BA054B" w:rsidRDefault="00BA054B" w:rsidP="00324E03">
      <w:pPr>
        <w:pStyle w:val="a4"/>
        <w:spacing w:line="360" w:lineRule="exact"/>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8E6091" w:rsidRDefault="00BA054B" w:rsidP="00324E03">
      <w:pPr>
        <w:pStyle w:val="a4"/>
        <w:spacing w:line="360" w:lineRule="exact"/>
        <w:ind w:firstLine="709"/>
        <w:jc w:val="both"/>
        <w:rPr>
          <w:rFonts w:ascii="Times New Roman" w:hAnsi="Times New Roman" w:cs="Times New Roman"/>
          <w:b/>
          <w:bCs/>
          <w:sz w:val="28"/>
          <w:szCs w:val="28"/>
          <w:lang w:eastAsia="ru-RU"/>
        </w:rPr>
      </w:pPr>
      <w:r>
        <w:rPr>
          <w:rStyle w:val="a3"/>
          <w:rFonts w:ascii="Times New Roman" w:hAnsi="Times New Roman" w:cs="Times New Roman"/>
          <w:sz w:val="28"/>
          <w:szCs w:val="28"/>
        </w:rPr>
        <w:t>Статья 73</w:t>
      </w:r>
      <w:r w:rsidRPr="0049014A">
        <w:rPr>
          <w:rStyle w:val="a3"/>
          <w:rFonts w:ascii="Times New Roman" w:hAnsi="Times New Roman" w:cs="Times New Roman"/>
          <w:sz w:val="28"/>
          <w:szCs w:val="28"/>
        </w:rPr>
        <w:t>.1.</w:t>
      </w:r>
      <w:r w:rsidRPr="0049014A">
        <w:rPr>
          <w:rFonts w:ascii="Times New Roman" w:hAnsi="Times New Roman" w:cs="Times New Roman"/>
          <w:sz w:val="28"/>
          <w:szCs w:val="28"/>
        </w:rPr>
        <w:t xml:space="preserve"> </w:t>
      </w:r>
      <w:r w:rsidRPr="0049014A">
        <w:rPr>
          <w:rFonts w:ascii="Times New Roman" w:hAnsi="Times New Roman" w:cs="Times New Roman"/>
          <w:b/>
          <w:bCs/>
          <w:sz w:val="28"/>
          <w:szCs w:val="28"/>
        </w:rPr>
        <w:t>Средства самообложения граждан</w:t>
      </w:r>
    </w:p>
    <w:p w:rsidR="00BA054B" w:rsidRDefault="00BA054B" w:rsidP="00324E03">
      <w:pPr>
        <w:widowControl w:val="0"/>
        <w:autoSpaceDE w:val="0"/>
        <w:autoSpaceDN w:val="0"/>
        <w:adjustRightInd w:val="0"/>
        <w:spacing w:line="360" w:lineRule="exact"/>
        <w:ind w:firstLine="709"/>
        <w:jc w:val="both"/>
        <w:rPr>
          <w:rFonts w:ascii="Times New Roman" w:hAnsi="Times New Roman" w:cs="Times New Roman"/>
          <w:color w:val="000000"/>
          <w:sz w:val="28"/>
          <w:szCs w:val="28"/>
        </w:rPr>
      </w:pPr>
    </w:p>
    <w:p w:rsidR="00BA054B" w:rsidRPr="00324E03" w:rsidRDefault="00BA054B" w:rsidP="00324E03">
      <w:pPr>
        <w:widowControl w:val="0"/>
        <w:autoSpaceDE w:val="0"/>
        <w:autoSpaceDN w:val="0"/>
        <w:adjustRightInd w:val="0"/>
        <w:spacing w:line="360" w:lineRule="exact"/>
        <w:ind w:firstLine="709"/>
        <w:jc w:val="both"/>
        <w:rPr>
          <w:rFonts w:ascii="Times New Roman" w:hAnsi="Times New Roman" w:cs="Times New Roman"/>
          <w:color w:val="000000"/>
          <w:sz w:val="28"/>
          <w:szCs w:val="28"/>
        </w:rPr>
      </w:pPr>
      <w:r w:rsidRPr="00324E03">
        <w:rPr>
          <w:rFonts w:ascii="Times New Roman" w:hAnsi="Times New Roman" w:cs="Times New Roman"/>
          <w:color w:val="000000"/>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Киржеманского сельского поселения </w:t>
      </w:r>
      <w:r w:rsidRPr="00324E03">
        <w:rPr>
          <w:rFonts w:ascii="Times New Roman" w:hAnsi="Times New Roman" w:cs="Times New Roman"/>
          <w:sz w:val="28"/>
          <w:szCs w:val="28"/>
        </w:rPr>
        <w:t>(населенного пункта, входящего в состав поселения)</w:t>
      </w:r>
      <w:r w:rsidRPr="00324E03">
        <w:rPr>
          <w:rFonts w:ascii="Times New Roman" w:hAnsi="Times New Roman" w:cs="Times New Roman"/>
          <w:color w:val="000000"/>
          <w:sz w:val="28"/>
          <w:szCs w:val="28"/>
        </w:rPr>
        <w:t>, за исключением отдельных категорий граждан, численность которых не может превышать 30 процентов от общего числа жителей Киржеманского сельского поселения и для которых размер платежей может быть уменьшен.</w:t>
      </w:r>
    </w:p>
    <w:p w:rsidR="00BA054B" w:rsidRPr="00E95B3F" w:rsidRDefault="00BA054B" w:rsidP="00324E03">
      <w:pPr>
        <w:tabs>
          <w:tab w:val="left" w:pos="1134"/>
        </w:tabs>
        <w:spacing w:after="0" w:line="240" w:lineRule="auto"/>
        <w:ind w:firstLine="709"/>
        <w:jc w:val="both"/>
        <w:rPr>
          <w:rFonts w:ascii="Times New Roman" w:hAnsi="Times New Roman" w:cs="Times New Roman"/>
          <w:sz w:val="28"/>
          <w:szCs w:val="28"/>
          <w:lang w:eastAsia="ru-RU"/>
        </w:rPr>
      </w:pPr>
      <w:r w:rsidRPr="00324E03">
        <w:rPr>
          <w:rFonts w:ascii="Times New Roman" w:hAnsi="Times New Roman" w:cs="Times New Roman"/>
          <w:sz w:val="28"/>
          <w:szCs w:val="28"/>
        </w:rPr>
        <w:t xml:space="preserve">2. Вопросы введения и использования указанных в </w:t>
      </w:r>
      <w:hyperlink r:id="rId10" w:anchor="Par1798" w:tooltip="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 w:history="1">
        <w:r w:rsidRPr="00324E03">
          <w:rPr>
            <w:rStyle w:val="Hyperlink"/>
            <w:rFonts w:ascii="Times New Roman" w:hAnsi="Times New Roman" w:cs="Times New Roman"/>
            <w:color w:val="000000"/>
            <w:sz w:val="28"/>
            <w:szCs w:val="28"/>
          </w:rPr>
          <w:t>части 1</w:t>
        </w:r>
      </w:hyperlink>
      <w:r w:rsidRPr="00324E03">
        <w:rPr>
          <w:rFonts w:ascii="Times New Roman" w:hAnsi="Times New Roman" w:cs="Times New Roman"/>
          <w:sz w:val="28"/>
          <w:szCs w:val="28"/>
        </w:rPr>
        <w:t xml:space="preserve"> настоящей статьи разовых платежей граждан решаются на местном референдуме, а в случаях предусмотренных пунктом 2 части 1 статьи 13 настоящего Устава, на сходе граждан</w:t>
      </w:r>
      <w:r>
        <w:rPr>
          <w:rFonts w:ascii="Times New Roman" w:hAnsi="Times New Roman" w:cs="Times New Roman"/>
          <w:sz w:val="28"/>
          <w:szCs w:val="28"/>
        </w:rPr>
        <w:t>.</w:t>
      </w:r>
    </w:p>
    <w:p w:rsidR="00BA054B" w:rsidRDefault="00BA054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74</w:t>
      </w:r>
      <w:r w:rsidRPr="00E95B3F">
        <w:rPr>
          <w:rFonts w:ascii="Times New Roman" w:hAnsi="Times New Roman" w:cs="Times New Roman"/>
          <w:b/>
          <w:bCs/>
          <w:sz w:val="28"/>
          <w:szCs w:val="28"/>
          <w:lang w:eastAsia="ru-RU"/>
        </w:rPr>
        <w:t>. Муниципальные заимствования и муниципальные гарантии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Киржеманское</w:t>
      </w:r>
      <w:r w:rsidRPr="00E95B3F">
        <w:rPr>
          <w:rFonts w:ascii="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BA054B" w:rsidRPr="00E95B3F" w:rsidRDefault="00BA054B" w:rsidP="00993465">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 имени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 имени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муниципальные гарантии предоставляются администрацией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пределах общей суммы предоставляемых гарантий, указанной в решении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75</w:t>
      </w:r>
      <w:r w:rsidRPr="00E95B3F">
        <w:rPr>
          <w:rFonts w:ascii="Times New Roman" w:hAnsi="Times New Roman" w:cs="Times New Roman"/>
          <w:b/>
          <w:bCs/>
          <w:sz w:val="28"/>
          <w:szCs w:val="28"/>
          <w:lang w:eastAsia="ru-RU"/>
        </w:rPr>
        <w:t xml:space="preserve">. Порядок контроля за исполнением </w:t>
      </w:r>
      <w:r w:rsidRPr="009C4850">
        <w:rPr>
          <w:rFonts w:ascii="Times New Roman" w:hAnsi="Times New Roman" w:cs="Times New Roman"/>
          <w:b/>
          <w:bCs/>
          <w:sz w:val="28"/>
          <w:szCs w:val="28"/>
          <w:lang w:eastAsia="ru-RU"/>
        </w:rPr>
        <w:t>местного бюджета</w:t>
      </w: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BA054B" w:rsidRPr="00E95B3F" w:rsidRDefault="00BA054B" w:rsidP="00993465">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Default="00BA054B" w:rsidP="00993465">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BA054B" w:rsidRDefault="00BA054B" w:rsidP="00993465">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sidRPr="006A4875">
        <w:rPr>
          <w:rFonts w:ascii="Times New Roman" w:hAnsi="Times New Roman" w:cs="Times New Roman"/>
          <w:sz w:val="28"/>
          <w:szCs w:val="28"/>
          <w:lang w:eastAsia="ru-RU"/>
        </w:rPr>
        <w:t>.</w:t>
      </w:r>
    </w:p>
    <w:p w:rsidR="00BA054B" w:rsidRPr="006A4875" w:rsidRDefault="00BA054B" w:rsidP="00993465">
      <w:pPr>
        <w:pStyle w:val="ListParagraph"/>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Последующий контроль осуществляется по результатам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в целях установления законности его исполнения, достоверности учета и отчетности.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76</w:t>
      </w:r>
      <w:r w:rsidRPr="00E95B3F">
        <w:rPr>
          <w:rFonts w:ascii="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Pr="009C4850">
        <w:rPr>
          <w:rFonts w:ascii="Times New Roman" w:hAnsi="Times New Roman" w:cs="Times New Roman"/>
          <w:b/>
          <w:bCs/>
          <w:sz w:val="28"/>
          <w:szCs w:val="28"/>
          <w:lang w:eastAsia="ru-RU"/>
        </w:rPr>
        <w:t>местного бюджета</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 xml:space="preserve">Советом депутатов </w:t>
      </w:r>
      <w:r w:rsidRPr="00944D9F">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устанавливается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соответствии с положениями Бюджетного кодекса Российской Федерации.</w:t>
      </w:r>
    </w:p>
    <w:p w:rsidR="00BA054B" w:rsidRPr="00E95B3F" w:rsidRDefault="00BA054B" w:rsidP="00993465">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Одновременно с годовым отчетом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представляются проект решения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иная бюджетная отчетность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иные документы, предусмотренные бюджетным законодательством Российской Федерации.</w:t>
      </w:r>
    </w:p>
    <w:p w:rsidR="00BA054B" w:rsidRPr="00E95B3F" w:rsidRDefault="00BA054B" w:rsidP="00993465">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 результатам рассмотрения годового отчета об исполнении местного бюджета Совет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принимает решение об утверждении либо отклонении решения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отклонения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решения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BA054B" w:rsidRPr="00E95B3F" w:rsidRDefault="00BA054B" w:rsidP="00993465">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Годовой отчет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представляется в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позднее 1 мая текущего года.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77</w:t>
      </w:r>
      <w:r w:rsidRPr="00E95B3F">
        <w:rPr>
          <w:rFonts w:ascii="Times New Roman" w:hAnsi="Times New Roman" w:cs="Times New Roman"/>
          <w:b/>
          <w:bCs/>
          <w:sz w:val="28"/>
          <w:szCs w:val="28"/>
          <w:lang w:eastAsia="ru-RU"/>
        </w:rPr>
        <w:t>. Ответственность органов местного самоуправления</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и должностных лиц местного самоуправления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78</w:t>
      </w:r>
      <w:r w:rsidRPr="00E95B3F">
        <w:rPr>
          <w:rFonts w:ascii="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BA054B" w:rsidRPr="00E95B3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79</w:t>
      </w:r>
      <w:r w:rsidRPr="00E95B3F">
        <w:rPr>
          <w:rFonts w:ascii="Times New Roman" w:hAnsi="Times New Roman" w:cs="Times New Roman"/>
          <w:b/>
          <w:bCs/>
          <w:sz w:val="28"/>
          <w:szCs w:val="28"/>
          <w:lang w:eastAsia="ru-RU"/>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993465">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BA054B" w:rsidRPr="00E95B3F" w:rsidRDefault="00BA054B" w:rsidP="00993465">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Население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80</w:t>
      </w:r>
      <w:r w:rsidRPr="00E95B3F">
        <w:rPr>
          <w:rFonts w:ascii="Times New Roman" w:hAnsi="Times New Roman" w:cs="Times New Roman"/>
          <w:b/>
          <w:bCs/>
          <w:sz w:val="28"/>
          <w:szCs w:val="28"/>
          <w:lang w:eastAsia="ru-RU"/>
        </w:rPr>
        <w:t xml:space="preserve">. Ответственность Совета депутатов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перед государством</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993465">
      <w:pPr>
        <w:pStyle w:val="ListParagraph"/>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bookmarkStart w:id="27" w:name="sub_7301"/>
      <w:r w:rsidRPr="00E95B3F">
        <w:rPr>
          <w:rFonts w:ascii="Times New Roman" w:hAnsi="Times New Roman" w:cs="Times New Roman"/>
          <w:sz w:val="28"/>
          <w:szCs w:val="28"/>
          <w:lang w:eastAsia="ru-RU"/>
        </w:rPr>
        <w:t xml:space="preserve">В случае, если соответствующим судом установлено, что Советом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принят нормативный правовой акт, противоречащий </w:t>
      </w:r>
      <w:bookmarkEnd w:id="27"/>
      <w:r w:rsidRPr="00E95B3F">
        <w:rPr>
          <w:rFonts w:ascii="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bookmarkStart w:id="28" w:name="sub_7302"/>
    </w:p>
    <w:p w:rsidR="00BA054B" w:rsidRPr="00E95B3F" w:rsidRDefault="00BA054B" w:rsidP="00993465">
      <w:pPr>
        <w:pStyle w:val="ListParagraph"/>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прекращаются со дня вступления в силу закона Республики Мордовия о его роспуске.</w:t>
      </w:r>
      <w:bookmarkEnd w:id="28"/>
    </w:p>
    <w:p w:rsidR="00BA054B" w:rsidRPr="00E95B3F" w:rsidRDefault="00BA054B" w:rsidP="00993465">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w:t>
      </w:r>
    </w:p>
    <w:p w:rsidR="00BA054B" w:rsidRPr="00E95B3F" w:rsidRDefault="00BA054B" w:rsidP="00993465">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BA054B" w:rsidRPr="00E95B3F" w:rsidRDefault="00BA054B" w:rsidP="00993465">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Закон Республики Мордовия о роспуске Совета депутатов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может быть обжалован в судебном порядке в течение 10 дней со дня вступления в силу.</w:t>
      </w:r>
    </w:p>
    <w:p w:rsidR="00BA054B" w:rsidRPr="00E95B3F" w:rsidRDefault="00BA054B" w:rsidP="00993465">
      <w:pPr>
        <w:pStyle w:val="ListParagraph"/>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проведение Советом депутатов</w:t>
      </w:r>
      <w:r w:rsidRPr="00944D9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правомочного заседания в течение трех месяцев подряд.</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81</w:t>
      </w:r>
      <w:r w:rsidRPr="00E95B3F">
        <w:rPr>
          <w:rFonts w:ascii="Times New Roman" w:hAnsi="Times New Roman" w:cs="Times New Roman"/>
          <w:b/>
          <w:bCs/>
          <w:sz w:val="28"/>
          <w:szCs w:val="28"/>
          <w:lang w:eastAsia="ru-RU"/>
        </w:rPr>
        <w:t xml:space="preserve">. Ответственность Главы </w:t>
      </w:r>
      <w:r>
        <w:rPr>
          <w:rFonts w:ascii="Times New Roman" w:hAnsi="Times New Roman" w:cs="Times New Roman"/>
          <w:b/>
          <w:bCs/>
          <w:sz w:val="28"/>
          <w:szCs w:val="28"/>
          <w:lang w:eastAsia="ru-RU"/>
        </w:rPr>
        <w:t>Киржеманского</w:t>
      </w:r>
      <w:r w:rsidRPr="00E95B3F">
        <w:rPr>
          <w:rFonts w:ascii="Times New Roman" w:hAnsi="Times New Roman" w:cs="Times New Roman"/>
          <w:b/>
          <w:bCs/>
          <w:sz w:val="28"/>
          <w:szCs w:val="28"/>
          <w:lang w:eastAsia="ru-RU"/>
        </w:rPr>
        <w:t xml:space="preserve"> сельского поселения  перед государством</w:t>
      </w:r>
    </w:p>
    <w:p w:rsidR="00BA054B" w:rsidRPr="00E95B3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993465">
      <w:pPr>
        <w:pStyle w:val="ListParagraph"/>
        <w:numPr>
          <w:ilvl w:val="0"/>
          <w:numId w:val="67"/>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Республики Мордовия издает правовой акт об отрешении от должности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случае:</w:t>
      </w:r>
    </w:p>
    <w:p w:rsidR="00BA054B" w:rsidRPr="00E95B3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BA054B" w:rsidRPr="00E95B3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BA054B" w:rsidRPr="00E95B3F" w:rsidRDefault="00BA054B" w:rsidP="00993465">
      <w:pPr>
        <w:pStyle w:val="ListParagraph"/>
        <w:numPr>
          <w:ilvl w:val="0"/>
          <w:numId w:val="67"/>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главы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BA054B" w:rsidRPr="00E95B3F" w:rsidRDefault="00BA054B" w:rsidP="00993465">
      <w:pPr>
        <w:pStyle w:val="ListParagraph"/>
        <w:numPr>
          <w:ilvl w:val="0"/>
          <w:numId w:val="67"/>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Киржеманского</w:t>
      </w:r>
      <w:r w:rsidRPr="00E95B3F">
        <w:rPr>
          <w:rFonts w:ascii="Times New Roman" w:hAnsi="Times New Roman" w:cs="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BA054B" w:rsidRPr="00E95B3F" w:rsidRDefault="00BA054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BA054B" w:rsidRPr="00E95B3F" w:rsidRDefault="00BA054B"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E95B3F">
        <w:rPr>
          <w:rFonts w:ascii="Times New Roman" w:hAnsi="Times New Roman" w:cs="Times New Roman"/>
          <w:b/>
          <w:bCs/>
          <w:kern w:val="36"/>
          <w:sz w:val="28"/>
          <w:szCs w:val="28"/>
          <w:lang w:eastAsia="ru-RU"/>
        </w:rPr>
        <w:t> </w:t>
      </w:r>
    </w:p>
    <w:p w:rsidR="00BA054B" w:rsidRPr="00E95B3F" w:rsidRDefault="00BA054B"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p>
    <w:p w:rsidR="00BA054B" w:rsidRPr="00E95B3F" w:rsidRDefault="00BA054B"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E95B3F">
        <w:rPr>
          <w:rFonts w:ascii="Times New Roman" w:hAnsi="Times New Roman" w:cs="Times New Roman"/>
          <w:b/>
          <w:bCs/>
          <w:kern w:val="36"/>
          <w:sz w:val="28"/>
          <w:szCs w:val="28"/>
          <w:lang w:eastAsia="ru-RU"/>
        </w:rPr>
        <w:t>ГЛАВА 12. Заключительные положения</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82</w:t>
      </w:r>
      <w:r w:rsidRPr="00E95B3F">
        <w:rPr>
          <w:rFonts w:ascii="Times New Roman" w:hAnsi="Times New Roman" w:cs="Times New Roman"/>
          <w:b/>
          <w:bCs/>
          <w:sz w:val="28"/>
          <w:szCs w:val="28"/>
          <w:lang w:eastAsia="ru-RU"/>
        </w:rPr>
        <w:t>. Вступление в силу настоящего Устава</w:t>
      </w:r>
    </w:p>
    <w:p w:rsidR="00BA054B" w:rsidRPr="00E95B3F" w:rsidRDefault="00BA054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BA054B" w:rsidRPr="00E95B3F" w:rsidRDefault="00BA054B" w:rsidP="00944D9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sectPr w:rsidR="00BA054B" w:rsidRPr="00E95B3F" w:rsidSect="000E32A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03CC4E31"/>
    <w:multiLevelType w:val="hybridMultilevel"/>
    <w:tmpl w:val="39DAD2C8"/>
    <w:lvl w:ilvl="0" w:tplc="D8A25C9A">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04BC529E"/>
    <w:multiLevelType w:val="hybridMultilevel"/>
    <w:tmpl w:val="2236C11C"/>
    <w:lvl w:ilvl="0" w:tplc="E79021A0">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AA455E1"/>
    <w:multiLevelType w:val="hybridMultilevel"/>
    <w:tmpl w:val="D1B80B4A"/>
    <w:lvl w:ilvl="0" w:tplc="9D58B114">
      <w:start w:val="1"/>
      <w:numFmt w:val="decimal"/>
      <w:lvlText w:val="%1."/>
      <w:lvlJc w:val="left"/>
      <w:pPr>
        <w:ind w:left="2453" w:hanging="1035"/>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0AB31F00"/>
    <w:multiLevelType w:val="hybridMultilevel"/>
    <w:tmpl w:val="3C0AB41C"/>
    <w:lvl w:ilvl="0" w:tplc="82DA55D2">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0DED016A"/>
    <w:multiLevelType w:val="hybridMultilevel"/>
    <w:tmpl w:val="F304A504"/>
    <w:lvl w:ilvl="0" w:tplc="B322B172">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0FE57B6A"/>
    <w:multiLevelType w:val="hybridMultilevel"/>
    <w:tmpl w:val="4B5C9482"/>
    <w:lvl w:ilvl="0" w:tplc="5676794E">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nsid w:val="1056536D"/>
    <w:multiLevelType w:val="hybridMultilevel"/>
    <w:tmpl w:val="E166B63E"/>
    <w:lvl w:ilvl="0" w:tplc="E22EA896">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126153BB"/>
    <w:multiLevelType w:val="hybridMultilevel"/>
    <w:tmpl w:val="DD56D5F2"/>
    <w:lvl w:ilvl="0" w:tplc="9D58B114">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nsid w:val="13875DCD"/>
    <w:multiLevelType w:val="hybridMultilevel"/>
    <w:tmpl w:val="54AE2A7A"/>
    <w:lvl w:ilvl="0" w:tplc="E79021A0">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147D3D40"/>
    <w:multiLevelType w:val="hybridMultilevel"/>
    <w:tmpl w:val="EC94819C"/>
    <w:lvl w:ilvl="0" w:tplc="FD5684CC">
      <w:start w:val="1"/>
      <w:numFmt w:val="decimal"/>
      <w:lvlText w:val="%1."/>
      <w:lvlJc w:val="left"/>
      <w:pPr>
        <w:ind w:left="2438" w:hanging="102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nsid w:val="1504765E"/>
    <w:multiLevelType w:val="hybridMultilevel"/>
    <w:tmpl w:val="68CA9D6C"/>
    <w:lvl w:ilvl="0" w:tplc="39E47096">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nsid w:val="1799794C"/>
    <w:multiLevelType w:val="hybridMultilevel"/>
    <w:tmpl w:val="5B3A313A"/>
    <w:lvl w:ilvl="0" w:tplc="77AEA9BE">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nsid w:val="18275515"/>
    <w:multiLevelType w:val="hybridMultilevel"/>
    <w:tmpl w:val="89DADCDE"/>
    <w:lvl w:ilvl="0" w:tplc="CCB84946">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18646A40"/>
    <w:multiLevelType w:val="hybridMultilevel"/>
    <w:tmpl w:val="C590D108"/>
    <w:lvl w:ilvl="0" w:tplc="DED67BBE">
      <w:start w:val="1"/>
      <w:numFmt w:val="decimal"/>
      <w:lvlText w:val="%1."/>
      <w:lvlJc w:val="left"/>
      <w:pPr>
        <w:ind w:left="2149" w:hanging="144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19406896"/>
    <w:multiLevelType w:val="hybridMultilevel"/>
    <w:tmpl w:val="AA4A514E"/>
    <w:lvl w:ilvl="0" w:tplc="2E863290">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8">
    <w:nsid w:val="1AF8428F"/>
    <w:multiLevelType w:val="hybridMultilevel"/>
    <w:tmpl w:val="E420608E"/>
    <w:lvl w:ilvl="0" w:tplc="40C05CF2">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9">
    <w:nsid w:val="1E6A712F"/>
    <w:multiLevelType w:val="hybridMultilevel"/>
    <w:tmpl w:val="67D619F8"/>
    <w:lvl w:ilvl="0" w:tplc="D3F85EA6">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0">
    <w:nsid w:val="1EB5488A"/>
    <w:multiLevelType w:val="hybridMultilevel"/>
    <w:tmpl w:val="78221F9C"/>
    <w:lvl w:ilvl="0" w:tplc="C122AA22">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1FBE7427"/>
    <w:multiLevelType w:val="hybridMultilevel"/>
    <w:tmpl w:val="DD2EB0A6"/>
    <w:lvl w:ilvl="0" w:tplc="7D54A73A">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20AC14AE"/>
    <w:multiLevelType w:val="hybridMultilevel"/>
    <w:tmpl w:val="CB8C76BE"/>
    <w:lvl w:ilvl="0" w:tplc="78D057C6">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23180615"/>
    <w:multiLevelType w:val="hybridMultilevel"/>
    <w:tmpl w:val="5DE8231A"/>
    <w:lvl w:ilvl="0" w:tplc="5ED6CB74">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24340718"/>
    <w:multiLevelType w:val="hybridMultilevel"/>
    <w:tmpl w:val="2AD81ED0"/>
    <w:lvl w:ilvl="0" w:tplc="DD382F68">
      <w:start w:val="1"/>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nsid w:val="248C3C6D"/>
    <w:multiLevelType w:val="hybridMultilevel"/>
    <w:tmpl w:val="5636CABA"/>
    <w:lvl w:ilvl="0" w:tplc="048CAD0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7">
    <w:nsid w:val="286B3D73"/>
    <w:multiLevelType w:val="hybridMultilevel"/>
    <w:tmpl w:val="902A2FF0"/>
    <w:lvl w:ilvl="0" w:tplc="EB664B3C">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nsid w:val="29707068"/>
    <w:multiLevelType w:val="hybridMultilevel"/>
    <w:tmpl w:val="32487A12"/>
    <w:lvl w:ilvl="0" w:tplc="58E0E554">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9">
    <w:nsid w:val="2AC201DF"/>
    <w:multiLevelType w:val="hybridMultilevel"/>
    <w:tmpl w:val="B84230FE"/>
    <w:lvl w:ilvl="0" w:tplc="3EFCC6BC">
      <w:start w:val="1"/>
      <w:numFmt w:val="decimal"/>
      <w:lvlText w:val="%1."/>
      <w:lvlJc w:val="left"/>
      <w:pPr>
        <w:ind w:left="1669" w:hanging="9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0">
    <w:nsid w:val="2B8F35FE"/>
    <w:multiLevelType w:val="hybridMultilevel"/>
    <w:tmpl w:val="A9D032A0"/>
    <w:lvl w:ilvl="0" w:tplc="B1DCC636">
      <w:start w:val="1"/>
      <w:numFmt w:val="decimal"/>
      <w:lvlText w:val="%1."/>
      <w:lvlJc w:val="left"/>
      <w:pPr>
        <w:ind w:left="1954" w:hanging="124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1">
    <w:nsid w:val="2CBC6F32"/>
    <w:multiLevelType w:val="hybridMultilevel"/>
    <w:tmpl w:val="1834E7EE"/>
    <w:lvl w:ilvl="0" w:tplc="072A1CA4">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2">
    <w:nsid w:val="2D5E37F0"/>
    <w:multiLevelType w:val="hybridMultilevel"/>
    <w:tmpl w:val="27CC397C"/>
    <w:lvl w:ilvl="0" w:tplc="B250549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3">
    <w:nsid w:val="33730355"/>
    <w:multiLevelType w:val="hybridMultilevel"/>
    <w:tmpl w:val="2E945FB6"/>
    <w:lvl w:ilvl="0" w:tplc="1A3E29A0">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4">
    <w:nsid w:val="39437FD0"/>
    <w:multiLevelType w:val="hybridMultilevel"/>
    <w:tmpl w:val="DA465B9E"/>
    <w:lvl w:ilvl="0" w:tplc="5ED6CB74">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3A870517"/>
    <w:multiLevelType w:val="hybridMultilevel"/>
    <w:tmpl w:val="0CF46716"/>
    <w:lvl w:ilvl="0" w:tplc="E93AE340">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6">
    <w:nsid w:val="3B0A2E83"/>
    <w:multiLevelType w:val="hybridMultilevel"/>
    <w:tmpl w:val="97808F28"/>
    <w:lvl w:ilvl="0" w:tplc="C6EE22DA">
      <w:start w:val="1"/>
      <w:numFmt w:val="decimal"/>
      <w:lvlText w:val="%1."/>
      <w:lvlJc w:val="left"/>
      <w:pPr>
        <w:ind w:left="1879" w:hanging="117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7">
    <w:nsid w:val="3E4941A6"/>
    <w:multiLevelType w:val="hybridMultilevel"/>
    <w:tmpl w:val="27764BDC"/>
    <w:lvl w:ilvl="0" w:tplc="FD5684CC">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8">
    <w:nsid w:val="409A0303"/>
    <w:multiLevelType w:val="hybridMultilevel"/>
    <w:tmpl w:val="588A0410"/>
    <w:lvl w:ilvl="0" w:tplc="7812E986">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9">
    <w:nsid w:val="418F3C62"/>
    <w:multiLevelType w:val="hybridMultilevel"/>
    <w:tmpl w:val="1C426D0C"/>
    <w:lvl w:ilvl="0" w:tplc="936E6440">
      <w:start w:val="1"/>
      <w:numFmt w:val="decimal"/>
      <w:lvlText w:val="%1."/>
      <w:lvlJc w:val="left"/>
      <w:pPr>
        <w:ind w:left="1969" w:hanging="12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0">
    <w:nsid w:val="41A04806"/>
    <w:multiLevelType w:val="hybridMultilevel"/>
    <w:tmpl w:val="966E70A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42CE19D8"/>
    <w:multiLevelType w:val="hybridMultilevel"/>
    <w:tmpl w:val="B8CCEA58"/>
    <w:lvl w:ilvl="0" w:tplc="4728154E">
      <w:start w:val="1"/>
      <w:numFmt w:val="decimal"/>
      <w:lvlText w:val="%1."/>
      <w:lvlJc w:val="left"/>
      <w:pPr>
        <w:ind w:left="1984" w:hanging="12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2">
    <w:nsid w:val="43F37ECE"/>
    <w:multiLevelType w:val="hybridMultilevel"/>
    <w:tmpl w:val="A95C9B12"/>
    <w:lvl w:ilvl="0" w:tplc="EF60BF04">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3">
    <w:nsid w:val="443A1C1C"/>
    <w:multiLevelType w:val="hybridMultilevel"/>
    <w:tmpl w:val="92CC3BD4"/>
    <w:lvl w:ilvl="0" w:tplc="A338395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4">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5">
    <w:nsid w:val="459B06C5"/>
    <w:multiLevelType w:val="hybridMultilevel"/>
    <w:tmpl w:val="C150BF2E"/>
    <w:lvl w:ilvl="0" w:tplc="DFA8B8D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6">
    <w:nsid w:val="4A196BCD"/>
    <w:multiLevelType w:val="hybridMultilevel"/>
    <w:tmpl w:val="D138CB9A"/>
    <w:lvl w:ilvl="0" w:tplc="C668384A">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7">
    <w:nsid w:val="4A810911"/>
    <w:multiLevelType w:val="hybridMultilevel"/>
    <w:tmpl w:val="C9B01C18"/>
    <w:lvl w:ilvl="0" w:tplc="E22EA896">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8">
    <w:nsid w:val="4AFB360C"/>
    <w:multiLevelType w:val="hybridMultilevel"/>
    <w:tmpl w:val="653E52AA"/>
    <w:lvl w:ilvl="0" w:tplc="81647992">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9">
    <w:nsid w:val="4B095D99"/>
    <w:multiLevelType w:val="hybridMultilevel"/>
    <w:tmpl w:val="333CCB12"/>
    <w:lvl w:ilvl="0" w:tplc="E3663CCE">
      <w:start w:val="1"/>
      <w:numFmt w:val="decimal"/>
      <w:lvlText w:val="%1."/>
      <w:lvlJc w:val="left"/>
      <w:pPr>
        <w:ind w:left="2059" w:hanging="13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0">
    <w:nsid w:val="4C314B0F"/>
    <w:multiLevelType w:val="hybridMultilevel"/>
    <w:tmpl w:val="E7FC48B0"/>
    <w:lvl w:ilvl="0" w:tplc="DEDC2EB2">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1">
    <w:nsid w:val="4C506586"/>
    <w:multiLevelType w:val="hybridMultilevel"/>
    <w:tmpl w:val="D8F23DE2"/>
    <w:lvl w:ilvl="0" w:tplc="7ED06922">
      <w:start w:val="1"/>
      <w:numFmt w:val="decimal"/>
      <w:lvlText w:val="%1."/>
      <w:lvlJc w:val="left"/>
      <w:pPr>
        <w:ind w:left="1894" w:hanging="118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2">
    <w:nsid w:val="4C5B04DB"/>
    <w:multiLevelType w:val="hybridMultilevel"/>
    <w:tmpl w:val="C7EE9CA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02D2134"/>
    <w:multiLevelType w:val="hybridMultilevel"/>
    <w:tmpl w:val="13480F9A"/>
    <w:lvl w:ilvl="0" w:tplc="9D069F5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4">
    <w:nsid w:val="57534543"/>
    <w:multiLevelType w:val="hybridMultilevel"/>
    <w:tmpl w:val="FE3031AA"/>
    <w:lvl w:ilvl="0" w:tplc="4F96BD5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5">
    <w:nsid w:val="5881189E"/>
    <w:multiLevelType w:val="hybridMultilevel"/>
    <w:tmpl w:val="56DA3B06"/>
    <w:lvl w:ilvl="0" w:tplc="97C60E20">
      <w:start w:val="1"/>
      <w:numFmt w:val="decimal"/>
      <w:lvlText w:val="%1."/>
      <w:lvlJc w:val="left"/>
      <w:pPr>
        <w:ind w:left="1999" w:hanging="12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6">
    <w:nsid w:val="597D4BFC"/>
    <w:multiLevelType w:val="hybridMultilevel"/>
    <w:tmpl w:val="FE8E3E50"/>
    <w:lvl w:ilvl="0" w:tplc="4260E4C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7">
    <w:nsid w:val="5B895543"/>
    <w:multiLevelType w:val="hybridMultilevel"/>
    <w:tmpl w:val="5E764940"/>
    <w:lvl w:ilvl="0" w:tplc="32BC9C3E">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8">
    <w:nsid w:val="5D7C36D4"/>
    <w:multiLevelType w:val="hybridMultilevel"/>
    <w:tmpl w:val="AA6A3A8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5E2200C2"/>
    <w:multiLevelType w:val="hybridMultilevel"/>
    <w:tmpl w:val="E8AA767A"/>
    <w:lvl w:ilvl="0" w:tplc="DDE2BC28">
      <w:start w:val="1"/>
      <w:numFmt w:val="decimal"/>
      <w:lvlText w:val="%1."/>
      <w:lvlJc w:val="left"/>
      <w:pPr>
        <w:ind w:left="2074" w:hanging="136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0">
    <w:nsid w:val="60AF548A"/>
    <w:multiLevelType w:val="hybridMultilevel"/>
    <w:tmpl w:val="B7C8E2FC"/>
    <w:lvl w:ilvl="0" w:tplc="3216F496">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1">
    <w:nsid w:val="63C83209"/>
    <w:multiLevelType w:val="hybridMultilevel"/>
    <w:tmpl w:val="1368C3AE"/>
    <w:lvl w:ilvl="0" w:tplc="A3F8DBE8">
      <w:start w:val="1"/>
      <w:numFmt w:val="decimal"/>
      <w:lvlText w:val="%1."/>
      <w:lvlJc w:val="left"/>
      <w:pPr>
        <w:ind w:left="1804" w:hanging="109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2">
    <w:nsid w:val="67324306"/>
    <w:multiLevelType w:val="hybridMultilevel"/>
    <w:tmpl w:val="A356C2C4"/>
    <w:lvl w:ilvl="0" w:tplc="F18AC7B2">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3">
    <w:nsid w:val="69C4454D"/>
    <w:multiLevelType w:val="hybridMultilevel"/>
    <w:tmpl w:val="9D60F210"/>
    <w:lvl w:ilvl="0" w:tplc="D02257EA">
      <w:start w:val="1"/>
      <w:numFmt w:val="decimal"/>
      <w:lvlText w:val="%1."/>
      <w:lvlJc w:val="left"/>
      <w:pPr>
        <w:ind w:left="1924" w:hanging="121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4">
    <w:nsid w:val="6DC73874"/>
    <w:multiLevelType w:val="hybridMultilevel"/>
    <w:tmpl w:val="2AE61F76"/>
    <w:lvl w:ilvl="0" w:tplc="1CE6EB1C">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5">
    <w:nsid w:val="6F3D4E6C"/>
    <w:multiLevelType w:val="hybridMultilevel"/>
    <w:tmpl w:val="0E8C5E40"/>
    <w:lvl w:ilvl="0" w:tplc="6CCEA35E">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6">
    <w:nsid w:val="738A3D63"/>
    <w:multiLevelType w:val="hybridMultilevel"/>
    <w:tmpl w:val="17DEF656"/>
    <w:lvl w:ilvl="0" w:tplc="8D28B026">
      <w:start w:val="1"/>
      <w:numFmt w:val="decimal"/>
      <w:lvlText w:val="%1."/>
      <w:lvlJc w:val="left"/>
      <w:pPr>
        <w:ind w:left="1894" w:hanging="118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7">
    <w:nsid w:val="76990B5E"/>
    <w:multiLevelType w:val="hybridMultilevel"/>
    <w:tmpl w:val="98DE01AC"/>
    <w:lvl w:ilvl="0" w:tplc="0586662A">
      <w:start w:val="1"/>
      <w:numFmt w:val="decimal"/>
      <w:lvlText w:val="%1."/>
      <w:lvlJc w:val="left"/>
      <w:pPr>
        <w:ind w:left="1849" w:hanging="114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8">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9">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0">
    <w:nsid w:val="7CA46375"/>
    <w:multiLevelType w:val="hybridMultilevel"/>
    <w:tmpl w:val="57FCE75C"/>
    <w:lvl w:ilvl="0" w:tplc="447A674C">
      <w:start w:val="1"/>
      <w:numFmt w:val="decimal"/>
      <w:lvlText w:val="%1."/>
      <w:lvlJc w:val="left"/>
      <w:pPr>
        <w:ind w:left="1774" w:hanging="106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1">
    <w:nsid w:val="7DC828F0"/>
    <w:multiLevelType w:val="hybridMultilevel"/>
    <w:tmpl w:val="583EBADE"/>
    <w:lvl w:ilvl="0" w:tplc="1A3E29A0">
      <w:start w:val="1"/>
      <w:numFmt w:val="decimal"/>
      <w:lvlText w:val="%1."/>
      <w:lvlJc w:val="left"/>
      <w:pPr>
        <w:ind w:left="2528" w:hanging="111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40"/>
  </w:num>
  <w:num w:numId="2">
    <w:abstractNumId w:val="9"/>
  </w:num>
  <w:num w:numId="3">
    <w:abstractNumId w:val="4"/>
  </w:num>
  <w:num w:numId="4">
    <w:abstractNumId w:val="69"/>
  </w:num>
  <w:num w:numId="5">
    <w:abstractNumId w:val="25"/>
  </w:num>
  <w:num w:numId="6">
    <w:abstractNumId w:val="56"/>
  </w:num>
  <w:num w:numId="7">
    <w:abstractNumId w:val="10"/>
  </w:num>
  <w:num w:numId="8">
    <w:abstractNumId w:val="2"/>
  </w:num>
  <w:num w:numId="9">
    <w:abstractNumId w:val="46"/>
  </w:num>
  <w:num w:numId="10">
    <w:abstractNumId w:val="19"/>
  </w:num>
  <w:num w:numId="11">
    <w:abstractNumId w:val="44"/>
  </w:num>
  <w:num w:numId="12">
    <w:abstractNumId w:val="60"/>
  </w:num>
  <w:num w:numId="13">
    <w:abstractNumId w:val="47"/>
  </w:num>
  <w:num w:numId="14">
    <w:abstractNumId w:val="49"/>
  </w:num>
  <w:num w:numId="15">
    <w:abstractNumId w:val="58"/>
  </w:num>
  <w:num w:numId="16">
    <w:abstractNumId w:val="8"/>
  </w:num>
  <w:num w:numId="17">
    <w:abstractNumId w:val="65"/>
  </w:num>
  <w:num w:numId="18">
    <w:abstractNumId w:val="14"/>
  </w:num>
  <w:num w:numId="19">
    <w:abstractNumId w:val="42"/>
  </w:num>
  <w:num w:numId="20">
    <w:abstractNumId w:val="55"/>
  </w:num>
  <w:num w:numId="21">
    <w:abstractNumId w:val="36"/>
  </w:num>
  <w:num w:numId="22">
    <w:abstractNumId w:val="34"/>
  </w:num>
  <w:num w:numId="23">
    <w:abstractNumId w:val="24"/>
  </w:num>
  <w:num w:numId="24">
    <w:abstractNumId w:val="61"/>
  </w:num>
  <w:num w:numId="25">
    <w:abstractNumId w:val="29"/>
  </w:num>
  <w:num w:numId="26">
    <w:abstractNumId w:val="6"/>
  </w:num>
  <w:num w:numId="27">
    <w:abstractNumId w:val="0"/>
  </w:num>
  <w:num w:numId="28">
    <w:abstractNumId w:val="50"/>
  </w:num>
  <w:num w:numId="29">
    <w:abstractNumId w:val="64"/>
  </w:num>
  <w:num w:numId="30">
    <w:abstractNumId w:val="27"/>
  </w:num>
  <w:num w:numId="31">
    <w:abstractNumId w:val="23"/>
  </w:num>
  <w:num w:numId="32">
    <w:abstractNumId w:val="20"/>
  </w:num>
  <w:num w:numId="33">
    <w:abstractNumId w:val="22"/>
  </w:num>
  <w:num w:numId="34">
    <w:abstractNumId w:val="26"/>
  </w:num>
  <w:num w:numId="35">
    <w:abstractNumId w:val="37"/>
  </w:num>
  <w:num w:numId="36">
    <w:abstractNumId w:val="11"/>
  </w:num>
  <w:num w:numId="37">
    <w:abstractNumId w:val="54"/>
  </w:num>
  <w:num w:numId="38">
    <w:abstractNumId w:val="35"/>
  </w:num>
  <w:num w:numId="39">
    <w:abstractNumId w:val="39"/>
  </w:num>
  <w:num w:numId="40">
    <w:abstractNumId w:val="45"/>
  </w:num>
  <w:num w:numId="41">
    <w:abstractNumId w:val="48"/>
  </w:num>
  <w:num w:numId="42">
    <w:abstractNumId w:val="53"/>
  </w:num>
  <w:num w:numId="43">
    <w:abstractNumId w:val="30"/>
  </w:num>
  <w:num w:numId="44">
    <w:abstractNumId w:val="59"/>
  </w:num>
  <w:num w:numId="45">
    <w:abstractNumId w:val="38"/>
  </w:num>
  <w:num w:numId="46">
    <w:abstractNumId w:val="67"/>
  </w:num>
  <w:num w:numId="47">
    <w:abstractNumId w:val="17"/>
  </w:num>
  <w:num w:numId="48">
    <w:abstractNumId w:val="41"/>
  </w:num>
  <w:num w:numId="49">
    <w:abstractNumId w:val="43"/>
  </w:num>
  <w:num w:numId="50">
    <w:abstractNumId w:val="18"/>
  </w:num>
  <w:num w:numId="51">
    <w:abstractNumId w:val="16"/>
  </w:num>
  <w:num w:numId="52">
    <w:abstractNumId w:val="57"/>
  </w:num>
  <w:num w:numId="53">
    <w:abstractNumId w:val="62"/>
  </w:num>
  <w:num w:numId="54">
    <w:abstractNumId w:val="12"/>
  </w:num>
  <w:num w:numId="55">
    <w:abstractNumId w:val="28"/>
  </w:num>
  <w:num w:numId="56">
    <w:abstractNumId w:val="32"/>
  </w:num>
  <w:num w:numId="57">
    <w:abstractNumId w:val="63"/>
  </w:num>
  <w:num w:numId="58">
    <w:abstractNumId w:val="70"/>
  </w:num>
  <w:num w:numId="59">
    <w:abstractNumId w:val="13"/>
  </w:num>
  <w:num w:numId="60">
    <w:abstractNumId w:val="31"/>
  </w:num>
  <w:num w:numId="61">
    <w:abstractNumId w:val="51"/>
  </w:num>
  <w:num w:numId="62">
    <w:abstractNumId w:val="7"/>
  </w:num>
  <w:num w:numId="63">
    <w:abstractNumId w:val="15"/>
  </w:num>
  <w:num w:numId="64">
    <w:abstractNumId w:val="1"/>
  </w:num>
  <w:num w:numId="65">
    <w:abstractNumId w:val="33"/>
  </w:num>
  <w:num w:numId="66">
    <w:abstractNumId w:val="71"/>
  </w:num>
  <w:num w:numId="67">
    <w:abstractNumId w:val="5"/>
  </w:num>
  <w:num w:numId="68">
    <w:abstractNumId w:val="21"/>
  </w:num>
  <w:num w:numId="69">
    <w:abstractNumId w:val="3"/>
  </w:num>
  <w:num w:numId="70">
    <w:abstractNumId w:val="52"/>
  </w:num>
  <w:num w:numId="71">
    <w:abstractNumId w:val="68"/>
  </w:num>
  <w:num w:numId="7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30D1"/>
    <w:rsid w:val="00007282"/>
    <w:rsid w:val="000140FF"/>
    <w:rsid w:val="000221D2"/>
    <w:rsid w:val="000304AF"/>
    <w:rsid w:val="00034EEB"/>
    <w:rsid w:val="0004043A"/>
    <w:rsid w:val="00041A3C"/>
    <w:rsid w:val="000433E9"/>
    <w:rsid w:val="000461CE"/>
    <w:rsid w:val="00047F88"/>
    <w:rsid w:val="00052F1F"/>
    <w:rsid w:val="000532D9"/>
    <w:rsid w:val="0006225E"/>
    <w:rsid w:val="00064E5D"/>
    <w:rsid w:val="00071303"/>
    <w:rsid w:val="00075D6C"/>
    <w:rsid w:val="00076095"/>
    <w:rsid w:val="00076380"/>
    <w:rsid w:val="0007776B"/>
    <w:rsid w:val="00080A15"/>
    <w:rsid w:val="00087C03"/>
    <w:rsid w:val="00087D6C"/>
    <w:rsid w:val="000956B9"/>
    <w:rsid w:val="000B051F"/>
    <w:rsid w:val="000B5507"/>
    <w:rsid w:val="000C4159"/>
    <w:rsid w:val="000C420A"/>
    <w:rsid w:val="000D1B15"/>
    <w:rsid w:val="000D20D4"/>
    <w:rsid w:val="000D5477"/>
    <w:rsid w:val="000E2E92"/>
    <w:rsid w:val="000E32A1"/>
    <w:rsid w:val="00100F55"/>
    <w:rsid w:val="001012FB"/>
    <w:rsid w:val="00106C1F"/>
    <w:rsid w:val="001149A9"/>
    <w:rsid w:val="00120825"/>
    <w:rsid w:val="0012509B"/>
    <w:rsid w:val="001265B2"/>
    <w:rsid w:val="00126B19"/>
    <w:rsid w:val="00127F0F"/>
    <w:rsid w:val="00131298"/>
    <w:rsid w:val="00131308"/>
    <w:rsid w:val="0013165F"/>
    <w:rsid w:val="001336AC"/>
    <w:rsid w:val="001367B1"/>
    <w:rsid w:val="0014240A"/>
    <w:rsid w:val="00143FF5"/>
    <w:rsid w:val="0014451D"/>
    <w:rsid w:val="00145FB1"/>
    <w:rsid w:val="0015118C"/>
    <w:rsid w:val="001512E5"/>
    <w:rsid w:val="0015694E"/>
    <w:rsid w:val="001571D4"/>
    <w:rsid w:val="00160578"/>
    <w:rsid w:val="0016571D"/>
    <w:rsid w:val="00167343"/>
    <w:rsid w:val="001725FE"/>
    <w:rsid w:val="0017284B"/>
    <w:rsid w:val="0017285A"/>
    <w:rsid w:val="00175D60"/>
    <w:rsid w:val="00180B17"/>
    <w:rsid w:val="00182E4B"/>
    <w:rsid w:val="00187A48"/>
    <w:rsid w:val="001916CE"/>
    <w:rsid w:val="00197238"/>
    <w:rsid w:val="001A626C"/>
    <w:rsid w:val="001A663C"/>
    <w:rsid w:val="001B0C06"/>
    <w:rsid w:val="001B27A4"/>
    <w:rsid w:val="001B3656"/>
    <w:rsid w:val="001B3678"/>
    <w:rsid w:val="001C1E6E"/>
    <w:rsid w:val="001C71C4"/>
    <w:rsid w:val="001C759F"/>
    <w:rsid w:val="001D0B94"/>
    <w:rsid w:val="001D4629"/>
    <w:rsid w:val="001D6DB3"/>
    <w:rsid w:val="001D78A5"/>
    <w:rsid w:val="001E107E"/>
    <w:rsid w:val="001E26F4"/>
    <w:rsid w:val="001E3CDE"/>
    <w:rsid w:val="001E548A"/>
    <w:rsid w:val="001F3C1D"/>
    <w:rsid w:val="001F4EC1"/>
    <w:rsid w:val="001F723B"/>
    <w:rsid w:val="002005D8"/>
    <w:rsid w:val="00203963"/>
    <w:rsid w:val="00207662"/>
    <w:rsid w:val="0021125A"/>
    <w:rsid w:val="00214A56"/>
    <w:rsid w:val="002160F8"/>
    <w:rsid w:val="00216983"/>
    <w:rsid w:val="00226BF4"/>
    <w:rsid w:val="002276AA"/>
    <w:rsid w:val="0023321C"/>
    <w:rsid w:val="00240E88"/>
    <w:rsid w:val="0024189A"/>
    <w:rsid w:val="002547A7"/>
    <w:rsid w:val="00256B8E"/>
    <w:rsid w:val="00256DF5"/>
    <w:rsid w:val="00257E5D"/>
    <w:rsid w:val="00270005"/>
    <w:rsid w:val="002705E1"/>
    <w:rsid w:val="00271BE3"/>
    <w:rsid w:val="00275C7A"/>
    <w:rsid w:val="00280907"/>
    <w:rsid w:val="002809A3"/>
    <w:rsid w:val="0028786F"/>
    <w:rsid w:val="002902C3"/>
    <w:rsid w:val="002932C8"/>
    <w:rsid w:val="002948A3"/>
    <w:rsid w:val="002A20CB"/>
    <w:rsid w:val="002A6732"/>
    <w:rsid w:val="002A7CDC"/>
    <w:rsid w:val="002B233F"/>
    <w:rsid w:val="002B4A7E"/>
    <w:rsid w:val="002C5F6C"/>
    <w:rsid w:val="002C622F"/>
    <w:rsid w:val="002E0C22"/>
    <w:rsid w:val="002E2AA2"/>
    <w:rsid w:val="002E328F"/>
    <w:rsid w:val="002E3E12"/>
    <w:rsid w:val="00302347"/>
    <w:rsid w:val="00304621"/>
    <w:rsid w:val="00316399"/>
    <w:rsid w:val="00320A7E"/>
    <w:rsid w:val="00321728"/>
    <w:rsid w:val="00322F7C"/>
    <w:rsid w:val="00324E03"/>
    <w:rsid w:val="00332CEF"/>
    <w:rsid w:val="00333253"/>
    <w:rsid w:val="00334EDD"/>
    <w:rsid w:val="00341873"/>
    <w:rsid w:val="00342899"/>
    <w:rsid w:val="00343E60"/>
    <w:rsid w:val="0034636B"/>
    <w:rsid w:val="00347E30"/>
    <w:rsid w:val="00356596"/>
    <w:rsid w:val="00360618"/>
    <w:rsid w:val="0036336E"/>
    <w:rsid w:val="00366C8D"/>
    <w:rsid w:val="00372967"/>
    <w:rsid w:val="00372BCC"/>
    <w:rsid w:val="00373B1A"/>
    <w:rsid w:val="00376707"/>
    <w:rsid w:val="00381917"/>
    <w:rsid w:val="00382712"/>
    <w:rsid w:val="003A0C2A"/>
    <w:rsid w:val="003A137B"/>
    <w:rsid w:val="003A14CE"/>
    <w:rsid w:val="003A16C1"/>
    <w:rsid w:val="003A31E9"/>
    <w:rsid w:val="003B4586"/>
    <w:rsid w:val="003C0B2F"/>
    <w:rsid w:val="003D0E0F"/>
    <w:rsid w:val="003D291E"/>
    <w:rsid w:val="003D65C9"/>
    <w:rsid w:val="003D73AE"/>
    <w:rsid w:val="003E051F"/>
    <w:rsid w:val="003E0A8B"/>
    <w:rsid w:val="003E6EA1"/>
    <w:rsid w:val="003F0921"/>
    <w:rsid w:val="003F1BE5"/>
    <w:rsid w:val="003F363A"/>
    <w:rsid w:val="003F376D"/>
    <w:rsid w:val="003F45A2"/>
    <w:rsid w:val="003F4EBD"/>
    <w:rsid w:val="003F5230"/>
    <w:rsid w:val="003F7F1B"/>
    <w:rsid w:val="0040621F"/>
    <w:rsid w:val="00421B72"/>
    <w:rsid w:val="00425405"/>
    <w:rsid w:val="004326E6"/>
    <w:rsid w:val="00433D7E"/>
    <w:rsid w:val="004349E9"/>
    <w:rsid w:val="00442C6A"/>
    <w:rsid w:val="00443AA5"/>
    <w:rsid w:val="0044513B"/>
    <w:rsid w:val="00453AF2"/>
    <w:rsid w:val="00460494"/>
    <w:rsid w:val="00463877"/>
    <w:rsid w:val="00464E1E"/>
    <w:rsid w:val="004655FC"/>
    <w:rsid w:val="00470D7E"/>
    <w:rsid w:val="00474C62"/>
    <w:rsid w:val="004777CE"/>
    <w:rsid w:val="0048727D"/>
    <w:rsid w:val="0049014A"/>
    <w:rsid w:val="00490B13"/>
    <w:rsid w:val="00491AC8"/>
    <w:rsid w:val="00494880"/>
    <w:rsid w:val="00496645"/>
    <w:rsid w:val="00496BBA"/>
    <w:rsid w:val="004A6ACD"/>
    <w:rsid w:val="004B6DBD"/>
    <w:rsid w:val="004C6CE4"/>
    <w:rsid w:val="004C7DB9"/>
    <w:rsid w:val="004E014A"/>
    <w:rsid w:val="004E1600"/>
    <w:rsid w:val="004E26DC"/>
    <w:rsid w:val="004E2EA3"/>
    <w:rsid w:val="004E45BE"/>
    <w:rsid w:val="004E72D1"/>
    <w:rsid w:val="004F01AF"/>
    <w:rsid w:val="004F06F3"/>
    <w:rsid w:val="004F1AF6"/>
    <w:rsid w:val="004F24FD"/>
    <w:rsid w:val="004F26DA"/>
    <w:rsid w:val="004F64DB"/>
    <w:rsid w:val="004F756E"/>
    <w:rsid w:val="005071BE"/>
    <w:rsid w:val="005079D5"/>
    <w:rsid w:val="005109C6"/>
    <w:rsid w:val="005136C9"/>
    <w:rsid w:val="00520CDA"/>
    <w:rsid w:val="00523976"/>
    <w:rsid w:val="00524FE6"/>
    <w:rsid w:val="0053683B"/>
    <w:rsid w:val="00541866"/>
    <w:rsid w:val="00551607"/>
    <w:rsid w:val="00552B48"/>
    <w:rsid w:val="00552FB1"/>
    <w:rsid w:val="00565801"/>
    <w:rsid w:val="0057251B"/>
    <w:rsid w:val="00572FCD"/>
    <w:rsid w:val="005765D0"/>
    <w:rsid w:val="005769FF"/>
    <w:rsid w:val="005800DE"/>
    <w:rsid w:val="0058056B"/>
    <w:rsid w:val="00581CC0"/>
    <w:rsid w:val="00586725"/>
    <w:rsid w:val="00590B4F"/>
    <w:rsid w:val="005913E2"/>
    <w:rsid w:val="00592552"/>
    <w:rsid w:val="005929A8"/>
    <w:rsid w:val="00595FF7"/>
    <w:rsid w:val="005962D7"/>
    <w:rsid w:val="005A2E20"/>
    <w:rsid w:val="005A5CE6"/>
    <w:rsid w:val="005B037E"/>
    <w:rsid w:val="005B45A8"/>
    <w:rsid w:val="005B653B"/>
    <w:rsid w:val="005B6A00"/>
    <w:rsid w:val="005C2B4F"/>
    <w:rsid w:val="005C33FB"/>
    <w:rsid w:val="005C38AF"/>
    <w:rsid w:val="005C51A6"/>
    <w:rsid w:val="005D385D"/>
    <w:rsid w:val="005D423A"/>
    <w:rsid w:val="005D5BE5"/>
    <w:rsid w:val="005D7551"/>
    <w:rsid w:val="005F0D5B"/>
    <w:rsid w:val="005F2015"/>
    <w:rsid w:val="005F40DA"/>
    <w:rsid w:val="005F7245"/>
    <w:rsid w:val="005F79A2"/>
    <w:rsid w:val="00600A70"/>
    <w:rsid w:val="0060202F"/>
    <w:rsid w:val="006044D9"/>
    <w:rsid w:val="00604FFC"/>
    <w:rsid w:val="0061375F"/>
    <w:rsid w:val="00621AD8"/>
    <w:rsid w:val="00624550"/>
    <w:rsid w:val="00625000"/>
    <w:rsid w:val="0063133D"/>
    <w:rsid w:val="0063505B"/>
    <w:rsid w:val="00635784"/>
    <w:rsid w:val="006478EC"/>
    <w:rsid w:val="00656BFB"/>
    <w:rsid w:val="00663DB5"/>
    <w:rsid w:val="0066544D"/>
    <w:rsid w:val="00666CCF"/>
    <w:rsid w:val="00673337"/>
    <w:rsid w:val="00676189"/>
    <w:rsid w:val="00677CD5"/>
    <w:rsid w:val="00682499"/>
    <w:rsid w:val="00682BE1"/>
    <w:rsid w:val="00683963"/>
    <w:rsid w:val="006A396F"/>
    <w:rsid w:val="006A4875"/>
    <w:rsid w:val="006A6B9D"/>
    <w:rsid w:val="006A73C1"/>
    <w:rsid w:val="006B0FAA"/>
    <w:rsid w:val="006B2BBB"/>
    <w:rsid w:val="006B2D90"/>
    <w:rsid w:val="006C27A6"/>
    <w:rsid w:val="006C2F6C"/>
    <w:rsid w:val="006C7481"/>
    <w:rsid w:val="006D0F6F"/>
    <w:rsid w:val="006D2134"/>
    <w:rsid w:val="006D22E0"/>
    <w:rsid w:val="006E63DA"/>
    <w:rsid w:val="006F1AE4"/>
    <w:rsid w:val="006F5CBF"/>
    <w:rsid w:val="006F76EA"/>
    <w:rsid w:val="00700645"/>
    <w:rsid w:val="007016DD"/>
    <w:rsid w:val="007150AB"/>
    <w:rsid w:val="0071565B"/>
    <w:rsid w:val="00720F48"/>
    <w:rsid w:val="00727D4D"/>
    <w:rsid w:val="007364BB"/>
    <w:rsid w:val="00736B22"/>
    <w:rsid w:val="0074572A"/>
    <w:rsid w:val="00745D6F"/>
    <w:rsid w:val="007478E3"/>
    <w:rsid w:val="0075788E"/>
    <w:rsid w:val="0076707B"/>
    <w:rsid w:val="0077316A"/>
    <w:rsid w:val="00774857"/>
    <w:rsid w:val="007776EE"/>
    <w:rsid w:val="00777C85"/>
    <w:rsid w:val="00782209"/>
    <w:rsid w:val="00782959"/>
    <w:rsid w:val="007832D8"/>
    <w:rsid w:val="007950A5"/>
    <w:rsid w:val="007A3CB4"/>
    <w:rsid w:val="007A75DC"/>
    <w:rsid w:val="007B3556"/>
    <w:rsid w:val="007B5BC5"/>
    <w:rsid w:val="007C32FD"/>
    <w:rsid w:val="007C4DA4"/>
    <w:rsid w:val="007D00D1"/>
    <w:rsid w:val="007D76BA"/>
    <w:rsid w:val="007F3525"/>
    <w:rsid w:val="007F456F"/>
    <w:rsid w:val="007F50BE"/>
    <w:rsid w:val="00800106"/>
    <w:rsid w:val="00804445"/>
    <w:rsid w:val="00810C8B"/>
    <w:rsid w:val="00811473"/>
    <w:rsid w:val="00811D97"/>
    <w:rsid w:val="008179AB"/>
    <w:rsid w:val="008218BE"/>
    <w:rsid w:val="00822451"/>
    <w:rsid w:val="00823B92"/>
    <w:rsid w:val="0082641C"/>
    <w:rsid w:val="0083146C"/>
    <w:rsid w:val="00832F44"/>
    <w:rsid w:val="0083762D"/>
    <w:rsid w:val="008402EE"/>
    <w:rsid w:val="008405FA"/>
    <w:rsid w:val="00840997"/>
    <w:rsid w:val="00844294"/>
    <w:rsid w:val="0084780B"/>
    <w:rsid w:val="00851404"/>
    <w:rsid w:val="00871C53"/>
    <w:rsid w:val="00873278"/>
    <w:rsid w:val="00880BA5"/>
    <w:rsid w:val="00882143"/>
    <w:rsid w:val="00884C9E"/>
    <w:rsid w:val="008864DA"/>
    <w:rsid w:val="00894184"/>
    <w:rsid w:val="008A38F0"/>
    <w:rsid w:val="008B1956"/>
    <w:rsid w:val="008B60CF"/>
    <w:rsid w:val="008B7D87"/>
    <w:rsid w:val="008C2331"/>
    <w:rsid w:val="008C2D8F"/>
    <w:rsid w:val="008C5BF8"/>
    <w:rsid w:val="008D432C"/>
    <w:rsid w:val="008E2849"/>
    <w:rsid w:val="008E57AC"/>
    <w:rsid w:val="008E6091"/>
    <w:rsid w:val="008E6B8B"/>
    <w:rsid w:val="008F0070"/>
    <w:rsid w:val="008F24B4"/>
    <w:rsid w:val="008F5F05"/>
    <w:rsid w:val="008F6381"/>
    <w:rsid w:val="008F7FAA"/>
    <w:rsid w:val="00904CE8"/>
    <w:rsid w:val="00905E8D"/>
    <w:rsid w:val="00905F8E"/>
    <w:rsid w:val="00907A0D"/>
    <w:rsid w:val="0091420F"/>
    <w:rsid w:val="00915379"/>
    <w:rsid w:val="009158D9"/>
    <w:rsid w:val="00915E7D"/>
    <w:rsid w:val="009229F5"/>
    <w:rsid w:val="00934BEB"/>
    <w:rsid w:val="00935142"/>
    <w:rsid w:val="00940560"/>
    <w:rsid w:val="00942295"/>
    <w:rsid w:val="00942D8F"/>
    <w:rsid w:val="00944D9F"/>
    <w:rsid w:val="009542CE"/>
    <w:rsid w:val="00954D72"/>
    <w:rsid w:val="00960B50"/>
    <w:rsid w:val="0096201A"/>
    <w:rsid w:val="009725A9"/>
    <w:rsid w:val="00973529"/>
    <w:rsid w:val="009754AB"/>
    <w:rsid w:val="00981795"/>
    <w:rsid w:val="00981B19"/>
    <w:rsid w:val="00981F95"/>
    <w:rsid w:val="009823F5"/>
    <w:rsid w:val="00991E10"/>
    <w:rsid w:val="00993465"/>
    <w:rsid w:val="00995AF8"/>
    <w:rsid w:val="00996DB7"/>
    <w:rsid w:val="009970EB"/>
    <w:rsid w:val="009A1953"/>
    <w:rsid w:val="009A32CD"/>
    <w:rsid w:val="009A7B24"/>
    <w:rsid w:val="009B5944"/>
    <w:rsid w:val="009B7BA4"/>
    <w:rsid w:val="009C32B6"/>
    <w:rsid w:val="009C4850"/>
    <w:rsid w:val="009D0728"/>
    <w:rsid w:val="009D2A66"/>
    <w:rsid w:val="009D76D2"/>
    <w:rsid w:val="009E2278"/>
    <w:rsid w:val="009E266F"/>
    <w:rsid w:val="009E2B19"/>
    <w:rsid w:val="009E6669"/>
    <w:rsid w:val="009F113B"/>
    <w:rsid w:val="009F38EC"/>
    <w:rsid w:val="00A158BA"/>
    <w:rsid w:val="00A24EF2"/>
    <w:rsid w:val="00A371C4"/>
    <w:rsid w:val="00A4278C"/>
    <w:rsid w:val="00A4361D"/>
    <w:rsid w:val="00A505FD"/>
    <w:rsid w:val="00A51DEF"/>
    <w:rsid w:val="00A565B5"/>
    <w:rsid w:val="00A727AA"/>
    <w:rsid w:val="00A7566F"/>
    <w:rsid w:val="00A773D6"/>
    <w:rsid w:val="00A83AA1"/>
    <w:rsid w:val="00A83BCD"/>
    <w:rsid w:val="00A93310"/>
    <w:rsid w:val="00A933F7"/>
    <w:rsid w:val="00A93B7D"/>
    <w:rsid w:val="00A95FF6"/>
    <w:rsid w:val="00A964C5"/>
    <w:rsid w:val="00AA18FC"/>
    <w:rsid w:val="00AA502C"/>
    <w:rsid w:val="00AA5A78"/>
    <w:rsid w:val="00AB4984"/>
    <w:rsid w:val="00AC18E8"/>
    <w:rsid w:val="00AC246E"/>
    <w:rsid w:val="00AC6A8B"/>
    <w:rsid w:val="00AD19E6"/>
    <w:rsid w:val="00AD61F6"/>
    <w:rsid w:val="00AD6452"/>
    <w:rsid w:val="00AD65B7"/>
    <w:rsid w:val="00AE2770"/>
    <w:rsid w:val="00AF3BB4"/>
    <w:rsid w:val="00AF52B5"/>
    <w:rsid w:val="00AF656B"/>
    <w:rsid w:val="00AF7B8C"/>
    <w:rsid w:val="00AF7B91"/>
    <w:rsid w:val="00B0101A"/>
    <w:rsid w:val="00B04D9E"/>
    <w:rsid w:val="00B05045"/>
    <w:rsid w:val="00B05BB0"/>
    <w:rsid w:val="00B12E45"/>
    <w:rsid w:val="00B13C91"/>
    <w:rsid w:val="00B13DAA"/>
    <w:rsid w:val="00B20124"/>
    <w:rsid w:val="00B238B0"/>
    <w:rsid w:val="00B25A08"/>
    <w:rsid w:val="00B30ACE"/>
    <w:rsid w:val="00B30AD4"/>
    <w:rsid w:val="00B3545E"/>
    <w:rsid w:val="00B366BF"/>
    <w:rsid w:val="00B37D6A"/>
    <w:rsid w:val="00B444F5"/>
    <w:rsid w:val="00B464D3"/>
    <w:rsid w:val="00B50991"/>
    <w:rsid w:val="00B52A6D"/>
    <w:rsid w:val="00B56549"/>
    <w:rsid w:val="00B625D6"/>
    <w:rsid w:val="00B64B84"/>
    <w:rsid w:val="00B702EC"/>
    <w:rsid w:val="00B706B6"/>
    <w:rsid w:val="00B72CC7"/>
    <w:rsid w:val="00B730CA"/>
    <w:rsid w:val="00B73BE3"/>
    <w:rsid w:val="00B7622C"/>
    <w:rsid w:val="00B8376F"/>
    <w:rsid w:val="00B9114A"/>
    <w:rsid w:val="00BA054B"/>
    <w:rsid w:val="00BA30D1"/>
    <w:rsid w:val="00BA578F"/>
    <w:rsid w:val="00BB1D2E"/>
    <w:rsid w:val="00BB2FD0"/>
    <w:rsid w:val="00BC17A3"/>
    <w:rsid w:val="00BC3DA5"/>
    <w:rsid w:val="00BC3E77"/>
    <w:rsid w:val="00BC4243"/>
    <w:rsid w:val="00BD0850"/>
    <w:rsid w:val="00BD1412"/>
    <w:rsid w:val="00BD4B0E"/>
    <w:rsid w:val="00BD7584"/>
    <w:rsid w:val="00BE41DB"/>
    <w:rsid w:val="00BE5130"/>
    <w:rsid w:val="00BE60F9"/>
    <w:rsid w:val="00BF2A44"/>
    <w:rsid w:val="00BF77A7"/>
    <w:rsid w:val="00C00469"/>
    <w:rsid w:val="00C01CF9"/>
    <w:rsid w:val="00C01DE6"/>
    <w:rsid w:val="00C06A5B"/>
    <w:rsid w:val="00C0755D"/>
    <w:rsid w:val="00C07CC2"/>
    <w:rsid w:val="00C128A2"/>
    <w:rsid w:val="00C140A0"/>
    <w:rsid w:val="00C1699C"/>
    <w:rsid w:val="00C16E70"/>
    <w:rsid w:val="00C255F5"/>
    <w:rsid w:val="00C32834"/>
    <w:rsid w:val="00C36B3B"/>
    <w:rsid w:val="00C403A2"/>
    <w:rsid w:val="00C4234A"/>
    <w:rsid w:val="00C43EF0"/>
    <w:rsid w:val="00C457F1"/>
    <w:rsid w:val="00C6322D"/>
    <w:rsid w:val="00C642AF"/>
    <w:rsid w:val="00C675E9"/>
    <w:rsid w:val="00C70879"/>
    <w:rsid w:val="00C81A3E"/>
    <w:rsid w:val="00C84240"/>
    <w:rsid w:val="00C86AF3"/>
    <w:rsid w:val="00C933AF"/>
    <w:rsid w:val="00C954E5"/>
    <w:rsid w:val="00C95593"/>
    <w:rsid w:val="00CA00F3"/>
    <w:rsid w:val="00CA74D1"/>
    <w:rsid w:val="00CB03C2"/>
    <w:rsid w:val="00CB2351"/>
    <w:rsid w:val="00CB413F"/>
    <w:rsid w:val="00CC13D7"/>
    <w:rsid w:val="00CC2B00"/>
    <w:rsid w:val="00CC3BB3"/>
    <w:rsid w:val="00CC4DFB"/>
    <w:rsid w:val="00CD1CD6"/>
    <w:rsid w:val="00CD3D02"/>
    <w:rsid w:val="00CD74D4"/>
    <w:rsid w:val="00CE228B"/>
    <w:rsid w:val="00CE3120"/>
    <w:rsid w:val="00CE42C7"/>
    <w:rsid w:val="00CE51B5"/>
    <w:rsid w:val="00CE6469"/>
    <w:rsid w:val="00CE6E25"/>
    <w:rsid w:val="00CF6D68"/>
    <w:rsid w:val="00D00859"/>
    <w:rsid w:val="00D068EB"/>
    <w:rsid w:val="00D06D5B"/>
    <w:rsid w:val="00D07E78"/>
    <w:rsid w:val="00D11711"/>
    <w:rsid w:val="00D11E49"/>
    <w:rsid w:val="00D143C7"/>
    <w:rsid w:val="00D14FEB"/>
    <w:rsid w:val="00D17D3E"/>
    <w:rsid w:val="00D21564"/>
    <w:rsid w:val="00D22678"/>
    <w:rsid w:val="00D24418"/>
    <w:rsid w:val="00D265AD"/>
    <w:rsid w:val="00D27B3A"/>
    <w:rsid w:val="00D31810"/>
    <w:rsid w:val="00D412EA"/>
    <w:rsid w:val="00D44858"/>
    <w:rsid w:val="00D46745"/>
    <w:rsid w:val="00D515B9"/>
    <w:rsid w:val="00D54ED6"/>
    <w:rsid w:val="00D60505"/>
    <w:rsid w:val="00D65302"/>
    <w:rsid w:val="00D66360"/>
    <w:rsid w:val="00D67B30"/>
    <w:rsid w:val="00D67B40"/>
    <w:rsid w:val="00D67D18"/>
    <w:rsid w:val="00D703E2"/>
    <w:rsid w:val="00D70DDF"/>
    <w:rsid w:val="00D71DBC"/>
    <w:rsid w:val="00D72229"/>
    <w:rsid w:val="00D7272E"/>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41B4"/>
    <w:rsid w:val="00DD4CF4"/>
    <w:rsid w:val="00DD518C"/>
    <w:rsid w:val="00DE5596"/>
    <w:rsid w:val="00DF6960"/>
    <w:rsid w:val="00E00889"/>
    <w:rsid w:val="00E00CB7"/>
    <w:rsid w:val="00E1082E"/>
    <w:rsid w:val="00E279C5"/>
    <w:rsid w:val="00E30DE6"/>
    <w:rsid w:val="00E31012"/>
    <w:rsid w:val="00E33F43"/>
    <w:rsid w:val="00E357A3"/>
    <w:rsid w:val="00E3591B"/>
    <w:rsid w:val="00E4166A"/>
    <w:rsid w:val="00E43104"/>
    <w:rsid w:val="00E540A7"/>
    <w:rsid w:val="00E607E1"/>
    <w:rsid w:val="00E6259E"/>
    <w:rsid w:val="00E71977"/>
    <w:rsid w:val="00E73102"/>
    <w:rsid w:val="00E812B6"/>
    <w:rsid w:val="00E90ACA"/>
    <w:rsid w:val="00E93BF9"/>
    <w:rsid w:val="00E95B3F"/>
    <w:rsid w:val="00EA6152"/>
    <w:rsid w:val="00EA6709"/>
    <w:rsid w:val="00EB148C"/>
    <w:rsid w:val="00EB5109"/>
    <w:rsid w:val="00EB5390"/>
    <w:rsid w:val="00EC0C6C"/>
    <w:rsid w:val="00EC38FE"/>
    <w:rsid w:val="00EC5F47"/>
    <w:rsid w:val="00EC615D"/>
    <w:rsid w:val="00EC6748"/>
    <w:rsid w:val="00EC7C6E"/>
    <w:rsid w:val="00ED466C"/>
    <w:rsid w:val="00EE54DF"/>
    <w:rsid w:val="00F01E7C"/>
    <w:rsid w:val="00F109DB"/>
    <w:rsid w:val="00F114AA"/>
    <w:rsid w:val="00F128A8"/>
    <w:rsid w:val="00F1369B"/>
    <w:rsid w:val="00F1417B"/>
    <w:rsid w:val="00F14DB7"/>
    <w:rsid w:val="00F15EF9"/>
    <w:rsid w:val="00F177A4"/>
    <w:rsid w:val="00F17ED0"/>
    <w:rsid w:val="00F21FD9"/>
    <w:rsid w:val="00F26975"/>
    <w:rsid w:val="00F3231E"/>
    <w:rsid w:val="00F40A80"/>
    <w:rsid w:val="00F4157B"/>
    <w:rsid w:val="00F41696"/>
    <w:rsid w:val="00F572F4"/>
    <w:rsid w:val="00F62A8B"/>
    <w:rsid w:val="00F64825"/>
    <w:rsid w:val="00F6767D"/>
    <w:rsid w:val="00F67FBD"/>
    <w:rsid w:val="00F734BB"/>
    <w:rsid w:val="00F77257"/>
    <w:rsid w:val="00F80CAC"/>
    <w:rsid w:val="00F91AFD"/>
    <w:rsid w:val="00F96193"/>
    <w:rsid w:val="00F967FD"/>
    <w:rsid w:val="00F97843"/>
    <w:rsid w:val="00FA15FD"/>
    <w:rsid w:val="00FA6023"/>
    <w:rsid w:val="00FC5F09"/>
    <w:rsid w:val="00FD266D"/>
    <w:rsid w:val="00FE0065"/>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618"/>
    <w:pPr>
      <w:spacing w:after="200" w:line="276" w:lineRule="auto"/>
    </w:pPr>
    <w:rPr>
      <w:rFonts w:cs="Calibri"/>
      <w:lang w:eastAsia="en-US"/>
    </w:rPr>
  </w:style>
  <w:style w:type="paragraph" w:styleId="Heading1">
    <w:name w:val="heading 1"/>
    <w:basedOn w:val="Normal"/>
    <w:link w:val="Heading1Char"/>
    <w:uiPriority w:val="9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3683B"/>
    <w:rPr>
      <w:rFonts w:ascii="Times New Roman" w:hAnsi="Times New Roman" w:cs="Times New Roman"/>
      <w:b/>
      <w:bCs/>
      <w:kern w:val="36"/>
      <w:sz w:val="48"/>
      <w:szCs w:val="48"/>
      <w:lang w:eastAsia="ru-RU"/>
    </w:rPr>
  </w:style>
  <w:style w:type="paragraph" w:styleId="NormalWeb">
    <w:name w:val="Normal (Web)"/>
    <w:basedOn w:val="Normal"/>
    <w:uiPriority w:val="99"/>
    <w:semiHidden/>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rsid w:val="0053683B"/>
    <w:rPr>
      <w:color w:val="0000FF"/>
      <w:u w:val="single"/>
    </w:rPr>
  </w:style>
  <w:style w:type="character" w:styleId="FollowedHyperlink">
    <w:name w:val="FollowedHyperlink"/>
    <w:basedOn w:val="DefaultParagraphFont"/>
    <w:uiPriority w:val="99"/>
    <w:semiHidden/>
    <w:rsid w:val="0053683B"/>
    <w:rPr>
      <w:color w:val="800080"/>
      <w:u w:val="single"/>
    </w:rPr>
  </w:style>
  <w:style w:type="character" w:customStyle="1" w:styleId="1">
    <w:name w:val="Гиперссылка1"/>
    <w:basedOn w:val="DefaultParagraphFont"/>
    <w:uiPriority w:val="99"/>
    <w:rsid w:val="0053683B"/>
  </w:style>
  <w:style w:type="paragraph" w:customStyle="1" w:styleId="p9">
    <w:name w:val="p9"/>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DefaultParagraphFont"/>
    <w:uiPriority w:val="99"/>
    <w:rsid w:val="0053683B"/>
  </w:style>
  <w:style w:type="paragraph" w:customStyle="1" w:styleId="consplusnormal">
    <w:name w:val="consplusnormal"/>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DefaultParagraphFont"/>
    <w:uiPriority w:val="99"/>
    <w:rsid w:val="0053683B"/>
  </w:style>
  <w:style w:type="paragraph" w:customStyle="1" w:styleId="p18">
    <w:name w:val="p18"/>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Normal"/>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rsid w:val="000E3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E32A1"/>
    <w:rPr>
      <w:rFonts w:ascii="Tahoma" w:hAnsi="Tahoma" w:cs="Tahoma"/>
      <w:sz w:val="16"/>
      <w:szCs w:val="16"/>
    </w:rPr>
  </w:style>
  <w:style w:type="character" w:customStyle="1" w:styleId="a">
    <w:name w:val="Гипертекстовая ссылка"/>
    <w:basedOn w:val="DefaultParagraphFont"/>
    <w:uiPriority w:val="99"/>
    <w:rsid w:val="00F14DB7"/>
    <w:rPr>
      <w:color w:val="auto"/>
    </w:rPr>
  </w:style>
  <w:style w:type="paragraph" w:customStyle="1" w:styleId="a0">
    <w:name w:val="Прижатый влево"/>
    <w:basedOn w:val="Normal"/>
    <w:next w:val="Normal"/>
    <w:uiPriority w:val="99"/>
    <w:rsid w:val="00F14DB7"/>
    <w:pPr>
      <w:autoSpaceDE w:val="0"/>
      <w:autoSpaceDN w:val="0"/>
      <w:adjustRightInd w:val="0"/>
      <w:spacing w:after="0" w:line="240" w:lineRule="auto"/>
    </w:pPr>
    <w:rPr>
      <w:rFonts w:ascii="Arial" w:hAnsi="Arial" w:cs="Arial"/>
      <w:sz w:val="24"/>
      <w:szCs w:val="24"/>
    </w:rPr>
  </w:style>
  <w:style w:type="paragraph" w:styleId="ListParagraph">
    <w:name w:val="List Paragraph"/>
    <w:basedOn w:val="Normal"/>
    <w:uiPriority w:val="99"/>
    <w:qFormat/>
    <w:rsid w:val="00F114AA"/>
    <w:pPr>
      <w:ind w:left="720"/>
    </w:pPr>
  </w:style>
  <w:style w:type="paragraph" w:customStyle="1" w:styleId="a1">
    <w:name w:val="Комментарий"/>
    <w:basedOn w:val="Normal"/>
    <w:next w:val="Normal"/>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2">
    <w:name w:val="Информация об изменениях документа"/>
    <w:basedOn w:val="a1"/>
    <w:next w:val="Normal"/>
    <w:uiPriority w:val="99"/>
    <w:rsid w:val="002B233F"/>
    <w:rPr>
      <w:i/>
      <w:iCs/>
    </w:rPr>
  </w:style>
  <w:style w:type="character" w:customStyle="1" w:styleId="a3">
    <w:name w:val="Цветовое выделение"/>
    <w:uiPriority w:val="99"/>
    <w:rsid w:val="00981795"/>
    <w:rPr>
      <w:b/>
      <w:bCs/>
      <w:color w:val="auto"/>
    </w:rPr>
  </w:style>
  <w:style w:type="table" w:styleId="TableGrid">
    <w:name w:val="Table Grid"/>
    <w:basedOn w:val="TableNormal"/>
    <w:uiPriority w:val="99"/>
    <w:rsid w:val="00EE54D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Абзац списка1"/>
    <w:basedOn w:val="Normal"/>
    <w:uiPriority w:val="99"/>
    <w:rsid w:val="007F50BE"/>
    <w:pPr>
      <w:ind w:left="720"/>
    </w:pPr>
    <w:rPr>
      <w:rFonts w:eastAsia="Times New Roman"/>
    </w:rPr>
  </w:style>
  <w:style w:type="paragraph" w:styleId="Footer">
    <w:name w:val="footer"/>
    <w:basedOn w:val="Normal"/>
    <w:link w:val="FooterChar1"/>
    <w:uiPriority w:val="99"/>
    <w:rsid w:val="00811473"/>
    <w:pPr>
      <w:tabs>
        <w:tab w:val="center" w:pos="4677"/>
        <w:tab w:val="right" w:pos="9355"/>
      </w:tabs>
      <w:spacing w:after="0" w:line="240" w:lineRule="auto"/>
    </w:pPr>
    <w:rPr>
      <w:sz w:val="24"/>
      <w:szCs w:val="24"/>
      <w:lang w:eastAsia="ru-RU"/>
    </w:rPr>
  </w:style>
  <w:style w:type="character" w:customStyle="1" w:styleId="FooterChar">
    <w:name w:val="Footer Char"/>
    <w:basedOn w:val="DefaultParagraphFont"/>
    <w:link w:val="Footer"/>
    <w:uiPriority w:val="99"/>
    <w:semiHidden/>
    <w:locked/>
    <w:rsid w:val="00624550"/>
    <w:rPr>
      <w:lang w:eastAsia="en-US"/>
    </w:rPr>
  </w:style>
  <w:style w:type="character" w:customStyle="1" w:styleId="FooterChar1">
    <w:name w:val="Footer Char1"/>
    <w:link w:val="Footer"/>
    <w:uiPriority w:val="99"/>
    <w:locked/>
    <w:rsid w:val="00811473"/>
    <w:rPr>
      <w:sz w:val="24"/>
      <w:szCs w:val="24"/>
    </w:rPr>
  </w:style>
  <w:style w:type="paragraph" w:customStyle="1" w:styleId="a4">
    <w:name w:val="Без интервала"/>
    <w:uiPriority w:val="99"/>
    <w:rsid w:val="00BB2FD0"/>
    <w:pPr>
      <w:suppressAutoHyphens/>
    </w:pPr>
    <w:rPr>
      <w:rFonts w:cs="Calibri"/>
      <w:lang w:eastAsia="ar-SA"/>
    </w:rPr>
  </w:style>
  <w:style w:type="character" w:customStyle="1" w:styleId="blk">
    <w:name w:val="blk"/>
    <w:basedOn w:val="DefaultParagraphFont"/>
    <w:uiPriority w:val="99"/>
    <w:rsid w:val="004F01AF"/>
  </w:style>
</w:styles>
</file>

<file path=word/webSettings.xml><?xml version="1.0" encoding="utf-8"?>
<w:webSettings xmlns:r="http://schemas.openxmlformats.org/officeDocument/2006/relationships" xmlns:w="http://schemas.openxmlformats.org/wordprocessingml/2006/main">
  <w:divs>
    <w:div w:id="1258826299">
      <w:marLeft w:val="0"/>
      <w:marRight w:val="0"/>
      <w:marTop w:val="0"/>
      <w:marBottom w:val="0"/>
      <w:divBdr>
        <w:top w:val="none" w:sz="0" w:space="0" w:color="auto"/>
        <w:left w:val="none" w:sz="0" w:space="0" w:color="auto"/>
        <w:bottom w:val="none" w:sz="0" w:space="0" w:color="auto"/>
        <w:right w:val="none" w:sz="0" w:space="0" w:color="auto"/>
      </w:divBdr>
    </w:div>
    <w:div w:id="1258826300">
      <w:marLeft w:val="0"/>
      <w:marRight w:val="0"/>
      <w:marTop w:val="0"/>
      <w:marBottom w:val="0"/>
      <w:divBdr>
        <w:top w:val="none" w:sz="0" w:space="0" w:color="auto"/>
        <w:left w:val="none" w:sz="0" w:space="0" w:color="auto"/>
        <w:bottom w:val="none" w:sz="0" w:space="0" w:color="auto"/>
        <w:right w:val="none" w:sz="0" w:space="0" w:color="auto"/>
      </w:divBdr>
      <w:divsChild>
        <w:div w:id="1258826303">
          <w:marLeft w:val="0"/>
          <w:marRight w:val="0"/>
          <w:marTop w:val="0"/>
          <w:marBottom w:val="0"/>
          <w:divBdr>
            <w:top w:val="none" w:sz="0" w:space="0" w:color="auto"/>
            <w:left w:val="none" w:sz="0" w:space="0" w:color="auto"/>
            <w:bottom w:val="none" w:sz="0" w:space="0" w:color="auto"/>
            <w:right w:val="none" w:sz="0" w:space="0" w:color="auto"/>
          </w:divBdr>
        </w:div>
      </w:divsChild>
    </w:div>
    <w:div w:id="1258826301">
      <w:marLeft w:val="0"/>
      <w:marRight w:val="0"/>
      <w:marTop w:val="0"/>
      <w:marBottom w:val="0"/>
      <w:divBdr>
        <w:top w:val="none" w:sz="0" w:space="0" w:color="auto"/>
        <w:left w:val="none" w:sz="0" w:space="0" w:color="auto"/>
        <w:bottom w:val="none" w:sz="0" w:space="0" w:color="auto"/>
        <w:right w:val="none" w:sz="0" w:space="0" w:color="auto"/>
      </w:divBdr>
    </w:div>
    <w:div w:id="12588263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96E20C02-1B12-465A-B64C-24AA92270007" TargetMode="Externa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F540CFD745E1B1E383BBFE9AE48848A1510lD6E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ED399E322E75B4CBA90F6E3A4D07BBDED03ADB0443EA0EA8D0C3F307DF881CDC166C30795C08F7220B541F647FE3FAAF418489150FD56BE7lD69L" TargetMode="External"/><Relationship Id="rId11" Type="http://schemas.openxmlformats.org/officeDocument/2006/relationships/fontTable" Target="fontTable.xml"/><Relationship Id="rId5" Type="http://schemas.openxmlformats.org/officeDocument/2006/relationships/hyperlink" Target="consultantplus://offline/ref=ED399E322E75B4CBA90F6E3A4D07BBDED03ADB0443EA0EA8D0C3F307DF881CDC166C307D5803A2714B0A463532A8F6AF56988814l168L" TargetMode="External"/><Relationship Id="rId10" Type="http://schemas.openxmlformats.org/officeDocument/2006/relationships/hyperlink" Target="file:///L:\&#1059;&#1057;&#1058;&#1040;&#1042;%20&#1055;&#1056;&#1054;&#1058;&#1040;&#1057;&#1054;&#1042;&#1054;%20&#1080;&#1079;&#1084;&#1077;&#1085;&#1077;&#1085;&#1080;&#1103;%20&#1086;&#1090;%2024.01.2020\&#1056;&#1077;&#1096;&#1077;&#1085;&#1080;&#1077;%20&#8470;144%20&#1086;&#1090;%2024.01.2020%20&#1055;&#1088;&#1086;&#1090;&#1072;&#1089;&#1086;&#1074;&#1089;&#1082;&#1086;&#1075;&#1086;%20&#1057;&#1055;%20&#1041;&#1086;&#1083;&#1100;&#1096;&#1077;&#1080;&#1075;&#1085;&#1072;&#1090;&#1086;&#1074;&#1089;&#1082;&#1086;&#1075;&#1086;%20&#1052;&#1056;.doc" TargetMode="External"/><Relationship Id="rId4" Type="http://schemas.openxmlformats.org/officeDocument/2006/relationships/webSettings" Target="webSettings.xml"/><Relationship Id="rId9" Type="http://schemas.openxmlformats.org/officeDocument/2006/relationships/hyperlink" Target="http://pravo-minjus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724</TotalTime>
  <Pages>84</Pages>
  <Words>-32766</Words>
  <Characters>-32766</Characters>
  <Application>Microsoft Office Outlook</Application>
  <DocSecurity>0</DocSecurity>
  <Lines>0</Lines>
  <Paragraphs>0</Paragraphs>
  <ScaleCrop>false</ScaleCrop>
  <Company>Администрация Дубенского муниципального района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user</cp:lastModifiedBy>
  <cp:revision>19</cp:revision>
  <cp:lastPrinted>2019-10-15T08:18:00Z</cp:lastPrinted>
  <dcterms:created xsi:type="dcterms:W3CDTF">2019-10-17T12:21:00Z</dcterms:created>
  <dcterms:modified xsi:type="dcterms:W3CDTF">2022-03-18T08:42:00Z</dcterms:modified>
</cp:coreProperties>
</file>