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C95" w:rsidRDefault="00A74C95" w:rsidP="00865F8C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noProof/>
          <w:sz w:val="40"/>
          <w:szCs w:val="4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3.5pt;height:43.5pt;visibility:visible">
            <v:imagedata r:id="rId5" o:title=""/>
          </v:shape>
        </w:pict>
      </w:r>
    </w:p>
    <w:p w:rsidR="00A74C95" w:rsidRDefault="00A74C95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A74C95" w:rsidRPr="00CA6918" w:rsidRDefault="00A74C95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Совет  депутатов  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Киржеманского</w:t>
      </w: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  сельского  поселения</w:t>
      </w:r>
    </w:p>
    <w:p w:rsidR="00A74C95" w:rsidRPr="00CA6918" w:rsidRDefault="00A74C95" w:rsidP="00CA6918">
      <w:pPr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Большеигнатовского   муниципального   района</w:t>
      </w:r>
    </w:p>
    <w:p w:rsidR="00A74C95" w:rsidRPr="00CA6918" w:rsidRDefault="00A74C95" w:rsidP="00CA6918">
      <w:pPr>
        <w:jc w:val="center"/>
        <w:rPr>
          <w:rFonts w:ascii="Times New Roman" w:hAnsi="Times New Roman" w:cs="Times New Roman"/>
          <w:sz w:val="32"/>
          <w:szCs w:val="32"/>
        </w:rPr>
      </w:pPr>
      <w:r w:rsidRPr="00CA6918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Республики Мордовия</w:t>
      </w:r>
    </w:p>
    <w:p w:rsidR="00A74C95" w:rsidRPr="00CA6918" w:rsidRDefault="00A74C95" w:rsidP="00CA6918">
      <w:pPr>
        <w:pStyle w:val="NormalWeb"/>
        <w:spacing w:before="119" w:beforeAutospacing="0" w:after="0"/>
        <w:jc w:val="center"/>
        <w:rPr>
          <w:sz w:val="32"/>
          <w:szCs w:val="32"/>
        </w:rPr>
      </w:pPr>
    </w:p>
    <w:p w:rsidR="00A74C95" w:rsidRPr="00680B6D" w:rsidRDefault="00A74C95" w:rsidP="00CA6918">
      <w:pPr>
        <w:pStyle w:val="NormalWeb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0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:rsidR="00A74C95" w:rsidRPr="00680B6D" w:rsidRDefault="00A74C95" w:rsidP="00CA691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80B6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Киржеманского сельского поселения Большеигнатовского муниципального района второго созыва. </w:t>
      </w:r>
    </w:p>
    <w:p w:rsidR="00A74C95" w:rsidRPr="00680B6D" w:rsidRDefault="00A74C95" w:rsidP="00CA6918">
      <w:pPr>
        <w:pStyle w:val="NormalWeb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74C95" w:rsidRPr="00680B6D" w:rsidRDefault="00A74C95" w:rsidP="00CA6918">
      <w:pPr>
        <w:pStyle w:val="NormalWeb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09</w:t>
      </w:r>
      <w:r w:rsidRPr="00680B6D">
        <w:rPr>
          <w:rFonts w:ascii="Times New Roman" w:hAnsi="Times New Roman" w:cs="Times New Roman"/>
          <w:color w:val="000000"/>
          <w:sz w:val="28"/>
          <w:szCs w:val="28"/>
        </w:rPr>
        <w:t xml:space="preserve"> марта   2022 г.                                                                                   №</w:t>
      </w:r>
      <w:r>
        <w:rPr>
          <w:rFonts w:ascii="Times New Roman" w:hAnsi="Times New Roman" w:cs="Times New Roman"/>
          <w:color w:val="000000"/>
          <w:sz w:val="28"/>
          <w:szCs w:val="28"/>
        </w:rPr>
        <w:t>30</w:t>
      </w:r>
    </w:p>
    <w:p w:rsidR="00A74C95" w:rsidRPr="00680B6D" w:rsidRDefault="00A74C95" w:rsidP="00CA6918">
      <w:pPr>
        <w:pStyle w:val="Norma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с.Киржеманы</w:t>
      </w:r>
    </w:p>
    <w:p w:rsidR="00A74C95" w:rsidRPr="00BE08D2" w:rsidRDefault="00A74C95" w:rsidP="00BE08D2">
      <w:pPr>
        <w:pStyle w:val="Heading1"/>
        <w:spacing w:before="0" w:after="0"/>
        <w:rPr>
          <w:rStyle w:val="a0"/>
          <w:rFonts w:ascii="Times New Roman" w:hAnsi="Times New Roman"/>
          <w:sz w:val="28"/>
          <w:szCs w:val="28"/>
        </w:rPr>
      </w:pPr>
    </w:p>
    <w:p w:rsidR="00A74C95" w:rsidRPr="00467B3E" w:rsidRDefault="00A74C95" w:rsidP="00CD43CC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67B3E">
        <w:rPr>
          <w:rStyle w:val="a0"/>
          <w:rFonts w:ascii="Times New Roman" w:hAnsi="Times New Roman"/>
          <w:sz w:val="28"/>
          <w:szCs w:val="28"/>
        </w:rPr>
        <w:t>Об утверждении Положения об удостоверениях лиц,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sz w:val="28"/>
          <w:szCs w:val="28"/>
        </w:rPr>
        <w:t xml:space="preserve">замещающих </w:t>
      </w:r>
      <w:r>
        <w:rPr>
          <w:rStyle w:val="a0"/>
          <w:rFonts w:ascii="Times New Roman" w:hAnsi="Times New Roman"/>
          <w:sz w:val="28"/>
          <w:szCs w:val="28"/>
        </w:rPr>
        <w:t>м</w:t>
      </w:r>
      <w:r w:rsidRPr="00467B3E">
        <w:rPr>
          <w:rStyle w:val="a0"/>
          <w:rFonts w:ascii="Times New Roman" w:hAnsi="Times New Roman"/>
          <w:sz w:val="28"/>
          <w:szCs w:val="28"/>
        </w:rPr>
        <w:t xml:space="preserve">униципальные должности и должности муниципальной службы </w:t>
      </w:r>
      <w:r>
        <w:rPr>
          <w:rStyle w:val="a0"/>
          <w:rFonts w:ascii="Times New Roman" w:hAnsi="Times New Roman"/>
          <w:sz w:val="28"/>
          <w:szCs w:val="28"/>
        </w:rPr>
        <w:t xml:space="preserve">Киржеманского сельского поселения Большеигнатовского </w:t>
      </w:r>
      <w:r w:rsidRPr="00467B3E">
        <w:rPr>
          <w:rStyle w:val="a0"/>
          <w:rFonts w:ascii="Times New Roman" w:hAnsi="Times New Roman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sz w:val="28"/>
          <w:szCs w:val="28"/>
        </w:rPr>
        <w:t xml:space="preserve"> Республики Мордовия</w:t>
      </w:r>
    </w:p>
    <w:p w:rsidR="00A74C95" w:rsidRPr="00BE08D2" w:rsidRDefault="00A74C95" w:rsidP="00CD43CC">
      <w:pPr>
        <w:rPr>
          <w:rFonts w:ascii="Times New Roman" w:hAnsi="Times New Roman" w:cs="Times New Roman"/>
          <w:sz w:val="28"/>
          <w:szCs w:val="28"/>
        </w:rPr>
      </w:pPr>
    </w:p>
    <w:p w:rsidR="00A74C95" w:rsidRPr="00467B3E" w:rsidRDefault="00A74C95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В целях исполнения </w:t>
      </w:r>
      <w:r w:rsidRPr="00F71483">
        <w:rPr>
          <w:rFonts w:ascii="Times New Roman" w:hAnsi="Times New Roman" w:cs="Times New Roman"/>
          <w:sz w:val="28"/>
          <w:szCs w:val="28"/>
        </w:rPr>
        <w:t xml:space="preserve">положений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Федерального закона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 xml:space="preserve">от 2 марта 2007 г. № 25-ФЗ «О муниципальной службе в Российской Федерации», руководствуясь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Федеральным законом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от 6 октября 2003 г. № 131-ФЗ «Об общих принципах организации местного самоуправления в Российской Федерации»,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Уставом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 w:rsidRPr="00CA6918"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CA6918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CA6918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A74C95" w:rsidRPr="00F71483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F71483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sz w:val="28"/>
          <w:szCs w:val="28"/>
        </w:rPr>
        <w:t xml:space="preserve">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муниципальные должности 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Республики Мордовия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A74C95" w:rsidRPr="00F71483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F71483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единый образец бланка</w:t>
      </w:r>
      <w:r w:rsidRPr="00F71483">
        <w:rPr>
          <w:rFonts w:ascii="Times New Roman" w:hAnsi="Times New Roman" w:cs="Times New Roman"/>
          <w:sz w:val="28"/>
          <w:szCs w:val="28"/>
        </w:rPr>
        <w:t xml:space="preserve"> удостоверения лица, замещающего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муниципальную должность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должность муниципальной службы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Киржеманского</w:t>
      </w:r>
      <w:r w:rsidRPr="00CA6918"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467B3E">
        <w:rPr>
          <w:rStyle w:val="a0"/>
          <w:rFonts w:ascii="Times New Roman" w:hAnsi="Times New Roman"/>
          <w:b w:val="0"/>
          <w:bCs w:val="0"/>
          <w:sz w:val="28"/>
          <w:szCs w:val="28"/>
        </w:rPr>
        <w:t>Большеигнатовского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муниципального района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Республики Мордовия</w:t>
      </w:r>
      <w:r w:rsidRPr="00F71483">
        <w:rPr>
          <w:rFonts w:ascii="Times New Roman" w:hAnsi="Times New Roman" w:cs="Times New Roman"/>
          <w:sz w:val="28"/>
          <w:szCs w:val="28"/>
        </w:rPr>
        <w:t>.</w:t>
      </w:r>
    </w:p>
    <w:p w:rsidR="00A74C95" w:rsidRDefault="00A74C95" w:rsidP="001F4961">
      <w:pPr>
        <w:tabs>
          <w:tab w:val="left" w:pos="0"/>
          <w:tab w:val="left" w:pos="9355"/>
        </w:tabs>
        <w:ind w:right="-1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2" w:name="sub_3"/>
      <w:bookmarkEnd w:id="1"/>
      <w:r>
        <w:rPr>
          <w:rFonts w:ascii="Times New Roman" w:hAnsi="Times New Roman" w:cs="Times New Roman"/>
          <w:sz w:val="28"/>
          <w:szCs w:val="28"/>
        </w:rPr>
        <w:t>3</w:t>
      </w:r>
      <w:r w:rsidRPr="00BE08D2">
        <w:rPr>
          <w:rFonts w:ascii="Times New Roman" w:hAnsi="Times New Roman" w:cs="Times New Roman"/>
          <w:sz w:val="28"/>
          <w:szCs w:val="28"/>
        </w:rPr>
        <w:t xml:space="preserve">. </w:t>
      </w:r>
      <w:bookmarkEnd w:id="2"/>
      <w:r w:rsidRPr="00DF30E2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Настоящее решение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вступает в силу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после его 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официально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опубликовани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233B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Киржеманского</w:t>
      </w:r>
    </w:p>
    <w:p w:rsidR="00A74C95" w:rsidRPr="00BE08D2" w:rsidRDefault="00A74C95" w:rsidP="00CA6918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Н.А.Козырев            </w:t>
      </w:r>
    </w:p>
    <w:tbl>
      <w:tblPr>
        <w:tblW w:w="12450" w:type="dxa"/>
        <w:tblInd w:w="-106" w:type="dxa"/>
        <w:tblLook w:val="0000"/>
      </w:tblPr>
      <w:tblGrid>
        <w:gridCol w:w="9356"/>
        <w:gridCol w:w="3094"/>
      </w:tblGrid>
      <w:tr w:rsidR="00A74C95" w:rsidRPr="007747D8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A74C95" w:rsidRPr="007747D8" w:rsidRDefault="00A74C95" w:rsidP="001F4961">
            <w:pPr>
              <w:pStyle w:val="a5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94" w:type="dxa"/>
            <w:tcBorders>
              <w:top w:val="nil"/>
              <w:left w:val="nil"/>
              <w:bottom w:val="nil"/>
              <w:right w:val="nil"/>
            </w:tcBorders>
          </w:tcPr>
          <w:p w:rsidR="00A74C95" w:rsidRPr="007747D8" w:rsidRDefault="00A74C95" w:rsidP="00BE08D2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95" w:rsidRPr="007747D8" w:rsidRDefault="00A74C95" w:rsidP="00BE08D2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4C95" w:rsidRPr="002C19D3" w:rsidRDefault="00A74C95" w:rsidP="002C19D3">
      <w:pPr>
        <w:jc w:val="right"/>
        <w:rPr>
          <w:rStyle w:val="a"/>
          <w:rFonts w:ascii="Times New Roman" w:hAnsi="Times New Roman"/>
          <w:b w:val="0"/>
          <w:bCs w:val="0"/>
          <w:color w:val="auto"/>
        </w:rPr>
      </w:pPr>
      <w:r>
        <w:rPr>
          <w:rStyle w:val="a"/>
          <w:rFonts w:ascii="Times New Roman" w:hAnsi="Times New Roman"/>
          <w:b w:val="0"/>
          <w:bCs w:val="0"/>
          <w:color w:val="auto"/>
        </w:rPr>
        <w:t>Утверждено</w:t>
      </w:r>
    </w:p>
    <w:p w:rsidR="00A74C95" w:rsidRPr="002C19D3" w:rsidRDefault="00A74C95" w:rsidP="00680B6D">
      <w:pPr>
        <w:jc w:val="right"/>
        <w:rPr>
          <w:rStyle w:val="a0"/>
          <w:rFonts w:ascii="Times New Roman" w:hAnsi="Times New Roman"/>
        </w:rPr>
      </w:pPr>
      <w:hyperlink w:anchor="sub_0" w:history="1">
        <w:r w:rsidRPr="002C19D3">
          <w:rPr>
            <w:rStyle w:val="a0"/>
            <w:rFonts w:ascii="Times New Roman" w:hAnsi="Times New Roman"/>
            <w:b w:val="0"/>
            <w:bCs w:val="0"/>
          </w:rPr>
          <w:t>решени</w:t>
        </w:r>
      </w:hyperlink>
      <w:r w:rsidRPr="002C19D3">
        <w:rPr>
          <w:rStyle w:val="a"/>
          <w:rFonts w:ascii="Times New Roman" w:hAnsi="Times New Roman"/>
          <w:b w:val="0"/>
          <w:bCs w:val="0"/>
          <w:color w:val="auto"/>
        </w:rPr>
        <w:t>ем Совета депутатов</w:t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 Киржеманского сельского поселения 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  <w:t>Большеигнатовского муниципального района</w:t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 Республики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</w:r>
      <w:r>
        <w:rPr>
          <w:rStyle w:val="a"/>
          <w:rFonts w:ascii="Times New Roman" w:hAnsi="Times New Roman"/>
          <w:b w:val="0"/>
          <w:bCs w:val="0"/>
          <w:color w:val="auto"/>
        </w:rPr>
        <w:t xml:space="preserve">Мордовия </w:t>
      </w:r>
      <w:r w:rsidRPr="002C19D3">
        <w:rPr>
          <w:rStyle w:val="a"/>
          <w:rFonts w:ascii="Times New Roman" w:hAnsi="Times New Roman"/>
          <w:color w:val="auto"/>
        </w:rPr>
        <w:t>«</w:t>
      </w:r>
      <w:r w:rsidRPr="00680B6D">
        <w:rPr>
          <w:rStyle w:val="a0"/>
          <w:rFonts w:ascii="Times New Roman" w:hAnsi="Times New Roman"/>
          <w:b w:val="0"/>
          <w:bCs w:val="0"/>
        </w:rPr>
        <w:t>Об утверждении Положения об удостоверениях лиц,</w:t>
      </w:r>
    </w:p>
    <w:p w:rsidR="00A74C95" w:rsidRPr="002C19D3" w:rsidRDefault="00A74C95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замещающих муниципальные должности и </w:t>
      </w:r>
    </w:p>
    <w:p w:rsidR="00A74C95" w:rsidRPr="002C19D3" w:rsidRDefault="00A74C95" w:rsidP="002C19D3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должности муниципальной службы </w:t>
      </w:r>
      <w:r>
        <w:rPr>
          <w:rStyle w:val="a"/>
          <w:rFonts w:ascii="Times New Roman" w:hAnsi="Times New Roman"/>
          <w:color w:val="auto"/>
        </w:rPr>
        <w:t>Киржеманского</w:t>
      </w:r>
      <w:r w:rsidRPr="00CA6918">
        <w:rPr>
          <w:rStyle w:val="a"/>
          <w:rFonts w:ascii="Times New Roman" w:hAnsi="Times New Roman"/>
          <w:color w:val="auto"/>
        </w:rPr>
        <w:t xml:space="preserve"> сельского поселения</w:t>
      </w:r>
    </w:p>
    <w:p w:rsidR="00A74C95" w:rsidRPr="002C19D3" w:rsidRDefault="00A74C95" w:rsidP="002C19D3">
      <w:pPr>
        <w:pStyle w:val="Heading1"/>
        <w:spacing w:before="0" w:after="0"/>
        <w:jc w:val="right"/>
        <w:rPr>
          <w:rStyle w:val="a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</w:rPr>
        <w:t>Большеигнатовского муниципального района</w:t>
      </w:r>
      <w:r>
        <w:rPr>
          <w:rStyle w:val="a0"/>
          <w:rFonts w:ascii="Times New Roman" w:hAnsi="Times New Roman"/>
        </w:rPr>
        <w:t xml:space="preserve"> Республики Мордовия</w:t>
      </w:r>
      <w:r w:rsidRPr="002C19D3">
        <w:rPr>
          <w:rStyle w:val="a"/>
          <w:rFonts w:ascii="Times New Roman" w:hAnsi="Times New Roman"/>
          <w:color w:val="auto"/>
        </w:rPr>
        <w:t>»</w:t>
      </w:r>
    </w:p>
    <w:p w:rsidR="00A74C95" w:rsidRPr="00B6437B" w:rsidRDefault="00A74C95" w:rsidP="00680B6D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b w:val="0"/>
          <w:bCs w:val="0"/>
          <w:color w:val="auto"/>
        </w:rPr>
        <w:t xml:space="preserve">от 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>«</w:t>
      </w:r>
      <w:r>
        <w:rPr>
          <w:rStyle w:val="a"/>
          <w:rFonts w:ascii="Times New Roman" w:hAnsi="Times New Roman"/>
          <w:b w:val="0"/>
          <w:bCs w:val="0"/>
          <w:color w:val="auto"/>
        </w:rPr>
        <w:t>09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 xml:space="preserve">» </w:t>
      </w:r>
      <w:r>
        <w:rPr>
          <w:rStyle w:val="a"/>
          <w:rFonts w:ascii="Times New Roman" w:hAnsi="Times New Roman"/>
          <w:b w:val="0"/>
          <w:bCs w:val="0"/>
          <w:color w:val="auto"/>
        </w:rPr>
        <w:t>марта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 xml:space="preserve"> 2022 г. № </w:t>
      </w:r>
      <w:r>
        <w:rPr>
          <w:rStyle w:val="a"/>
          <w:rFonts w:ascii="Times New Roman" w:hAnsi="Times New Roman"/>
          <w:b w:val="0"/>
          <w:bCs w:val="0"/>
          <w:color w:val="auto"/>
        </w:rPr>
        <w:t>30</w:t>
      </w:r>
    </w:p>
    <w:p w:rsidR="00A74C95" w:rsidRDefault="00A74C95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A74C95" w:rsidRPr="00F71483" w:rsidRDefault="00A74C95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71483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br/>
        <w:t>об удостоверениях лиц, замещающих</w:t>
      </w:r>
      <w:r w:rsidRPr="00F71483">
        <w:rPr>
          <w:rStyle w:val="a0"/>
          <w:rFonts w:ascii="Times New Roman" w:hAnsi="Times New Roman"/>
          <w:b/>
          <w:bCs/>
          <w:sz w:val="28"/>
          <w:szCs w:val="28"/>
        </w:rPr>
        <w:t xml:space="preserve"> муниципальные должности и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должности муниципальной службы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b/>
          <w:bCs/>
          <w:color w:val="auto"/>
          <w:sz w:val="28"/>
          <w:szCs w:val="28"/>
        </w:rPr>
        <w:t>Киржеманского</w:t>
      </w:r>
      <w:r w:rsidRPr="00CA6918">
        <w:rPr>
          <w:rStyle w:val="a"/>
          <w:rFonts w:ascii="Times New Roman" w:hAnsi="Times New Roman"/>
          <w:b/>
          <w:bCs/>
          <w:color w:val="auto"/>
          <w:sz w:val="28"/>
          <w:szCs w:val="28"/>
        </w:rPr>
        <w:t xml:space="preserve"> сельского поселения</w:t>
      </w:r>
      <w:r>
        <w:rPr>
          <w:rStyle w:val="a"/>
          <w:rFonts w:ascii="Times New Roman" w:hAnsi="Times New Roman"/>
          <w:b/>
          <w:bCs/>
          <w:color w:val="auto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Большеигнатовского</w:t>
      </w:r>
      <w:r w:rsidRPr="00F71483"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Республики Мордовия</w:t>
      </w:r>
    </w:p>
    <w:p w:rsidR="00A74C95" w:rsidRPr="00F71483" w:rsidRDefault="00A74C95" w:rsidP="00BE08D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A74C95" w:rsidRPr="002C19D3" w:rsidRDefault="00A74C95" w:rsidP="002C19D3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100"/>
      <w:r w:rsidRPr="00BE08D2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  <w:bookmarkEnd w:id="3"/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4" w:name="sub_101"/>
      <w:r w:rsidRPr="00BE08D2">
        <w:rPr>
          <w:rFonts w:ascii="Times New Roman" w:hAnsi="Times New Roman" w:cs="Times New Roman"/>
          <w:sz w:val="28"/>
          <w:szCs w:val="28"/>
        </w:rPr>
        <w:t xml:space="preserve">1. Положение об удостоверениях лиц, замещающих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муниципальные должности и</w:t>
      </w:r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</w:t>
      </w:r>
      <w:r w:rsidRPr="00F71483">
        <w:rPr>
          <w:rFonts w:ascii="Times New Roman" w:hAnsi="Times New Roman" w:cs="Times New Roman"/>
          <w:sz w:val="28"/>
          <w:szCs w:val="28"/>
        </w:rPr>
        <w:t>должности муниципальной службы (далее – Положение), устанавливает порядок оформления и выдачи служебных удостоверений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лицам, замещающим муниципальные должности и должности муниципальной службы (далее – служащие), их учета, хранения, изъятия и уничтожения, а также действий при утрате служебного удостоверения (далее – удостоверение).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5" w:name="sub_102"/>
      <w:bookmarkEnd w:id="4"/>
      <w:r w:rsidRPr="00BE08D2">
        <w:rPr>
          <w:rFonts w:ascii="Times New Roman" w:hAnsi="Times New Roman" w:cs="Times New Roman"/>
          <w:sz w:val="28"/>
          <w:szCs w:val="28"/>
        </w:rPr>
        <w:t xml:space="preserve">2. Учет, хранение бланков служебных удостоверений, их оформление, выдача, изъятие и уничтожение организуется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заместителем главы </w:t>
      </w:r>
      <w:r w:rsidRPr="00BE0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в установленном для документов строгой отчетности порядке.</w:t>
      </w:r>
    </w:p>
    <w:p w:rsidR="00A74C95" w:rsidRPr="00BE08D2" w:rsidRDefault="00A74C95" w:rsidP="00594BE7">
      <w:pPr>
        <w:tabs>
          <w:tab w:val="left" w:pos="993"/>
        </w:tabs>
        <w:rPr>
          <w:rFonts w:ascii="Times New Roman" w:hAnsi="Times New Roman" w:cs="Times New Roman"/>
          <w:sz w:val="28"/>
          <w:szCs w:val="28"/>
        </w:rPr>
      </w:pPr>
      <w:bookmarkStart w:id="6" w:name="sub_103"/>
      <w:bookmarkEnd w:id="5"/>
      <w:r w:rsidRPr="00BE08D2">
        <w:rPr>
          <w:rFonts w:ascii="Times New Roman" w:hAnsi="Times New Roman" w:cs="Times New Roman"/>
          <w:sz w:val="28"/>
          <w:szCs w:val="28"/>
        </w:rPr>
        <w:t xml:space="preserve">3. </w:t>
      </w:r>
      <w:r w:rsidRPr="00F71483">
        <w:rPr>
          <w:rFonts w:ascii="Times New Roman" w:hAnsi="Times New Roman" w:cs="Times New Roman"/>
          <w:sz w:val="28"/>
          <w:szCs w:val="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7" w:name="sub_104"/>
      <w:bookmarkEnd w:id="6"/>
      <w:r w:rsidRPr="00BE08D2">
        <w:rPr>
          <w:rFonts w:ascii="Times New Roman" w:hAnsi="Times New Roman" w:cs="Times New Roman"/>
          <w:sz w:val="28"/>
          <w:szCs w:val="28"/>
        </w:rPr>
        <w:t>4. 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bookmarkEnd w:id="7"/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В случае прекращения полномочий служащего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>по иным основан</w:t>
      </w:r>
      <w:r>
        <w:rPr>
          <w:rFonts w:ascii="Times New Roman" w:hAnsi="Times New Roman" w:cs="Times New Roman"/>
          <w:sz w:val="28"/>
          <w:szCs w:val="28"/>
        </w:rPr>
        <w:t>иям удостоверение передается в 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дминистрацию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для уничтожения.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Pr="007F3B1E" w:rsidRDefault="00A74C95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8" w:name="sub_1200"/>
      <w:r w:rsidRPr="00BE08D2">
        <w:rPr>
          <w:rFonts w:ascii="Times New Roman" w:hAnsi="Times New Roman" w:cs="Times New Roman"/>
          <w:color w:val="auto"/>
          <w:sz w:val="28"/>
          <w:szCs w:val="28"/>
        </w:rPr>
        <w:t>II. Порядок оформления служебного удостоверения</w:t>
      </w:r>
      <w:bookmarkEnd w:id="8"/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9" w:name="sub_205"/>
      <w:r w:rsidRPr="00BE08D2">
        <w:rPr>
          <w:rFonts w:ascii="Times New Roman" w:hAnsi="Times New Roman" w:cs="Times New Roman"/>
          <w:sz w:val="28"/>
          <w:szCs w:val="28"/>
        </w:rPr>
        <w:t xml:space="preserve">5. Оформление </w:t>
      </w:r>
      <w:r w:rsidRPr="0050047A">
        <w:rPr>
          <w:rFonts w:ascii="Times New Roman" w:hAnsi="Times New Roman" w:cs="Times New Roman"/>
          <w:sz w:val="28"/>
          <w:szCs w:val="28"/>
        </w:rPr>
        <w:t xml:space="preserve">служебного удостоверения осуществляется Заместителем главы 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</w:t>
      </w:r>
      <w:r w:rsidRPr="00BE08D2">
        <w:rPr>
          <w:rFonts w:ascii="Times New Roman" w:hAnsi="Times New Roman" w:cs="Times New Roman"/>
          <w:sz w:val="28"/>
          <w:szCs w:val="28"/>
        </w:rPr>
        <w:t>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 Удостоверение служащего не позднее чем через месяц со дня его назначения направляется уполномоченным лицам для подписания.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0" w:name="sub_206"/>
      <w:bookmarkEnd w:id="9"/>
      <w:r w:rsidRPr="00BE08D2">
        <w:rPr>
          <w:rFonts w:ascii="Times New Roman" w:hAnsi="Times New Roman" w:cs="Times New Roman"/>
          <w:sz w:val="28"/>
          <w:szCs w:val="28"/>
        </w:rPr>
        <w:t xml:space="preserve">6. Служебное удостоверение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E08D2">
        <w:rPr>
          <w:rFonts w:ascii="Times New Roman" w:hAnsi="Times New Roman" w:cs="Times New Roman"/>
          <w:sz w:val="28"/>
          <w:szCs w:val="28"/>
        </w:rPr>
        <w:t xml:space="preserve">лавы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Pr="0050047A">
        <w:rPr>
          <w:rFonts w:ascii="Times New Roman" w:hAnsi="Times New Roman" w:cs="Times New Roman"/>
          <w:sz w:val="28"/>
          <w:szCs w:val="28"/>
        </w:rPr>
        <w:t xml:space="preserve">Заместителем главы по работе в  Совете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50047A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50047A">
        <w:rPr>
          <w:rFonts w:ascii="Times New Roman" w:hAnsi="Times New Roman" w:cs="Times New Roman"/>
          <w:sz w:val="28"/>
          <w:szCs w:val="28"/>
        </w:rPr>
        <w:t>.</w:t>
      </w:r>
    </w:p>
    <w:bookmarkEnd w:id="10"/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Служебные удостоверения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Большеигнатовского муниципального </w:t>
      </w:r>
      <w:r w:rsidRPr="00BE08D2">
        <w:rPr>
          <w:rFonts w:ascii="Times New Roman" w:hAnsi="Times New Roman" w:cs="Times New Roman"/>
          <w:sz w:val="28"/>
          <w:szCs w:val="28"/>
        </w:rPr>
        <w:t>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BE08D2">
        <w:rPr>
          <w:rFonts w:ascii="Times New Roman" w:hAnsi="Times New Roman" w:cs="Times New Roman"/>
          <w:sz w:val="28"/>
          <w:szCs w:val="28"/>
        </w:rPr>
        <w:t xml:space="preserve">подписываются Главой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1" w:name="sub_207"/>
      <w:r w:rsidRPr="00BE08D2">
        <w:rPr>
          <w:rFonts w:ascii="Times New Roman" w:hAnsi="Times New Roman" w:cs="Times New Roman"/>
          <w:sz w:val="28"/>
          <w:szCs w:val="28"/>
        </w:rPr>
        <w:t>7. Служебные удостоверения вручаются служащим по позднее чем через 10 дней после их подписания уполномоченными на то лицами.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2" w:name="sub_208"/>
      <w:bookmarkEnd w:id="11"/>
      <w:r w:rsidRPr="00BE08D2">
        <w:rPr>
          <w:rFonts w:ascii="Times New Roman" w:hAnsi="Times New Roman" w:cs="Times New Roman"/>
          <w:sz w:val="28"/>
          <w:szCs w:val="28"/>
        </w:rPr>
        <w:t xml:space="preserve">8. Расходы, связанные с выдачей удостоверений служащих, производятся за счет сметы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bookmarkEnd w:id="12"/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Pr="007F3B1E" w:rsidRDefault="00A74C95" w:rsidP="007F3B1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3" w:name="sub_1300"/>
      <w:r w:rsidRPr="00BE08D2">
        <w:rPr>
          <w:rFonts w:ascii="Times New Roman" w:hAnsi="Times New Roman" w:cs="Times New Roman"/>
          <w:color w:val="auto"/>
          <w:sz w:val="28"/>
          <w:szCs w:val="28"/>
        </w:rPr>
        <w:t>III. Порядок замены удостоверения</w:t>
      </w:r>
      <w:bookmarkEnd w:id="13"/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4" w:name="sub_309"/>
      <w:r w:rsidRPr="00BE08D2">
        <w:rPr>
          <w:rFonts w:ascii="Times New Roman" w:hAnsi="Times New Roman" w:cs="Times New Roman"/>
          <w:sz w:val="28"/>
          <w:szCs w:val="28"/>
        </w:rPr>
        <w:t>9. 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5" w:name="sub_310"/>
      <w:bookmarkEnd w:id="14"/>
      <w:r w:rsidRPr="00BE08D2">
        <w:rPr>
          <w:rFonts w:ascii="Times New Roman" w:hAnsi="Times New Roman" w:cs="Times New Roman"/>
          <w:sz w:val="28"/>
          <w:szCs w:val="28"/>
        </w:rPr>
        <w:t>10. Замена удостоверения служащего осуществляется на основании заявления служащего, в котором указываются причины его замены.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6" w:name="sub_311"/>
      <w:bookmarkEnd w:id="15"/>
      <w:r w:rsidRPr="00BE08D2">
        <w:rPr>
          <w:rFonts w:ascii="Times New Roman" w:hAnsi="Times New Roman" w:cs="Times New Roman"/>
          <w:sz w:val="28"/>
          <w:szCs w:val="28"/>
        </w:rPr>
        <w:t xml:space="preserve">11. Заявление об утрате удостоверения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 w:rsidRPr="00BE08D2">
        <w:rPr>
          <w:rFonts w:ascii="Times New Roman" w:hAnsi="Times New Roman" w:cs="Times New Roman"/>
          <w:sz w:val="28"/>
          <w:szCs w:val="28"/>
        </w:rPr>
        <w:t>либо об изменении данных, внесенных в удостоверение, подается Главе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>.</w:t>
      </w:r>
    </w:p>
    <w:p w:rsidR="00A74C95" w:rsidRPr="00BE08D2" w:rsidRDefault="00A74C95" w:rsidP="00BE08D2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Заявление об утрате удостоверения Главой </w:t>
      </w:r>
      <w:r>
        <w:rPr>
          <w:rFonts w:ascii="Times New Roman" w:hAnsi="Times New Roman" w:cs="Times New Roman"/>
          <w:sz w:val="28"/>
          <w:szCs w:val="28"/>
        </w:rPr>
        <w:t>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8D2">
        <w:rPr>
          <w:rFonts w:ascii="Times New Roman" w:hAnsi="Times New Roman" w:cs="Times New Roman"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либо об изменении данных, внесенных в удостоверение, подается </w:t>
      </w:r>
      <w:r>
        <w:rPr>
          <w:rFonts w:ascii="Times New Roman" w:hAnsi="Times New Roman" w:cs="Times New Roman"/>
          <w:sz w:val="28"/>
          <w:szCs w:val="28"/>
        </w:rPr>
        <w:t xml:space="preserve">Заместителю главы по работе в </w:t>
      </w:r>
      <w:r w:rsidRPr="00954455">
        <w:rPr>
          <w:rFonts w:ascii="Times New Roman" w:hAnsi="Times New Roman" w:cs="Times New Roman"/>
          <w:sz w:val="28"/>
          <w:szCs w:val="28"/>
        </w:rPr>
        <w:t xml:space="preserve">Совете депутатов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954455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4455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954455">
        <w:rPr>
          <w:rFonts w:ascii="Times New Roman" w:hAnsi="Times New Roman" w:cs="Times New Roman"/>
          <w:sz w:val="28"/>
          <w:szCs w:val="28"/>
        </w:rPr>
        <w:t>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7" w:name="sub_312"/>
      <w:bookmarkEnd w:id="16"/>
      <w:r w:rsidRPr="00E4782C">
        <w:rPr>
          <w:rFonts w:ascii="Times New Roman" w:hAnsi="Times New Roman" w:cs="Times New Roman"/>
          <w:sz w:val="28"/>
          <w:szCs w:val="28"/>
        </w:rPr>
        <w:t xml:space="preserve">12. Заместитель главы  </w:t>
      </w:r>
      <w:r>
        <w:rPr>
          <w:rFonts w:ascii="Times New Roman" w:hAnsi="Times New Roman" w:cs="Times New Roman"/>
          <w:sz w:val="28"/>
          <w:szCs w:val="28"/>
        </w:rPr>
        <w:t>Киржеманского</w:t>
      </w:r>
      <w:r w:rsidRPr="00E4782C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</w:t>
      </w:r>
      <w:r w:rsidRPr="00E4782C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E4782C">
        <w:rPr>
          <w:rFonts w:ascii="Times New Roman" w:hAnsi="Times New Roman" w:cs="Times New Roman"/>
          <w:sz w:val="28"/>
          <w:szCs w:val="28"/>
        </w:rPr>
        <w:t xml:space="preserve">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</w:t>
      </w:r>
      <w:r w:rsidRPr="00BE08D2">
        <w:rPr>
          <w:rFonts w:ascii="Times New Roman" w:hAnsi="Times New Roman" w:cs="Times New Roman"/>
          <w:sz w:val="28"/>
          <w:szCs w:val="28"/>
        </w:rPr>
        <w:t xml:space="preserve"> Дубликат удостоверения служащего или новое удостоверение служащего направляется уполномоченным лицам для подписания.</w:t>
      </w:r>
    </w:p>
    <w:bookmarkEnd w:id="17"/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Дубликат удостоверения служащего или новое удостоверение служащего выдается служащему в порядке, установленном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пунктом 7</w:t>
      </w:r>
      <w:r w:rsidRPr="00BE08D2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8" w:name="sub_313"/>
      <w:r w:rsidRPr="00BE08D2">
        <w:rPr>
          <w:rFonts w:ascii="Times New Roman" w:hAnsi="Times New Roman" w:cs="Times New Roman"/>
          <w:sz w:val="28"/>
          <w:szCs w:val="28"/>
        </w:rPr>
        <w:t xml:space="preserve">13. 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 указанных в </w:t>
      </w:r>
      <w:r w:rsidRPr="00F71483">
        <w:rPr>
          <w:rStyle w:val="a0"/>
          <w:rFonts w:ascii="Times New Roman" w:hAnsi="Times New Roman"/>
          <w:b w:val="0"/>
          <w:bCs w:val="0"/>
          <w:sz w:val="28"/>
          <w:szCs w:val="28"/>
        </w:rPr>
        <w:t>пункте 8</w:t>
      </w:r>
      <w:r w:rsidRPr="00BE08D2">
        <w:rPr>
          <w:rFonts w:ascii="Times New Roman" w:hAnsi="Times New Roman" w:cs="Times New Roman"/>
          <w:sz w:val="28"/>
          <w:szCs w:val="28"/>
        </w:rPr>
        <w:t xml:space="preserve"> Положения.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  <w:bookmarkStart w:id="19" w:name="sub_314"/>
      <w:bookmarkEnd w:id="18"/>
      <w:r w:rsidRPr="00BE08D2">
        <w:rPr>
          <w:rFonts w:ascii="Times New Roman" w:hAnsi="Times New Roman" w:cs="Times New Roman"/>
          <w:sz w:val="28"/>
          <w:szCs w:val="28"/>
        </w:rPr>
        <w:t xml:space="preserve">14. Уничтожение служебных удостоверений производится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BE08D2">
        <w:rPr>
          <w:rFonts w:ascii="Times New Roman" w:hAnsi="Times New Roman" w:cs="Times New Roman"/>
          <w:sz w:val="28"/>
          <w:szCs w:val="28"/>
        </w:rPr>
        <w:t>дминистрацией</w:t>
      </w:r>
      <w:r>
        <w:rPr>
          <w:rFonts w:ascii="Times New Roman" w:hAnsi="Times New Roman" w:cs="Times New Roman"/>
          <w:sz w:val="28"/>
          <w:szCs w:val="28"/>
        </w:rPr>
        <w:t xml:space="preserve"> Киржеманского сельского поселения Большеигнатовского</w:t>
      </w:r>
      <w:r w:rsidRPr="00BE08D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BE08D2">
        <w:rPr>
          <w:rFonts w:ascii="Times New Roman" w:hAnsi="Times New Roman" w:cs="Times New Roman"/>
          <w:sz w:val="28"/>
          <w:szCs w:val="28"/>
        </w:rPr>
        <w:t xml:space="preserve"> и оформляется протоколом.</w:t>
      </w:r>
    </w:p>
    <w:bookmarkEnd w:id="19"/>
    <w:p w:rsidR="00A74C95" w:rsidRPr="00BE08D2" w:rsidRDefault="00A74C95" w:rsidP="00BE08D2">
      <w:pPr>
        <w:pStyle w:val="a2"/>
        <w:spacing w:before="0"/>
        <w:rPr>
          <w:rFonts w:ascii="Times New Roman" w:hAnsi="Times New Roman" w:cs="Times New Roman"/>
          <w:color w:val="auto"/>
          <w:sz w:val="28"/>
          <w:szCs w:val="28"/>
        </w:rPr>
      </w:pPr>
    </w:p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Pr="002C19D3" w:rsidRDefault="00A74C95" w:rsidP="00390272">
      <w:pPr>
        <w:jc w:val="right"/>
        <w:rPr>
          <w:rStyle w:val="a"/>
          <w:rFonts w:ascii="Times New Roman" w:hAnsi="Times New Roman"/>
          <w:b w:val="0"/>
          <w:bCs w:val="0"/>
          <w:color w:val="auto"/>
        </w:rPr>
      </w:pPr>
      <w:r w:rsidRPr="002C19D3">
        <w:rPr>
          <w:rStyle w:val="a"/>
          <w:rFonts w:ascii="Times New Roman" w:hAnsi="Times New Roman"/>
          <w:b w:val="0"/>
          <w:bCs w:val="0"/>
          <w:color w:val="auto"/>
        </w:rPr>
        <w:t>Утвержденный</w:t>
      </w:r>
    </w:p>
    <w:p w:rsidR="00A74C95" w:rsidRPr="002C19D3" w:rsidRDefault="00A74C95" w:rsidP="00DD0822">
      <w:pPr>
        <w:jc w:val="right"/>
        <w:rPr>
          <w:rStyle w:val="a0"/>
          <w:rFonts w:ascii="Times New Roman" w:hAnsi="Times New Roman"/>
        </w:rPr>
      </w:pPr>
      <w:hyperlink w:anchor="sub_0" w:history="1">
        <w:r w:rsidRPr="002C19D3">
          <w:rPr>
            <w:rStyle w:val="a0"/>
            <w:rFonts w:ascii="Times New Roman" w:hAnsi="Times New Roman"/>
            <w:b w:val="0"/>
            <w:bCs w:val="0"/>
          </w:rPr>
          <w:t>решени</w:t>
        </w:r>
      </w:hyperlink>
      <w:r w:rsidRPr="002C19D3">
        <w:rPr>
          <w:rStyle w:val="a"/>
          <w:rFonts w:ascii="Times New Roman" w:hAnsi="Times New Roman"/>
          <w:b w:val="0"/>
          <w:bCs w:val="0"/>
          <w:color w:val="auto"/>
        </w:rPr>
        <w:t>ем Совета депутатов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  <w:t>Большеигнатовского муниципального района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br/>
      </w:r>
      <w:r w:rsidRPr="002C19D3">
        <w:rPr>
          <w:rStyle w:val="a"/>
          <w:rFonts w:ascii="Times New Roman" w:hAnsi="Times New Roman"/>
          <w:color w:val="auto"/>
        </w:rPr>
        <w:t>«</w:t>
      </w:r>
      <w:r w:rsidRPr="00DD0822">
        <w:rPr>
          <w:rStyle w:val="a0"/>
          <w:rFonts w:ascii="Times New Roman" w:hAnsi="Times New Roman"/>
          <w:b w:val="0"/>
          <w:bCs w:val="0"/>
        </w:rPr>
        <w:t>Об утверждении Положения об удостоверениях лиц</w:t>
      </w:r>
      <w:r w:rsidRPr="002C19D3">
        <w:rPr>
          <w:rStyle w:val="a0"/>
          <w:rFonts w:ascii="Times New Roman" w:hAnsi="Times New Roman"/>
        </w:rPr>
        <w:t>,</w:t>
      </w:r>
    </w:p>
    <w:p w:rsidR="00A74C95" w:rsidRPr="002C19D3" w:rsidRDefault="00A74C95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замещающих муниципальные должности и </w:t>
      </w:r>
    </w:p>
    <w:p w:rsidR="00A74C95" w:rsidRPr="002C19D3" w:rsidRDefault="00A74C95" w:rsidP="00390272">
      <w:pPr>
        <w:pStyle w:val="Heading1"/>
        <w:spacing w:before="0" w:after="0"/>
        <w:jc w:val="right"/>
        <w:rPr>
          <w:rStyle w:val="a0"/>
          <w:rFonts w:ascii="Times New Roman" w:hAnsi="Times New Roman"/>
        </w:rPr>
      </w:pPr>
      <w:r w:rsidRPr="002C19D3">
        <w:rPr>
          <w:rStyle w:val="a0"/>
          <w:rFonts w:ascii="Times New Roman" w:hAnsi="Times New Roman"/>
        </w:rPr>
        <w:t xml:space="preserve">должности муниципальной службы </w:t>
      </w:r>
    </w:p>
    <w:p w:rsidR="00A74C95" w:rsidRPr="002C19D3" w:rsidRDefault="00A74C95" w:rsidP="00390272">
      <w:pPr>
        <w:pStyle w:val="Heading1"/>
        <w:spacing w:before="0" w:after="0"/>
        <w:jc w:val="right"/>
        <w:rPr>
          <w:rStyle w:val="a"/>
          <w:rFonts w:ascii="Times New Roman" w:hAnsi="Times New Roman"/>
          <w:color w:val="auto"/>
        </w:rPr>
      </w:pPr>
      <w:r w:rsidRPr="002C19D3">
        <w:rPr>
          <w:rStyle w:val="a0"/>
          <w:rFonts w:ascii="Times New Roman" w:hAnsi="Times New Roman"/>
        </w:rPr>
        <w:t>Большеигнатовского муниципального района</w:t>
      </w:r>
      <w:r w:rsidRPr="002C19D3">
        <w:rPr>
          <w:rStyle w:val="a"/>
          <w:rFonts w:ascii="Times New Roman" w:hAnsi="Times New Roman"/>
          <w:color w:val="auto"/>
        </w:rPr>
        <w:t>»</w:t>
      </w:r>
    </w:p>
    <w:p w:rsidR="00A74C95" w:rsidRPr="00B6437B" w:rsidRDefault="00A74C95" w:rsidP="00DD0822">
      <w:pPr>
        <w:jc w:val="right"/>
        <w:rPr>
          <w:rFonts w:ascii="Times New Roman" w:hAnsi="Times New Roman" w:cs="Times New Roman"/>
          <w:sz w:val="28"/>
          <w:szCs w:val="28"/>
        </w:rPr>
      </w:pPr>
      <w:r w:rsidRPr="002C19D3">
        <w:rPr>
          <w:rStyle w:val="a"/>
          <w:rFonts w:ascii="Times New Roman" w:hAnsi="Times New Roman"/>
          <w:b w:val="0"/>
          <w:bCs w:val="0"/>
          <w:color w:val="auto"/>
        </w:rPr>
        <w:t>от «</w:t>
      </w:r>
      <w:r>
        <w:rPr>
          <w:rStyle w:val="a"/>
          <w:rFonts w:ascii="Times New Roman" w:hAnsi="Times New Roman"/>
          <w:b w:val="0"/>
          <w:bCs w:val="0"/>
          <w:color w:val="auto"/>
        </w:rPr>
        <w:t>09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 xml:space="preserve">» </w:t>
      </w:r>
      <w:r>
        <w:rPr>
          <w:rStyle w:val="a"/>
          <w:rFonts w:ascii="Times New Roman" w:hAnsi="Times New Roman"/>
          <w:b w:val="0"/>
          <w:bCs w:val="0"/>
          <w:color w:val="auto"/>
        </w:rPr>
        <w:t>марта</w:t>
      </w:r>
      <w:r w:rsidRPr="002C19D3">
        <w:rPr>
          <w:rStyle w:val="a"/>
          <w:rFonts w:ascii="Times New Roman" w:hAnsi="Times New Roman"/>
          <w:b w:val="0"/>
          <w:bCs w:val="0"/>
          <w:color w:val="auto"/>
        </w:rPr>
        <w:t xml:space="preserve">  2022 г. № </w:t>
      </w:r>
      <w:bookmarkStart w:id="20" w:name="_GoBack"/>
      <w:bookmarkEnd w:id="20"/>
      <w:r>
        <w:rPr>
          <w:rStyle w:val="a"/>
          <w:rFonts w:ascii="Times New Roman" w:hAnsi="Times New Roman"/>
          <w:b w:val="0"/>
          <w:bCs w:val="0"/>
          <w:color w:val="auto"/>
        </w:rPr>
        <w:t>30</w:t>
      </w:r>
    </w:p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390272">
      <w:pPr>
        <w:pStyle w:val="Heading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74C95" w:rsidRDefault="00A74C95" w:rsidP="00BE08D2">
      <w:pPr>
        <w:pStyle w:val="Heading1"/>
        <w:spacing w:before="0" w:after="0"/>
        <w:rPr>
          <w:rStyle w:val="a0"/>
          <w:rFonts w:ascii="Times New Roman" w:hAnsi="Times New Roman"/>
          <w:sz w:val="28"/>
          <w:szCs w:val="28"/>
        </w:rPr>
      </w:pPr>
      <w:r w:rsidRPr="00CA2823">
        <w:rPr>
          <w:rFonts w:ascii="Times New Roman" w:hAnsi="Times New Roman" w:cs="Times New Roman"/>
          <w:color w:val="auto"/>
          <w:sz w:val="28"/>
          <w:szCs w:val="28"/>
        </w:rPr>
        <w:t>Единый образец бланка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br/>
        <w:t xml:space="preserve">удостоверения лица, замещающего </w:t>
      </w:r>
      <w:r w:rsidRPr="00D54B08">
        <w:rPr>
          <w:rStyle w:val="a0"/>
          <w:rFonts w:ascii="Times New Roman" w:hAnsi="Times New Roman"/>
          <w:b/>
          <w:bCs/>
          <w:sz w:val="28"/>
          <w:szCs w:val="28"/>
        </w:rPr>
        <w:t>муниципальную должность</w:t>
      </w:r>
    </w:p>
    <w:p w:rsidR="00A74C95" w:rsidRPr="00CA2823" w:rsidRDefault="00A74C95" w:rsidP="00BE08D2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61644">
        <w:rPr>
          <w:rStyle w:val="a0"/>
          <w:rFonts w:ascii="Times New Roman" w:hAnsi="Times New Roman"/>
          <w:b/>
          <w:bCs/>
          <w:sz w:val="28"/>
          <w:szCs w:val="28"/>
        </w:rPr>
        <w:t>и</w:t>
      </w:r>
      <w:r>
        <w:rPr>
          <w:rStyle w:val="a0"/>
          <w:rFonts w:ascii="Times New Roman" w:hAnsi="Times New Roman"/>
          <w:sz w:val="28"/>
          <w:szCs w:val="28"/>
        </w:rPr>
        <w:t xml:space="preserve"> </w:t>
      </w:r>
      <w:r w:rsidRPr="00CA2823">
        <w:rPr>
          <w:rFonts w:ascii="Times New Roman" w:hAnsi="Times New Roman" w:cs="Times New Roman"/>
          <w:color w:val="auto"/>
          <w:sz w:val="28"/>
          <w:szCs w:val="28"/>
        </w:rPr>
        <w:t>должность муниципальной службы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BE08D2">
      <w:pPr>
        <w:pStyle w:val="a4"/>
        <w:jc w:val="center"/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CA282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>Удостоверение</w:t>
      </w:r>
      <w:r w:rsidRPr="00CA2823">
        <w:rPr>
          <w:rFonts w:ascii="Times New Roman" w:hAnsi="Times New Roman" w:cs="Times New Roman"/>
          <w:b/>
          <w:bCs/>
          <w:sz w:val="28"/>
          <w:szCs w:val="28"/>
        </w:rPr>
        <w:t xml:space="preserve"> №</w:t>
      </w:r>
      <w:r w:rsidRPr="00CA2823">
        <w:rPr>
          <w:rStyle w:val="a"/>
          <w:rFonts w:ascii="Times New Roman" w:hAnsi="Times New Roman"/>
          <w:b w:val="0"/>
          <w:bCs w:val="0"/>
          <w:color w:val="auto"/>
          <w:sz w:val="28"/>
          <w:szCs w:val="28"/>
        </w:rPr>
        <w:t xml:space="preserve"> __</w:t>
      </w:r>
    </w:p>
    <w:p w:rsidR="00A74C95" w:rsidRPr="00CA2823" w:rsidRDefault="00A74C95" w:rsidP="00CA2823"/>
    <w:tbl>
      <w:tblPr>
        <w:tblW w:w="0" w:type="auto"/>
        <w:tblInd w:w="-106" w:type="dxa"/>
        <w:tblLook w:val="00A0"/>
      </w:tblPr>
      <w:tblGrid>
        <w:gridCol w:w="2923"/>
        <w:gridCol w:w="6642"/>
      </w:tblGrid>
      <w:tr w:rsidR="00A74C95" w:rsidRPr="007747D8">
        <w:trPr>
          <w:trHeight w:val="1879"/>
        </w:trPr>
        <w:tc>
          <w:tcPr>
            <w:tcW w:w="3227" w:type="dxa"/>
          </w:tcPr>
          <w:p w:rsidR="00A74C95" w:rsidRPr="007747D8" w:rsidRDefault="00A74C95"/>
          <w:tbl>
            <w:tblPr>
              <w:tblW w:w="0" w:type="auto"/>
              <w:tblInd w:w="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440"/>
            </w:tblGrid>
            <w:tr w:rsidR="00A74C95" w:rsidRPr="007747D8">
              <w:trPr>
                <w:trHeight w:val="1291"/>
              </w:trPr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4C95" w:rsidRPr="007747D8" w:rsidRDefault="00A74C95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A74C95" w:rsidRPr="007747D8" w:rsidRDefault="00A74C95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Место</w:t>
                  </w:r>
                </w:p>
                <w:p w:rsidR="00A74C95" w:rsidRPr="007747D8" w:rsidRDefault="00A74C95" w:rsidP="00CA2823">
                  <w:pPr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747D8">
                    <w:rPr>
                      <w:rFonts w:ascii="Times New Roman" w:hAnsi="Times New Roman" w:cs="Times New Roman"/>
                    </w:rPr>
                    <w:t>для фото</w:t>
                  </w:r>
                </w:p>
              </w:tc>
            </w:tr>
          </w:tbl>
          <w:p w:rsidR="00A74C95" w:rsidRPr="007747D8" w:rsidRDefault="00A74C95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89" w:type="dxa"/>
          </w:tcPr>
          <w:p w:rsidR="00A74C95" w:rsidRPr="007747D8" w:rsidRDefault="00A74C95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74C95" w:rsidRPr="007747D8" w:rsidRDefault="00A74C95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Фамилия ___________________________</w:t>
            </w:r>
          </w:p>
          <w:p w:rsidR="00A74C95" w:rsidRPr="007747D8" w:rsidRDefault="00A74C95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Имя _______________________________</w:t>
            </w:r>
          </w:p>
          <w:p w:rsidR="00A74C95" w:rsidRPr="007747D8" w:rsidRDefault="00A74C95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Отчество ___________________________</w:t>
            </w:r>
          </w:p>
          <w:p w:rsidR="00A74C95" w:rsidRPr="007747D8" w:rsidRDefault="00A74C95" w:rsidP="00CA2823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747D8">
              <w:rPr>
                <w:rFonts w:ascii="Times New Roman" w:hAnsi="Times New Roman" w:cs="Times New Roman"/>
                <w:sz w:val="28"/>
                <w:szCs w:val="28"/>
              </w:rPr>
              <w:t>Должность _________________________</w:t>
            </w:r>
          </w:p>
          <w:p w:rsidR="00A74C95" w:rsidRPr="007747D8" w:rsidRDefault="00A74C95" w:rsidP="007747D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74C95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Киржеманского сельского поселения </w:t>
      </w:r>
    </w:p>
    <w:p w:rsidR="00A74C95" w:rsidRPr="00BE08D2" w:rsidRDefault="00A74C95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</w:t>
      </w:r>
    </w:p>
    <w:p w:rsidR="00A74C95" w:rsidRPr="00BE08D2" w:rsidRDefault="00A74C95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муниципального района         ____________ _________________</w:t>
      </w:r>
    </w:p>
    <w:p w:rsidR="00A74C95" w:rsidRPr="00CA2823" w:rsidRDefault="00A74C95" w:rsidP="00BE08D2">
      <w:pPr>
        <w:pStyle w:val="a4"/>
        <w:rPr>
          <w:rFonts w:ascii="Times New Roman" w:hAnsi="Times New Roman" w:cs="Times New Roman"/>
        </w:rPr>
      </w:pPr>
      <w:r w:rsidRPr="00CA2823">
        <w:rPr>
          <w:rFonts w:ascii="Times New Roman" w:hAnsi="Times New Roman" w:cs="Times New Roman"/>
        </w:rPr>
        <w:t>(подпись)      (ФИО)</w:t>
      </w:r>
    </w:p>
    <w:p w:rsidR="00A74C95" w:rsidRPr="00BE08D2" w:rsidRDefault="00A74C95" w:rsidP="00BE08D2">
      <w:pPr>
        <w:pStyle w:val="a4"/>
        <w:rPr>
          <w:rFonts w:ascii="Times New Roman" w:hAnsi="Times New Roman" w:cs="Times New Roman"/>
          <w:sz w:val="28"/>
          <w:szCs w:val="28"/>
        </w:rPr>
      </w:pPr>
      <w:r w:rsidRPr="00BE08D2">
        <w:rPr>
          <w:rFonts w:ascii="Times New Roman" w:hAnsi="Times New Roman" w:cs="Times New Roman"/>
          <w:sz w:val="28"/>
          <w:szCs w:val="28"/>
        </w:rPr>
        <w:t>Дата выдачи «___»</w:t>
      </w:r>
      <w:r>
        <w:rPr>
          <w:rFonts w:ascii="Times New Roman" w:hAnsi="Times New Roman" w:cs="Times New Roman"/>
          <w:sz w:val="28"/>
          <w:szCs w:val="28"/>
        </w:rPr>
        <w:t xml:space="preserve"> ________</w:t>
      </w:r>
      <w:r w:rsidRPr="00BE08D2">
        <w:rPr>
          <w:rFonts w:ascii="Times New Roman" w:hAnsi="Times New Roman" w:cs="Times New Roman"/>
          <w:sz w:val="28"/>
          <w:szCs w:val="28"/>
        </w:rPr>
        <w:t>_ 20__ г.</w:t>
      </w: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Pr="00BE08D2" w:rsidRDefault="00A74C95" w:rsidP="00BE08D2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Default="00A74C95" w:rsidP="00D54B08">
      <w:pPr>
        <w:rPr>
          <w:rFonts w:ascii="Times New Roman" w:hAnsi="Times New Roman" w:cs="Times New Roman"/>
        </w:rPr>
      </w:pP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* Описание удостоверения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19,5x6,5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 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Данные сведения заверяются подписью </w:t>
      </w:r>
      <w:r w:rsidRPr="000168ED">
        <w:rPr>
          <w:rFonts w:ascii="Times New Roman" w:hAnsi="Times New Roman" w:cs="Times New Roman"/>
        </w:rPr>
        <w:t xml:space="preserve">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 </w:t>
      </w:r>
      <w:r w:rsidRPr="00D54B08">
        <w:rPr>
          <w:rFonts w:ascii="Times New Roman" w:hAnsi="Times New Roman" w:cs="Times New Roman"/>
        </w:rPr>
        <w:t>Республики Мордовия</w:t>
      </w:r>
      <w:r w:rsidRPr="00005EE2">
        <w:rPr>
          <w:rFonts w:ascii="Times New Roman" w:hAnsi="Times New Roman" w:cs="Times New Roman"/>
        </w:rPr>
        <w:t xml:space="preserve"> и печатью Администрации</w:t>
      </w:r>
      <w:r>
        <w:rPr>
          <w:rFonts w:ascii="Times New Roman" w:hAnsi="Times New Roman" w:cs="Times New Roman"/>
        </w:rPr>
        <w:t xml:space="preserve"> 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>Республики Мордовия</w:t>
      </w:r>
      <w:r w:rsidRPr="00005EE2">
        <w:rPr>
          <w:rFonts w:ascii="Times New Roman" w:hAnsi="Times New Roman" w:cs="Times New Roman"/>
        </w:rPr>
        <w:t xml:space="preserve"> – в удостове</w:t>
      </w:r>
      <w:r w:rsidRPr="00D54B08">
        <w:rPr>
          <w:rFonts w:ascii="Times New Roman" w:hAnsi="Times New Roman" w:cs="Times New Roman"/>
        </w:rPr>
        <w:t xml:space="preserve">рении 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</w:t>
      </w:r>
      <w:r>
        <w:rPr>
          <w:rFonts w:ascii="Times New Roman" w:hAnsi="Times New Roman" w:cs="Times New Roman"/>
        </w:rPr>
        <w:t xml:space="preserve"> Большеигнатовского</w:t>
      </w:r>
      <w:r w:rsidRPr="00D54B08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Мордовия. 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3х4 см без уголка. 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Фотография владельца удостоверения заверяется </w:t>
      </w:r>
      <w:r w:rsidRPr="000F1655">
        <w:rPr>
          <w:rFonts w:ascii="Times New Roman" w:hAnsi="Times New Roman" w:cs="Times New Roman"/>
        </w:rPr>
        <w:t xml:space="preserve">печатью Администрации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</w:t>
      </w:r>
      <w:r w:rsidRPr="000F1655">
        <w:rPr>
          <w:rFonts w:ascii="Times New Roman" w:hAnsi="Times New Roman" w:cs="Times New Roman"/>
        </w:rPr>
        <w:t xml:space="preserve"> Большеигнатовского 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удостоверениях лиц, для которых он является представителем нанимателя (работодателем), либо подписью и печатью </w:t>
      </w:r>
      <w:r>
        <w:rPr>
          <w:rFonts w:ascii="Times New Roman" w:hAnsi="Times New Roman" w:cs="Times New Roman"/>
        </w:rPr>
        <w:t>Заместителя главы по работе в Совете</w:t>
      </w:r>
      <w:r w:rsidRPr="00D54B08">
        <w:rPr>
          <w:rFonts w:ascii="Times New Roman" w:hAnsi="Times New Roman" w:cs="Times New Roman"/>
        </w:rPr>
        <w:t xml:space="preserve"> депутатов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 – в удостоверении Главы </w:t>
      </w:r>
      <w:r>
        <w:rPr>
          <w:rFonts w:ascii="Times New Roman" w:hAnsi="Times New Roman" w:cs="Times New Roman"/>
        </w:rPr>
        <w:t>Киржеманского</w:t>
      </w:r>
      <w:r w:rsidRPr="00005EE2">
        <w:rPr>
          <w:rFonts w:ascii="Times New Roman" w:hAnsi="Times New Roman" w:cs="Times New Roman"/>
        </w:rPr>
        <w:t xml:space="preserve"> сельского поселения Большеигнатовского </w:t>
      </w:r>
      <w:r w:rsidRPr="00D54B08">
        <w:rPr>
          <w:rFonts w:ascii="Times New Roman" w:hAnsi="Times New Roman" w:cs="Times New Roman"/>
        </w:rPr>
        <w:t>муниципального района</w:t>
      </w:r>
      <w:r>
        <w:rPr>
          <w:rFonts w:ascii="Times New Roman" w:hAnsi="Times New Roman" w:cs="Times New Roman"/>
        </w:rPr>
        <w:t xml:space="preserve"> </w:t>
      </w:r>
      <w:r w:rsidRPr="00D54B08">
        <w:rPr>
          <w:rFonts w:ascii="Times New Roman" w:hAnsi="Times New Roman" w:cs="Times New Roman"/>
        </w:rPr>
        <w:t xml:space="preserve">Республики Мордовия. Цвет оттиска печати должен быть синим. 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 xml:space="preserve"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 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Под фотографией владельца удостоверения компьютерным способом проставляется дата выдачи удостоверения, правее надпись «Настоящее удостоверение подлежит возврату при оставлении должности».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A74C95" w:rsidRPr="00D54B08" w:rsidRDefault="00A74C95" w:rsidP="00D54B08">
      <w:pPr>
        <w:rPr>
          <w:rFonts w:ascii="Times New Roman" w:hAnsi="Times New Roman" w:cs="Times New Roman"/>
        </w:rPr>
      </w:pPr>
      <w:r w:rsidRPr="00D54B08">
        <w:rPr>
          <w:rFonts w:ascii="Times New Roman" w:hAnsi="Times New Roman" w:cs="Times New Roman"/>
        </w:rPr>
        <w:t>5. Удостоверение, не соответствующее описанию, а также с исправлениями, является недействительным.</w:t>
      </w: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  <w:r w:rsidRPr="00D54B08">
        <w:rPr>
          <w:rFonts w:ascii="Times New Roman" w:hAnsi="Times New Roman" w:cs="Times New Roman"/>
          <w:sz w:val="28"/>
          <w:szCs w:val="28"/>
        </w:rPr>
        <w:tab/>
      </w: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p w:rsidR="00A74C95" w:rsidRDefault="00A74C95" w:rsidP="00D54B08">
      <w:pPr>
        <w:rPr>
          <w:rFonts w:ascii="Times New Roman" w:hAnsi="Times New Roman" w:cs="Times New Roman"/>
          <w:sz w:val="28"/>
          <w:szCs w:val="28"/>
        </w:rPr>
      </w:pPr>
    </w:p>
    <w:sectPr w:rsidR="00A74C95" w:rsidSect="00467B3E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3F2"/>
    <w:rsid w:val="00005EE2"/>
    <w:rsid w:val="000168ED"/>
    <w:rsid w:val="00060745"/>
    <w:rsid w:val="0006280A"/>
    <w:rsid w:val="00080EC3"/>
    <w:rsid w:val="000A400F"/>
    <w:rsid w:val="000D0D1F"/>
    <w:rsid w:val="000D6B86"/>
    <w:rsid w:val="000F1655"/>
    <w:rsid w:val="00102AD3"/>
    <w:rsid w:val="001F4961"/>
    <w:rsid w:val="001F6056"/>
    <w:rsid w:val="00224A8D"/>
    <w:rsid w:val="00233BC7"/>
    <w:rsid w:val="002A38E2"/>
    <w:rsid w:val="002B33F2"/>
    <w:rsid w:val="002B6CBC"/>
    <w:rsid w:val="002C19D3"/>
    <w:rsid w:val="002E6BF8"/>
    <w:rsid w:val="002F724E"/>
    <w:rsid w:val="00387B60"/>
    <w:rsid w:val="00390272"/>
    <w:rsid w:val="00467B3E"/>
    <w:rsid w:val="0048096F"/>
    <w:rsid w:val="0048539C"/>
    <w:rsid w:val="004A0DBA"/>
    <w:rsid w:val="0050047A"/>
    <w:rsid w:val="0052772E"/>
    <w:rsid w:val="00563730"/>
    <w:rsid w:val="00583388"/>
    <w:rsid w:val="00594BE7"/>
    <w:rsid w:val="00636598"/>
    <w:rsid w:val="00661722"/>
    <w:rsid w:val="00680B6D"/>
    <w:rsid w:val="006C3A2A"/>
    <w:rsid w:val="006C47E0"/>
    <w:rsid w:val="0073565B"/>
    <w:rsid w:val="007747D8"/>
    <w:rsid w:val="00790993"/>
    <w:rsid w:val="007F3B1E"/>
    <w:rsid w:val="00865F8C"/>
    <w:rsid w:val="008B5114"/>
    <w:rsid w:val="00954455"/>
    <w:rsid w:val="00961644"/>
    <w:rsid w:val="00A30A2E"/>
    <w:rsid w:val="00A66DC7"/>
    <w:rsid w:val="00A74C95"/>
    <w:rsid w:val="00B6437B"/>
    <w:rsid w:val="00B851DD"/>
    <w:rsid w:val="00B85635"/>
    <w:rsid w:val="00BE08D2"/>
    <w:rsid w:val="00C52A2D"/>
    <w:rsid w:val="00C621FD"/>
    <w:rsid w:val="00C775FB"/>
    <w:rsid w:val="00CA2823"/>
    <w:rsid w:val="00CA6918"/>
    <w:rsid w:val="00CD43CC"/>
    <w:rsid w:val="00CE64DD"/>
    <w:rsid w:val="00CF4E11"/>
    <w:rsid w:val="00D2730A"/>
    <w:rsid w:val="00D54B08"/>
    <w:rsid w:val="00D5704A"/>
    <w:rsid w:val="00D64971"/>
    <w:rsid w:val="00D81207"/>
    <w:rsid w:val="00D8375D"/>
    <w:rsid w:val="00D924F1"/>
    <w:rsid w:val="00D948D2"/>
    <w:rsid w:val="00D95285"/>
    <w:rsid w:val="00DC6D73"/>
    <w:rsid w:val="00DD0822"/>
    <w:rsid w:val="00DF30E2"/>
    <w:rsid w:val="00E336BD"/>
    <w:rsid w:val="00E4782C"/>
    <w:rsid w:val="00E553DD"/>
    <w:rsid w:val="00E9001B"/>
    <w:rsid w:val="00EB1DAC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00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400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A400F"/>
    <w:rPr>
      <w:rFonts w:ascii="Cambria" w:hAnsi="Cambria" w:cs="Cambria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0A400F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0A400F"/>
    <w:rPr>
      <w:color w:val="auto"/>
    </w:rPr>
  </w:style>
  <w:style w:type="paragraph" w:customStyle="1" w:styleId="a1">
    <w:name w:val="Текст (справка)"/>
    <w:basedOn w:val="Normal"/>
    <w:next w:val="Normal"/>
    <w:uiPriority w:val="99"/>
    <w:rsid w:val="000A400F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0A400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Нормальный (таблица)"/>
    <w:basedOn w:val="Normal"/>
    <w:next w:val="Normal"/>
    <w:uiPriority w:val="99"/>
    <w:rsid w:val="000A400F"/>
    <w:pPr>
      <w:ind w:firstLine="0"/>
    </w:pPr>
  </w:style>
  <w:style w:type="paragraph" w:customStyle="1" w:styleId="a4">
    <w:name w:val="Таблицы (моноширинный)"/>
    <w:basedOn w:val="Normal"/>
    <w:next w:val="Normal"/>
    <w:uiPriority w:val="99"/>
    <w:rsid w:val="000A400F"/>
    <w:pPr>
      <w:ind w:firstLine="0"/>
      <w:jc w:val="left"/>
    </w:pPr>
    <w:rPr>
      <w:rFonts w:ascii="Courier New" w:hAnsi="Courier New" w:cs="Courier New"/>
    </w:rPr>
  </w:style>
  <w:style w:type="paragraph" w:customStyle="1" w:styleId="a5">
    <w:name w:val="Прижатый влево"/>
    <w:basedOn w:val="Normal"/>
    <w:next w:val="Normal"/>
    <w:uiPriority w:val="99"/>
    <w:rsid w:val="000A400F"/>
    <w:pPr>
      <w:ind w:firstLine="0"/>
      <w:jc w:val="left"/>
    </w:pPr>
  </w:style>
  <w:style w:type="character" w:customStyle="1" w:styleId="a6">
    <w:name w:val="Цветовое выделение для Текст"/>
    <w:uiPriority w:val="99"/>
    <w:rsid w:val="000A400F"/>
    <w:rPr>
      <w:rFonts w:cs="Times New Roman"/>
    </w:rPr>
  </w:style>
  <w:style w:type="table" w:styleId="TableGrid">
    <w:name w:val="Table Grid"/>
    <w:basedOn w:val="TableNormal"/>
    <w:uiPriority w:val="99"/>
    <w:rsid w:val="00CA282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467B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67B3E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Normal"/>
    <w:uiPriority w:val="99"/>
    <w:rsid w:val="0058338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styleId="NormalWeb">
    <w:name w:val="Normal (Web)"/>
    <w:basedOn w:val="Normal"/>
    <w:uiPriority w:val="99"/>
    <w:rsid w:val="00CA6918"/>
    <w:pPr>
      <w:widowControl/>
      <w:autoSpaceDE/>
      <w:autoSpaceDN/>
      <w:adjustRightInd/>
      <w:spacing w:before="100" w:beforeAutospacing="1" w:after="119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5</Pages>
  <Words>1510</Words>
  <Characters>8613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НПП "Гарант-Сервис"</dc:creator>
  <cp:keywords/>
  <dc:description>Документ экспортирован из системы ГАРАНТ</dc:description>
  <cp:lastModifiedBy>user</cp:lastModifiedBy>
  <cp:revision>19</cp:revision>
  <cp:lastPrinted>2022-03-16T11:31:00Z</cp:lastPrinted>
  <dcterms:created xsi:type="dcterms:W3CDTF">2022-02-28T12:34:00Z</dcterms:created>
  <dcterms:modified xsi:type="dcterms:W3CDTF">2022-03-29T11:43:00Z</dcterms:modified>
</cp:coreProperties>
</file>