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A80" w:rsidRDefault="00846A80" w:rsidP="00865F8C">
      <w:pPr>
        <w:jc w:val="center"/>
        <w:rPr>
          <w:b/>
          <w:bCs/>
          <w:color w:val="000000"/>
          <w:sz w:val="32"/>
          <w:szCs w:val="32"/>
        </w:rPr>
      </w:pPr>
      <w:r w:rsidRPr="0078500B">
        <w:rPr>
          <w:b/>
          <w:bCs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.5pt;height:42.75pt;visibility:visible">
            <v:imagedata r:id="rId5" o:title=""/>
          </v:shape>
        </w:pict>
      </w:r>
    </w:p>
    <w:p w:rsidR="00846A80" w:rsidRDefault="00846A80" w:rsidP="00832438">
      <w:pPr>
        <w:jc w:val="righ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ПРОЕКТ</w:t>
      </w:r>
    </w:p>
    <w:p w:rsidR="00846A80" w:rsidRPr="00CA6918" w:rsidRDefault="00846A80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Киржеманского</w:t>
      </w: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846A80" w:rsidRPr="00CA6918" w:rsidRDefault="00846A80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846A80" w:rsidRPr="00CA6918" w:rsidRDefault="00846A80" w:rsidP="00CA6918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846A80" w:rsidRPr="00CA6918" w:rsidRDefault="00846A80" w:rsidP="00CA6918">
      <w:pPr>
        <w:pStyle w:val="NormalWeb"/>
        <w:spacing w:before="119" w:beforeAutospacing="0" w:after="0"/>
        <w:jc w:val="center"/>
        <w:rPr>
          <w:sz w:val="32"/>
          <w:szCs w:val="32"/>
        </w:rPr>
      </w:pPr>
    </w:p>
    <w:p w:rsidR="00846A80" w:rsidRPr="00680B6D" w:rsidRDefault="00846A80" w:rsidP="00CA6918">
      <w:pPr>
        <w:pStyle w:val="NormalWeb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0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846A80" w:rsidRPr="00680B6D" w:rsidRDefault="00846A80" w:rsidP="00CA6918">
      <w:pPr>
        <w:pStyle w:val="NormalWeb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0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Киржеманского сельского поселения Большеигнатовского муниципального района второго созыва. </w:t>
      </w:r>
    </w:p>
    <w:p w:rsidR="00846A80" w:rsidRPr="00680B6D" w:rsidRDefault="00846A80" w:rsidP="00CA6918">
      <w:pPr>
        <w:pStyle w:val="NormalWeb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46A80" w:rsidRPr="00680B6D" w:rsidRDefault="00846A80" w:rsidP="00CA6918">
      <w:pPr>
        <w:pStyle w:val="NormalWeb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________</w:t>
      </w:r>
      <w:r w:rsidRPr="00680B6D">
        <w:rPr>
          <w:rFonts w:ascii="Times New Roman" w:hAnsi="Times New Roman" w:cs="Times New Roman"/>
          <w:color w:val="000000"/>
          <w:sz w:val="28"/>
          <w:szCs w:val="28"/>
        </w:rPr>
        <w:t>2022 г.                                                                                   №</w:t>
      </w:r>
      <w:r>
        <w:rPr>
          <w:rFonts w:ascii="Times New Roman" w:hAnsi="Times New Roman" w:cs="Times New Roman"/>
          <w:color w:val="000000"/>
          <w:sz w:val="28"/>
          <w:szCs w:val="28"/>
        </w:rPr>
        <w:t>____</w:t>
      </w:r>
    </w:p>
    <w:p w:rsidR="00846A80" w:rsidRPr="00680B6D" w:rsidRDefault="00846A80" w:rsidP="00CA6918">
      <w:pPr>
        <w:pStyle w:val="Norma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с.Киржеманы</w:t>
      </w:r>
    </w:p>
    <w:p w:rsidR="00846A80" w:rsidRPr="00BE08D2" w:rsidRDefault="00846A80" w:rsidP="00BE08D2">
      <w:pPr>
        <w:pStyle w:val="Heading1"/>
        <w:spacing w:before="0" w:after="0"/>
        <w:rPr>
          <w:rStyle w:val="a0"/>
          <w:rFonts w:ascii="Times New Roman" w:hAnsi="Times New Roman"/>
          <w:sz w:val="28"/>
          <w:szCs w:val="28"/>
        </w:rPr>
      </w:pPr>
    </w:p>
    <w:p w:rsidR="00846A80" w:rsidRPr="00467B3E" w:rsidRDefault="00846A80" w:rsidP="00CD43CC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sz w:val="28"/>
          <w:szCs w:val="28"/>
        </w:rPr>
        <w:t>Об утверждении Положения об удостоверениях лиц,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sz w:val="28"/>
          <w:szCs w:val="28"/>
        </w:rPr>
        <w:t xml:space="preserve">замещающих </w:t>
      </w:r>
      <w:r>
        <w:rPr>
          <w:rStyle w:val="a0"/>
          <w:rFonts w:ascii="Times New Roman" w:hAnsi="Times New Roman"/>
          <w:sz w:val="28"/>
          <w:szCs w:val="28"/>
        </w:rPr>
        <w:t>м</w:t>
      </w:r>
      <w:r w:rsidRPr="00467B3E">
        <w:rPr>
          <w:rStyle w:val="a0"/>
          <w:rFonts w:ascii="Times New Roman" w:hAnsi="Times New Roman"/>
          <w:sz w:val="28"/>
          <w:szCs w:val="28"/>
        </w:rPr>
        <w:t xml:space="preserve">униципальные должности и должности муниципальной службы </w:t>
      </w:r>
      <w:r>
        <w:rPr>
          <w:rStyle w:val="a0"/>
          <w:rFonts w:ascii="Times New Roman" w:hAnsi="Times New Roman"/>
          <w:sz w:val="28"/>
          <w:szCs w:val="28"/>
        </w:rPr>
        <w:t xml:space="preserve">Киржеманского сельского поселения Большеигнатовского </w:t>
      </w:r>
      <w:r w:rsidRPr="00467B3E">
        <w:rPr>
          <w:rStyle w:val="a0"/>
          <w:rFonts w:ascii="Times New Roman" w:hAnsi="Times New Roman"/>
          <w:sz w:val="28"/>
          <w:szCs w:val="28"/>
        </w:rPr>
        <w:t>муниципального района</w:t>
      </w:r>
      <w:r>
        <w:rPr>
          <w:rStyle w:val="a0"/>
          <w:rFonts w:ascii="Times New Roman" w:hAnsi="Times New Roman"/>
          <w:sz w:val="28"/>
          <w:szCs w:val="28"/>
        </w:rPr>
        <w:t xml:space="preserve"> Республики Мордовия</w:t>
      </w:r>
    </w:p>
    <w:p w:rsidR="00846A80" w:rsidRPr="00BE08D2" w:rsidRDefault="00846A80" w:rsidP="00CD43CC">
      <w:pPr>
        <w:rPr>
          <w:rFonts w:ascii="Times New Roman" w:hAnsi="Times New Roman" w:cs="Times New Roman"/>
          <w:sz w:val="28"/>
          <w:szCs w:val="28"/>
        </w:rPr>
      </w:pPr>
    </w:p>
    <w:p w:rsidR="00846A80" w:rsidRPr="00467B3E" w:rsidRDefault="00846A80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Федерального закона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от 2 марта 2007 г. № 25-ФЗ «О муниципальной службе в Российской Федерации», руководствуясь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№ 131-ФЗ «Об общих принципах организации местного самоуправления в Российской Федерации»,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Уставом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 w:rsidRPr="00CA6918"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CA691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A6918">
        <w:rPr>
          <w:rFonts w:ascii="Times New Roman" w:hAnsi="Times New Roman" w:cs="Times New Roman"/>
          <w:sz w:val="28"/>
          <w:szCs w:val="28"/>
        </w:rPr>
        <w:t>, Совет депутатов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846A80" w:rsidRPr="00F71483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муниципальные должности и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b w:val="0"/>
          <w:bCs w:val="0"/>
          <w:sz w:val="28"/>
          <w:szCs w:val="28"/>
        </w:rPr>
        <w:t>Большеигнатовского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муниципального района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Республики Мордовия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846A80" w:rsidRPr="00F71483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муниципальную должность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и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b w:val="0"/>
          <w:bCs w:val="0"/>
          <w:sz w:val="28"/>
          <w:szCs w:val="28"/>
        </w:rPr>
        <w:t>Большеигнатовского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муниципального района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Республики Мордовия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846A80" w:rsidRDefault="00846A80" w:rsidP="001F4961">
      <w:pPr>
        <w:tabs>
          <w:tab w:val="left" w:pos="0"/>
          <w:tab w:val="left" w:pos="9355"/>
        </w:tabs>
        <w:ind w:right="-1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  <w:r w:rsidRPr="00DF30E2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46A80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CA69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Киржеманского</w:t>
      </w:r>
    </w:p>
    <w:p w:rsidR="00846A80" w:rsidRPr="00BE08D2" w:rsidRDefault="00846A80" w:rsidP="00CA69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Н.А.Козырев            </w:t>
      </w:r>
    </w:p>
    <w:tbl>
      <w:tblPr>
        <w:tblW w:w="12450" w:type="dxa"/>
        <w:tblInd w:w="-106" w:type="dxa"/>
        <w:tblLook w:val="0000"/>
      </w:tblPr>
      <w:tblGrid>
        <w:gridCol w:w="9356"/>
        <w:gridCol w:w="3094"/>
      </w:tblGrid>
      <w:tr w:rsidR="00846A80" w:rsidRPr="007747D8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846A80" w:rsidRPr="007747D8" w:rsidRDefault="00846A80" w:rsidP="001F4961">
            <w:pPr>
              <w:pStyle w:val="a5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846A80" w:rsidRPr="007747D8" w:rsidRDefault="00846A80" w:rsidP="00BE08D2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80" w:rsidRPr="007747D8" w:rsidRDefault="00846A80" w:rsidP="00BE08D2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A80" w:rsidRPr="002C19D3" w:rsidRDefault="00846A80" w:rsidP="002C19D3">
      <w:pPr>
        <w:jc w:val="right"/>
        <w:rPr>
          <w:rStyle w:val="a"/>
          <w:rFonts w:ascii="Times New Roman" w:hAnsi="Times New Roman"/>
          <w:b w:val="0"/>
          <w:bCs w:val="0"/>
          <w:color w:val="auto"/>
        </w:rPr>
      </w:pPr>
      <w:r>
        <w:rPr>
          <w:rStyle w:val="a"/>
          <w:rFonts w:ascii="Times New Roman" w:hAnsi="Times New Roman"/>
          <w:b w:val="0"/>
          <w:bCs w:val="0"/>
          <w:color w:val="auto"/>
        </w:rPr>
        <w:t>Утверждено</w:t>
      </w:r>
    </w:p>
    <w:p w:rsidR="00846A80" w:rsidRPr="002C19D3" w:rsidRDefault="00846A80" w:rsidP="00680B6D">
      <w:pPr>
        <w:jc w:val="right"/>
        <w:rPr>
          <w:rStyle w:val="a0"/>
          <w:rFonts w:ascii="Times New Roman" w:hAnsi="Times New Roman"/>
        </w:rPr>
      </w:pPr>
      <w:hyperlink w:anchor="sub_0" w:history="1">
        <w:r w:rsidRPr="002C19D3">
          <w:rPr>
            <w:rStyle w:val="a0"/>
            <w:rFonts w:ascii="Times New Roman" w:hAnsi="Times New Roman"/>
            <w:b w:val="0"/>
            <w:bCs w:val="0"/>
          </w:rPr>
          <w:t>решени</w:t>
        </w:r>
      </w:hyperlink>
      <w:r w:rsidRPr="002C19D3">
        <w:rPr>
          <w:rStyle w:val="a"/>
          <w:rFonts w:ascii="Times New Roman" w:hAnsi="Times New Roman"/>
          <w:b w:val="0"/>
          <w:bCs w:val="0"/>
          <w:color w:val="auto"/>
        </w:rPr>
        <w:t>ем Совета депутатов</w:t>
      </w:r>
      <w:r>
        <w:rPr>
          <w:rStyle w:val="a"/>
          <w:rFonts w:ascii="Times New Roman" w:hAnsi="Times New Roman"/>
          <w:b w:val="0"/>
          <w:bCs w:val="0"/>
          <w:color w:val="auto"/>
        </w:rPr>
        <w:t xml:space="preserve"> Киржеманского сельского поселения 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  <w:t>Большеигнатовского муниципального района</w:t>
      </w:r>
      <w:r>
        <w:rPr>
          <w:rStyle w:val="a"/>
          <w:rFonts w:ascii="Times New Roman" w:hAnsi="Times New Roman"/>
          <w:b w:val="0"/>
          <w:bCs w:val="0"/>
          <w:color w:val="auto"/>
        </w:rPr>
        <w:t xml:space="preserve"> Республики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</w:r>
      <w:r>
        <w:rPr>
          <w:rStyle w:val="a"/>
          <w:rFonts w:ascii="Times New Roman" w:hAnsi="Times New Roman"/>
          <w:b w:val="0"/>
          <w:bCs w:val="0"/>
          <w:color w:val="auto"/>
        </w:rPr>
        <w:t xml:space="preserve">Мордовия </w:t>
      </w:r>
      <w:r w:rsidRPr="002C19D3">
        <w:rPr>
          <w:rStyle w:val="a"/>
          <w:rFonts w:ascii="Times New Roman" w:hAnsi="Times New Roman"/>
          <w:color w:val="auto"/>
        </w:rPr>
        <w:t>«</w:t>
      </w:r>
      <w:r w:rsidRPr="00680B6D">
        <w:rPr>
          <w:rStyle w:val="a0"/>
          <w:rFonts w:ascii="Times New Roman" w:hAnsi="Times New Roman"/>
          <w:b w:val="0"/>
          <w:bCs w:val="0"/>
        </w:rPr>
        <w:t>Об утверждении Положения об удостоверениях лиц,</w:t>
      </w:r>
    </w:p>
    <w:p w:rsidR="00846A80" w:rsidRPr="002C19D3" w:rsidRDefault="00846A80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замещающих муниципальные должности и </w:t>
      </w:r>
    </w:p>
    <w:p w:rsidR="00846A80" w:rsidRPr="002C19D3" w:rsidRDefault="00846A80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должности муниципальной службы </w:t>
      </w:r>
      <w:r>
        <w:rPr>
          <w:rStyle w:val="a"/>
          <w:rFonts w:ascii="Times New Roman" w:hAnsi="Times New Roman"/>
          <w:color w:val="auto"/>
        </w:rPr>
        <w:t>Киржеманского</w:t>
      </w:r>
      <w:r w:rsidRPr="00CA6918">
        <w:rPr>
          <w:rStyle w:val="a"/>
          <w:rFonts w:ascii="Times New Roman" w:hAnsi="Times New Roman"/>
          <w:color w:val="auto"/>
        </w:rPr>
        <w:t xml:space="preserve"> сельского поселения</w:t>
      </w:r>
    </w:p>
    <w:p w:rsidR="00846A80" w:rsidRPr="002C19D3" w:rsidRDefault="00846A80" w:rsidP="002C19D3">
      <w:pPr>
        <w:pStyle w:val="Heading1"/>
        <w:spacing w:before="0" w:after="0"/>
        <w:jc w:val="right"/>
        <w:rPr>
          <w:rStyle w:val="a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</w:rPr>
        <w:t>Большеигнатовского муниципального района</w:t>
      </w:r>
      <w:r>
        <w:rPr>
          <w:rStyle w:val="a0"/>
          <w:rFonts w:ascii="Times New Roman" w:hAnsi="Times New Roman"/>
        </w:rPr>
        <w:t xml:space="preserve"> Республики Мордовия</w:t>
      </w:r>
      <w:r w:rsidRPr="002C19D3">
        <w:rPr>
          <w:rStyle w:val="a"/>
          <w:rFonts w:ascii="Times New Roman" w:hAnsi="Times New Roman"/>
          <w:color w:val="auto"/>
        </w:rPr>
        <w:t>»</w:t>
      </w:r>
    </w:p>
    <w:p w:rsidR="00846A80" w:rsidRPr="00B6437B" w:rsidRDefault="00846A80" w:rsidP="00680B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/>
          <w:b w:val="0"/>
          <w:bCs w:val="0"/>
          <w:color w:val="auto"/>
        </w:rPr>
        <w:t>от __________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t>2022 г. № </w:t>
      </w:r>
      <w:r>
        <w:rPr>
          <w:rStyle w:val="a"/>
          <w:rFonts w:ascii="Times New Roman" w:hAnsi="Times New Roman"/>
          <w:b w:val="0"/>
          <w:bCs w:val="0"/>
          <w:color w:val="auto"/>
        </w:rPr>
        <w:t>____</w:t>
      </w:r>
    </w:p>
    <w:p w:rsidR="00846A80" w:rsidRDefault="00846A80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46A80" w:rsidRPr="00F71483" w:rsidRDefault="00846A80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0"/>
          <w:rFonts w:ascii="Times New Roman" w:hAnsi="Times New Roman"/>
          <w:b/>
          <w:bCs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b/>
          <w:bCs/>
          <w:color w:val="auto"/>
          <w:sz w:val="28"/>
          <w:szCs w:val="28"/>
        </w:rPr>
        <w:t>Киржеманского</w:t>
      </w:r>
      <w:r w:rsidRPr="00CA6918">
        <w:rPr>
          <w:rStyle w:val="a"/>
          <w:rFonts w:ascii="Times New Roman" w:hAnsi="Times New Roman"/>
          <w:b/>
          <w:bCs/>
          <w:color w:val="auto"/>
          <w:sz w:val="28"/>
          <w:szCs w:val="28"/>
        </w:rPr>
        <w:t xml:space="preserve"> сельского поселения</w:t>
      </w:r>
      <w:r>
        <w:rPr>
          <w:rStyle w:val="a"/>
          <w:rFonts w:ascii="Times New Roman" w:hAnsi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846A80" w:rsidRPr="00F71483" w:rsidRDefault="00846A80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46A80" w:rsidRPr="002C19D3" w:rsidRDefault="00846A80" w:rsidP="002C19D3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3"/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4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муниципальные должности и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 (далее – Положение), устанавливает порядок оформления и выдачи служебных удостоверений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2"/>
      <w:bookmarkEnd w:id="4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в установленном для документов строгой отчетности порядке.</w:t>
      </w:r>
    </w:p>
    <w:p w:rsidR="00846A80" w:rsidRPr="00BE08D2" w:rsidRDefault="00846A80" w:rsidP="00594BE7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6" w:name="sub_103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7" w:name="sub_104"/>
      <w:bookmarkEnd w:id="6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7"/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В случае прекращения полномочий служащего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по иным основан</w:t>
      </w:r>
      <w:r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для уничтожения.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Pr="007F3B1E" w:rsidRDefault="00846A80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8"/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9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</w:t>
      </w:r>
      <w:r w:rsidRPr="0050047A">
        <w:rPr>
          <w:rFonts w:ascii="Times New Roman" w:hAnsi="Times New Roman" w:cs="Times New Roman"/>
          <w:sz w:val="28"/>
          <w:szCs w:val="28"/>
        </w:rPr>
        <w:t xml:space="preserve">служебного удостоверения осуществляется Заместителем главы 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</w:t>
      </w:r>
      <w:r w:rsidRPr="00BE08D2">
        <w:rPr>
          <w:rFonts w:ascii="Times New Roman" w:hAnsi="Times New Roman" w:cs="Times New Roman"/>
          <w:sz w:val="28"/>
          <w:szCs w:val="28"/>
        </w:rPr>
        <w:t>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6"/>
      <w:bookmarkEnd w:id="9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Pr="0050047A">
        <w:rPr>
          <w:rFonts w:ascii="Times New Roman" w:hAnsi="Times New Roman" w:cs="Times New Roman"/>
          <w:sz w:val="28"/>
          <w:szCs w:val="28"/>
        </w:rPr>
        <w:t xml:space="preserve">Заместителем главы по работе в  Совете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0047A"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Большеигнатовского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BE08D2">
        <w:rPr>
          <w:rFonts w:ascii="Times New Roman" w:hAnsi="Times New Roman" w:cs="Times New Roman"/>
          <w:sz w:val="28"/>
          <w:szCs w:val="28"/>
        </w:rPr>
        <w:t xml:space="preserve">подписываются Главой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7"/>
      <w:r w:rsidRPr="00BE08D2">
        <w:rPr>
          <w:rFonts w:ascii="Times New Roman" w:hAnsi="Times New Roman" w:cs="Times New Roman"/>
          <w:sz w:val="28"/>
          <w:szCs w:val="28"/>
        </w:rPr>
        <w:t>7. Служебные удостоверения вручаются служащим по позднее чем через 10 дней после их подписания уполномоченными на то лицами.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8"/>
      <w:bookmarkEnd w:id="11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bookmarkEnd w:id="12"/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Pr="007F3B1E" w:rsidRDefault="00846A80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3"/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4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10"/>
      <w:bookmarkEnd w:id="14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1"/>
      <w:bookmarkEnd w:id="15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>либо об изменении данных, внесенных в удостоверение, подается Главе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p w:rsidR="00846A80" w:rsidRPr="00BE08D2" w:rsidRDefault="00846A80" w:rsidP="00BE08D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либо об изменении данных, внесенных в удостоверение, подается </w:t>
      </w:r>
      <w:r>
        <w:rPr>
          <w:rFonts w:ascii="Times New Roman" w:hAnsi="Times New Roman" w:cs="Times New Roman"/>
          <w:sz w:val="28"/>
          <w:szCs w:val="28"/>
        </w:rPr>
        <w:t xml:space="preserve">Заместителю главы по работе в </w:t>
      </w:r>
      <w:r w:rsidRPr="00954455">
        <w:rPr>
          <w:rFonts w:ascii="Times New Roman" w:hAnsi="Times New Roman" w:cs="Times New Roman"/>
          <w:sz w:val="28"/>
          <w:szCs w:val="28"/>
        </w:rPr>
        <w:t xml:space="preserve">Совете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954455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455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954455">
        <w:rPr>
          <w:rFonts w:ascii="Times New Roman" w:hAnsi="Times New Roman" w:cs="Times New Roman"/>
          <w:sz w:val="28"/>
          <w:szCs w:val="28"/>
        </w:rPr>
        <w:t>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2"/>
      <w:bookmarkEnd w:id="16"/>
      <w:r w:rsidRPr="00E4782C">
        <w:rPr>
          <w:rFonts w:ascii="Times New Roman" w:hAnsi="Times New Roman" w:cs="Times New Roman"/>
          <w:sz w:val="28"/>
          <w:szCs w:val="28"/>
        </w:rPr>
        <w:t xml:space="preserve">12. Заместитель главы 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E4782C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</w:t>
      </w:r>
      <w:r w:rsidRPr="00E478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4782C">
        <w:rPr>
          <w:rFonts w:ascii="Times New Roman" w:hAnsi="Times New Roman" w:cs="Times New Roman"/>
          <w:sz w:val="28"/>
          <w:szCs w:val="28"/>
        </w:rPr>
        <w:t xml:space="preserve">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</w:t>
      </w:r>
      <w:r w:rsidRPr="00BE08D2">
        <w:rPr>
          <w:rFonts w:ascii="Times New Roman" w:hAnsi="Times New Roman" w:cs="Times New Roman"/>
          <w:sz w:val="28"/>
          <w:szCs w:val="28"/>
        </w:rPr>
        <w:t xml:space="preserve"> Дубликат удостоверения служащего или новое удостоверение служащего направляется уполномоченным лицам для подписания.</w:t>
      </w:r>
    </w:p>
    <w:bookmarkEnd w:id="17"/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4"/>
      <w:bookmarkEnd w:id="18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и оформляется протоколом.</w:t>
      </w:r>
    </w:p>
    <w:bookmarkEnd w:id="19"/>
    <w:p w:rsidR="00846A80" w:rsidRPr="00BE08D2" w:rsidRDefault="00846A80" w:rsidP="00BE08D2">
      <w:pPr>
        <w:pStyle w:val="a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846A80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Pr="002C19D3" w:rsidRDefault="00846A80" w:rsidP="00390272">
      <w:pPr>
        <w:jc w:val="right"/>
        <w:rPr>
          <w:rStyle w:val="a"/>
          <w:rFonts w:ascii="Times New Roman" w:hAnsi="Times New Roman"/>
          <w:b w:val="0"/>
          <w:bCs w:val="0"/>
          <w:color w:val="auto"/>
        </w:rPr>
      </w:pPr>
      <w:r w:rsidRPr="002C19D3">
        <w:rPr>
          <w:rStyle w:val="a"/>
          <w:rFonts w:ascii="Times New Roman" w:hAnsi="Times New Roman"/>
          <w:b w:val="0"/>
          <w:bCs w:val="0"/>
          <w:color w:val="auto"/>
        </w:rPr>
        <w:t>Утвержденный</w:t>
      </w:r>
    </w:p>
    <w:p w:rsidR="00846A80" w:rsidRPr="002C19D3" w:rsidRDefault="00846A80" w:rsidP="00DD0822">
      <w:pPr>
        <w:jc w:val="right"/>
        <w:rPr>
          <w:rStyle w:val="a0"/>
          <w:rFonts w:ascii="Times New Roman" w:hAnsi="Times New Roman"/>
        </w:rPr>
      </w:pPr>
      <w:hyperlink w:anchor="sub_0" w:history="1">
        <w:r w:rsidRPr="002C19D3">
          <w:rPr>
            <w:rStyle w:val="a0"/>
            <w:rFonts w:ascii="Times New Roman" w:hAnsi="Times New Roman"/>
            <w:b w:val="0"/>
            <w:bCs w:val="0"/>
          </w:rPr>
          <w:t>решени</w:t>
        </w:r>
      </w:hyperlink>
      <w:r w:rsidRPr="002C19D3">
        <w:rPr>
          <w:rStyle w:val="a"/>
          <w:rFonts w:ascii="Times New Roman" w:hAnsi="Times New Roman"/>
          <w:b w:val="0"/>
          <w:bCs w:val="0"/>
          <w:color w:val="auto"/>
        </w:rPr>
        <w:t>ем Совета депутатов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  <w:t>Большеигнатовского муниципального района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</w:r>
      <w:r w:rsidRPr="002C19D3">
        <w:rPr>
          <w:rStyle w:val="a"/>
          <w:rFonts w:ascii="Times New Roman" w:hAnsi="Times New Roman"/>
          <w:color w:val="auto"/>
        </w:rPr>
        <w:t>«</w:t>
      </w:r>
      <w:r w:rsidRPr="00DD0822">
        <w:rPr>
          <w:rStyle w:val="a0"/>
          <w:rFonts w:ascii="Times New Roman" w:hAnsi="Times New Roman"/>
          <w:b w:val="0"/>
          <w:bCs w:val="0"/>
        </w:rPr>
        <w:t>Об утверждении Положения об удостоверениях лиц</w:t>
      </w:r>
      <w:r w:rsidRPr="002C19D3">
        <w:rPr>
          <w:rStyle w:val="a0"/>
          <w:rFonts w:ascii="Times New Roman" w:hAnsi="Times New Roman"/>
        </w:rPr>
        <w:t>,</w:t>
      </w:r>
    </w:p>
    <w:p w:rsidR="00846A80" w:rsidRPr="002C19D3" w:rsidRDefault="00846A80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замещающих муниципальные должности и </w:t>
      </w:r>
    </w:p>
    <w:p w:rsidR="00846A80" w:rsidRPr="002C19D3" w:rsidRDefault="00846A80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должности муниципальной службы </w:t>
      </w:r>
    </w:p>
    <w:p w:rsidR="00846A80" w:rsidRPr="002C19D3" w:rsidRDefault="00846A80" w:rsidP="00390272">
      <w:pPr>
        <w:pStyle w:val="Heading1"/>
        <w:spacing w:before="0" w:after="0"/>
        <w:jc w:val="right"/>
        <w:rPr>
          <w:rStyle w:val="a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</w:rPr>
        <w:t>Большеигнатовского муниципального района</w:t>
      </w:r>
      <w:r w:rsidRPr="002C19D3">
        <w:rPr>
          <w:rStyle w:val="a"/>
          <w:rFonts w:ascii="Times New Roman" w:hAnsi="Times New Roman"/>
          <w:color w:val="auto"/>
        </w:rPr>
        <w:t>»</w:t>
      </w:r>
    </w:p>
    <w:p w:rsidR="00846A80" w:rsidRPr="00B6437B" w:rsidRDefault="00846A80" w:rsidP="00DD082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/>
          <w:b w:val="0"/>
          <w:bCs w:val="0"/>
          <w:color w:val="auto"/>
        </w:rPr>
        <w:t>от ______________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t>2022 г. № </w:t>
      </w:r>
      <w:bookmarkStart w:id="20" w:name="_GoBack"/>
      <w:bookmarkEnd w:id="20"/>
      <w:r>
        <w:rPr>
          <w:rStyle w:val="a"/>
          <w:rFonts w:ascii="Times New Roman" w:hAnsi="Times New Roman"/>
          <w:b w:val="0"/>
          <w:bCs w:val="0"/>
          <w:color w:val="auto"/>
        </w:rPr>
        <w:t>____</w:t>
      </w:r>
    </w:p>
    <w:p w:rsidR="00846A80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390272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46A80" w:rsidRDefault="00846A80" w:rsidP="00BE08D2">
      <w:pPr>
        <w:pStyle w:val="Heading1"/>
        <w:spacing w:before="0" w:after="0"/>
        <w:rPr>
          <w:rStyle w:val="a0"/>
          <w:rFonts w:ascii="Times New Roman" w:hAnsi="Times New Roman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0"/>
          <w:rFonts w:ascii="Times New Roman" w:hAnsi="Times New Roman"/>
          <w:b/>
          <w:bCs/>
          <w:sz w:val="28"/>
          <w:szCs w:val="28"/>
        </w:rPr>
        <w:t>муниципальную должность</w:t>
      </w:r>
    </w:p>
    <w:p w:rsidR="00846A80" w:rsidRPr="00CA2823" w:rsidRDefault="00846A80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61644">
        <w:rPr>
          <w:rStyle w:val="a0"/>
          <w:rFonts w:ascii="Times New Roman" w:hAnsi="Times New Roman"/>
          <w:b/>
          <w:bCs/>
          <w:sz w:val="28"/>
          <w:szCs w:val="28"/>
        </w:rPr>
        <w:t>и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t>должность муниципальной службы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BE08D2">
      <w:pPr>
        <w:pStyle w:val="a4"/>
        <w:jc w:val="center"/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A282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Pr="00CA282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__</w:t>
      </w:r>
    </w:p>
    <w:p w:rsidR="00846A80" w:rsidRPr="00CA2823" w:rsidRDefault="00846A80" w:rsidP="00CA2823"/>
    <w:tbl>
      <w:tblPr>
        <w:tblW w:w="0" w:type="auto"/>
        <w:tblInd w:w="-106" w:type="dxa"/>
        <w:tblLook w:val="00A0"/>
      </w:tblPr>
      <w:tblGrid>
        <w:gridCol w:w="2923"/>
        <w:gridCol w:w="6642"/>
      </w:tblGrid>
      <w:tr w:rsidR="00846A80" w:rsidRPr="007747D8">
        <w:trPr>
          <w:trHeight w:val="1879"/>
        </w:trPr>
        <w:tc>
          <w:tcPr>
            <w:tcW w:w="3227" w:type="dxa"/>
          </w:tcPr>
          <w:p w:rsidR="00846A80" w:rsidRPr="007747D8" w:rsidRDefault="00846A80"/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846A80" w:rsidRPr="007747D8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A80" w:rsidRPr="007747D8" w:rsidRDefault="00846A80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846A80" w:rsidRPr="007747D8" w:rsidRDefault="00846A80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Место</w:t>
                  </w:r>
                </w:p>
                <w:p w:rsidR="00846A80" w:rsidRPr="007747D8" w:rsidRDefault="00846A80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для фото</w:t>
                  </w:r>
                </w:p>
              </w:tc>
            </w:tr>
          </w:tbl>
          <w:p w:rsidR="00846A80" w:rsidRPr="007747D8" w:rsidRDefault="00846A80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846A80" w:rsidRPr="007747D8" w:rsidRDefault="00846A80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A80" w:rsidRPr="007747D8" w:rsidRDefault="00846A80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846A80" w:rsidRPr="007747D8" w:rsidRDefault="00846A80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846A80" w:rsidRPr="007747D8" w:rsidRDefault="00846A80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846A80" w:rsidRPr="007747D8" w:rsidRDefault="00846A80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846A80" w:rsidRPr="007747D8" w:rsidRDefault="00846A80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A80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</w:p>
    <w:p w:rsidR="00846A80" w:rsidRPr="00BE08D2" w:rsidRDefault="00846A80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846A80" w:rsidRPr="00BE08D2" w:rsidRDefault="00846A80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         ____________ _________________</w:t>
      </w:r>
    </w:p>
    <w:p w:rsidR="00846A80" w:rsidRPr="00CA2823" w:rsidRDefault="00846A80" w:rsidP="00BE08D2">
      <w:pPr>
        <w:pStyle w:val="a4"/>
        <w:rPr>
          <w:rFonts w:ascii="Times New Roman" w:hAnsi="Times New Roman" w:cs="Times New Roman"/>
        </w:rPr>
      </w:pPr>
      <w:r w:rsidRPr="00CA2823">
        <w:rPr>
          <w:rFonts w:ascii="Times New Roman" w:hAnsi="Times New Roman" w:cs="Times New Roman"/>
        </w:rPr>
        <w:t>(подпись)      (ФИО)</w:t>
      </w:r>
    </w:p>
    <w:p w:rsidR="00846A80" w:rsidRPr="00BE08D2" w:rsidRDefault="00846A80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Pr="00BE08D2" w:rsidRDefault="00846A80" w:rsidP="00BE08D2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</w:rPr>
      </w:pPr>
    </w:p>
    <w:p w:rsidR="00846A80" w:rsidRDefault="00846A80" w:rsidP="00D54B08">
      <w:pPr>
        <w:rPr>
          <w:rFonts w:ascii="Times New Roman" w:hAnsi="Times New Roman" w:cs="Times New Roman"/>
        </w:rPr>
      </w:pPr>
    </w:p>
    <w:p w:rsidR="00846A80" w:rsidRDefault="00846A80" w:rsidP="00D54B08">
      <w:pPr>
        <w:rPr>
          <w:rFonts w:ascii="Times New Roman" w:hAnsi="Times New Roman" w:cs="Times New Roman"/>
        </w:rPr>
      </w:pPr>
    </w:p>
    <w:p w:rsidR="00846A80" w:rsidRDefault="00846A80" w:rsidP="00D54B08">
      <w:pPr>
        <w:rPr>
          <w:rFonts w:ascii="Times New Roman" w:hAnsi="Times New Roman" w:cs="Times New Roman"/>
        </w:rPr>
      </w:pPr>
    </w:p>
    <w:p w:rsidR="00846A80" w:rsidRDefault="00846A80" w:rsidP="00D54B08">
      <w:pPr>
        <w:rPr>
          <w:rFonts w:ascii="Times New Roman" w:hAnsi="Times New Roman" w:cs="Times New Roman"/>
        </w:rPr>
      </w:pPr>
    </w:p>
    <w:p w:rsidR="00846A80" w:rsidRDefault="00846A80" w:rsidP="00D54B08">
      <w:pPr>
        <w:rPr>
          <w:rFonts w:ascii="Times New Roman" w:hAnsi="Times New Roman" w:cs="Times New Roman"/>
        </w:rPr>
      </w:pPr>
    </w:p>
    <w:p w:rsidR="00846A80" w:rsidRDefault="00846A80" w:rsidP="00D54B08">
      <w:pPr>
        <w:rPr>
          <w:rFonts w:ascii="Times New Roman" w:hAnsi="Times New Roman" w:cs="Times New Roman"/>
        </w:rPr>
      </w:pP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* Описание удостоверения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Данные сведения заверяются подписью </w:t>
      </w:r>
      <w:r w:rsidRPr="000168ED">
        <w:rPr>
          <w:rFonts w:ascii="Times New Roman" w:hAnsi="Times New Roman" w:cs="Times New Roman"/>
        </w:rPr>
        <w:t xml:space="preserve">Главы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 </w:t>
      </w:r>
      <w:r w:rsidRPr="00D54B08">
        <w:rPr>
          <w:rFonts w:ascii="Times New Roman" w:hAnsi="Times New Roman" w:cs="Times New Roman"/>
        </w:rPr>
        <w:t>Республики Мордовия</w:t>
      </w:r>
      <w:r w:rsidRPr="00005EE2">
        <w:rPr>
          <w:rFonts w:ascii="Times New Roman" w:hAnsi="Times New Roman" w:cs="Times New Roman"/>
        </w:rPr>
        <w:t xml:space="preserve"> и печатью Администрации</w:t>
      </w:r>
      <w:r>
        <w:rPr>
          <w:rFonts w:ascii="Times New Roman" w:hAnsi="Times New Roman" w:cs="Times New Roman"/>
        </w:rPr>
        <w:t xml:space="preserve"> 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 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>Республики Мордовия</w:t>
      </w:r>
      <w:r w:rsidRPr="00005EE2">
        <w:rPr>
          <w:rFonts w:ascii="Times New Roman" w:hAnsi="Times New Roman" w:cs="Times New Roman"/>
        </w:rPr>
        <w:t xml:space="preserve"> – в удостове</w:t>
      </w:r>
      <w:r w:rsidRPr="00D54B08">
        <w:rPr>
          <w:rFonts w:ascii="Times New Roman" w:hAnsi="Times New Roman" w:cs="Times New Roman"/>
        </w:rPr>
        <w:t xml:space="preserve">рении Главы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Большеигнатовского</w:t>
      </w:r>
      <w:r w:rsidRPr="00D54B08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Мордовия. 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</w:rPr>
        <w:t xml:space="preserve">печатью Администрации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</w:t>
      </w:r>
      <w:r w:rsidRPr="000F1655">
        <w:rPr>
          <w:rFonts w:ascii="Times New Roman" w:hAnsi="Times New Roman" w:cs="Times New Roman"/>
        </w:rPr>
        <w:t xml:space="preserve"> Большеигнатовского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 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</w:t>
      </w:r>
      <w:r w:rsidRPr="00D54B08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 – в удостоверении Главы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</w:t>
      </w:r>
      <w:r w:rsidRPr="00D54B08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Мордовия. Цвет оттиска печати должен быть синим. 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846A80" w:rsidRPr="00D54B08" w:rsidRDefault="00846A80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5. Удостоверение, не соответствующее описанию, а также с исправлениями, является недействительным.</w:t>
      </w: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p w:rsidR="00846A80" w:rsidRDefault="00846A80" w:rsidP="00D54B08">
      <w:pPr>
        <w:rPr>
          <w:rFonts w:ascii="Times New Roman" w:hAnsi="Times New Roman" w:cs="Times New Roman"/>
          <w:sz w:val="28"/>
          <w:szCs w:val="28"/>
        </w:rPr>
      </w:pPr>
    </w:p>
    <w:sectPr w:rsidR="00846A80" w:rsidSect="00467B3E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3F2"/>
    <w:rsid w:val="00005EE2"/>
    <w:rsid w:val="000168ED"/>
    <w:rsid w:val="00060745"/>
    <w:rsid w:val="0006280A"/>
    <w:rsid w:val="00080EC3"/>
    <w:rsid w:val="000A400F"/>
    <w:rsid w:val="000D0D1F"/>
    <w:rsid w:val="000D6B86"/>
    <w:rsid w:val="000F1655"/>
    <w:rsid w:val="00102AD3"/>
    <w:rsid w:val="001F4961"/>
    <w:rsid w:val="001F6056"/>
    <w:rsid w:val="00224A8D"/>
    <w:rsid w:val="00233BC7"/>
    <w:rsid w:val="002A38E2"/>
    <w:rsid w:val="002B33F2"/>
    <w:rsid w:val="002B6CBC"/>
    <w:rsid w:val="002C19D3"/>
    <w:rsid w:val="002E6BF8"/>
    <w:rsid w:val="002F724E"/>
    <w:rsid w:val="00387B60"/>
    <w:rsid w:val="00390272"/>
    <w:rsid w:val="00467B3E"/>
    <w:rsid w:val="0048096F"/>
    <w:rsid w:val="0048539C"/>
    <w:rsid w:val="004A0DBA"/>
    <w:rsid w:val="0050047A"/>
    <w:rsid w:val="0052772E"/>
    <w:rsid w:val="00563730"/>
    <w:rsid w:val="00583388"/>
    <w:rsid w:val="00594BE7"/>
    <w:rsid w:val="00636598"/>
    <w:rsid w:val="00661722"/>
    <w:rsid w:val="00680B6D"/>
    <w:rsid w:val="00685A7C"/>
    <w:rsid w:val="006C3A2A"/>
    <w:rsid w:val="006C47E0"/>
    <w:rsid w:val="0073565B"/>
    <w:rsid w:val="007747D8"/>
    <w:rsid w:val="0078500B"/>
    <w:rsid w:val="00790993"/>
    <w:rsid w:val="007F3B1E"/>
    <w:rsid w:val="00832438"/>
    <w:rsid w:val="00846A80"/>
    <w:rsid w:val="00865F8C"/>
    <w:rsid w:val="008B5114"/>
    <w:rsid w:val="008C246A"/>
    <w:rsid w:val="00954455"/>
    <w:rsid w:val="00961644"/>
    <w:rsid w:val="00A30A2E"/>
    <w:rsid w:val="00A66DC7"/>
    <w:rsid w:val="00A74C95"/>
    <w:rsid w:val="00B6437B"/>
    <w:rsid w:val="00B851DD"/>
    <w:rsid w:val="00B85635"/>
    <w:rsid w:val="00BE08D2"/>
    <w:rsid w:val="00C52A2D"/>
    <w:rsid w:val="00C621FD"/>
    <w:rsid w:val="00C775FB"/>
    <w:rsid w:val="00CA2823"/>
    <w:rsid w:val="00CA6918"/>
    <w:rsid w:val="00CD43CC"/>
    <w:rsid w:val="00CE64DD"/>
    <w:rsid w:val="00CF4E11"/>
    <w:rsid w:val="00D2730A"/>
    <w:rsid w:val="00D54B08"/>
    <w:rsid w:val="00D5704A"/>
    <w:rsid w:val="00D64971"/>
    <w:rsid w:val="00D81207"/>
    <w:rsid w:val="00D8375D"/>
    <w:rsid w:val="00D924F1"/>
    <w:rsid w:val="00D948D2"/>
    <w:rsid w:val="00D95285"/>
    <w:rsid w:val="00DC6D73"/>
    <w:rsid w:val="00DD0822"/>
    <w:rsid w:val="00DF30E2"/>
    <w:rsid w:val="00E336BD"/>
    <w:rsid w:val="00E4782C"/>
    <w:rsid w:val="00E553DD"/>
    <w:rsid w:val="00E9001B"/>
    <w:rsid w:val="00EB1DAC"/>
    <w:rsid w:val="00F7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0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400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A400F"/>
    <w:rPr>
      <w:rFonts w:ascii="Cambria" w:hAnsi="Cambria" w:cs="Cambria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0A400F"/>
    <w:rPr>
      <w:rFonts w:cs="Times New Roman"/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0A400F"/>
    <w:rPr>
      <w:color w:val="auto"/>
    </w:rPr>
  </w:style>
  <w:style w:type="paragraph" w:customStyle="1" w:styleId="a1">
    <w:name w:val="Текст (справка)"/>
    <w:basedOn w:val="Normal"/>
    <w:next w:val="Normal"/>
    <w:uiPriority w:val="99"/>
    <w:rsid w:val="000A400F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0A400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Нормальный (таблица)"/>
    <w:basedOn w:val="Normal"/>
    <w:next w:val="Normal"/>
    <w:uiPriority w:val="99"/>
    <w:rsid w:val="000A400F"/>
    <w:pPr>
      <w:ind w:firstLine="0"/>
    </w:pPr>
  </w:style>
  <w:style w:type="paragraph" w:customStyle="1" w:styleId="a4">
    <w:name w:val="Таблицы (моноширинный)"/>
    <w:basedOn w:val="Normal"/>
    <w:next w:val="Normal"/>
    <w:uiPriority w:val="99"/>
    <w:rsid w:val="000A400F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Normal"/>
    <w:next w:val="Normal"/>
    <w:uiPriority w:val="99"/>
    <w:rsid w:val="000A400F"/>
    <w:pPr>
      <w:ind w:firstLine="0"/>
      <w:jc w:val="left"/>
    </w:pPr>
  </w:style>
  <w:style w:type="character" w:customStyle="1" w:styleId="a6">
    <w:name w:val="Цветовое выделение для Текст"/>
    <w:uiPriority w:val="99"/>
    <w:rsid w:val="000A400F"/>
    <w:rPr>
      <w:rFonts w:cs="Times New Roman"/>
    </w:rPr>
  </w:style>
  <w:style w:type="table" w:styleId="TableGrid">
    <w:name w:val="Table Grid"/>
    <w:basedOn w:val="TableNormal"/>
    <w:uiPriority w:val="99"/>
    <w:rsid w:val="00CA282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67B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Normal"/>
    <w:uiPriority w:val="99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NormalWeb">
    <w:name w:val="Normal (Web)"/>
    <w:basedOn w:val="Normal"/>
    <w:uiPriority w:val="99"/>
    <w:rsid w:val="00CA6918"/>
    <w:pPr>
      <w:widowControl/>
      <w:autoSpaceDE/>
      <w:autoSpaceDN/>
      <w:adjustRightInd/>
      <w:spacing w:before="100" w:beforeAutospacing="1" w:after="119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5</Pages>
  <Words>1512</Words>
  <Characters>8624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20</cp:revision>
  <cp:lastPrinted>2022-03-16T11:31:00Z</cp:lastPrinted>
  <dcterms:created xsi:type="dcterms:W3CDTF">2022-02-28T12:34:00Z</dcterms:created>
  <dcterms:modified xsi:type="dcterms:W3CDTF">2022-03-30T13:56:00Z</dcterms:modified>
</cp:coreProperties>
</file>