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189" w:rsidRPr="00467B3E" w:rsidRDefault="007B2189" w:rsidP="00467B3E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</w:pPr>
      <w:r w:rsidRPr="00C35128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Мордовии" style="width:41pt;height:47pt;visibility:visible">
            <v:imagedata r:id="rId5" o:title=""/>
          </v:shape>
        </w:pict>
      </w:r>
    </w:p>
    <w:p w:rsidR="007B2189" w:rsidRPr="00D5704A" w:rsidRDefault="007B2189" w:rsidP="00102AD3">
      <w:pPr>
        <w:shd w:val="clear" w:color="auto" w:fill="FFFFFF"/>
        <w:ind w:firstLine="0"/>
        <w:jc w:val="center"/>
        <w:rPr>
          <w:rFonts w:ascii="Times New Roman" w:hAnsi="Times New Roman" w:cs="Times New Roman"/>
          <w:sz w:val="38"/>
          <w:szCs w:val="38"/>
        </w:rPr>
      </w:pPr>
      <w:r w:rsidRPr="00D5704A"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Совет депутатов </w:t>
      </w:r>
      <w:r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 Старочамзинского сельского поселения </w:t>
      </w:r>
      <w:r w:rsidRPr="00D5704A"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10"/>
          <w:sz w:val="38"/>
          <w:szCs w:val="38"/>
        </w:rPr>
        <w:t>муниципального района Республики Мордовия</w:t>
      </w:r>
    </w:p>
    <w:p w:rsidR="007B2189" w:rsidRPr="00D5704A" w:rsidRDefault="007B2189" w:rsidP="00467B3E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 w:rsidRPr="00D5704A">
        <w:rPr>
          <w:rFonts w:ascii="Times New Roman" w:hAnsi="Times New Roman" w:cs="Times New Roman"/>
          <w:b/>
          <w:sz w:val="32"/>
          <w:szCs w:val="32"/>
        </w:rPr>
        <w:t>РЕШЕНИ</w:t>
      </w:r>
      <w:r>
        <w:rPr>
          <w:rFonts w:ascii="Times New Roman" w:hAnsi="Times New Roman" w:cs="Times New Roman"/>
          <w:b/>
          <w:sz w:val="32"/>
          <w:szCs w:val="32"/>
        </w:rPr>
        <w:t>Я</w:t>
      </w:r>
    </w:p>
    <w:p w:rsidR="007B2189" w:rsidRPr="00D5704A" w:rsidRDefault="007B2189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 w:rsidRPr="00D5704A">
        <w:rPr>
          <w:rFonts w:ascii="Times New Roman" w:hAnsi="Times New Roman" w:cs="Times New Roman"/>
          <w:b/>
          <w:color w:val="000000"/>
          <w:sz w:val="32"/>
          <w:szCs w:val="32"/>
        </w:rPr>
        <w:t>Совета депутатов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Старочамзинского сельского поселения </w:t>
      </w:r>
      <w:r w:rsidRPr="00D5704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 xml:space="preserve">муниципального района </w:t>
      </w:r>
    </w:p>
    <w:p w:rsidR="007B2189" w:rsidRPr="00D5704A" w:rsidRDefault="007B2189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>первого</w:t>
      </w: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 xml:space="preserve"> созыва</w:t>
      </w:r>
    </w:p>
    <w:p w:rsidR="007B2189" w:rsidRPr="00467B3E" w:rsidRDefault="007B2189" w:rsidP="00467B3E">
      <w:pPr>
        <w:shd w:val="clear" w:color="auto" w:fill="FFFFFF"/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467B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                    </w:t>
      </w:r>
    </w:p>
    <w:p w:rsidR="007B2189" w:rsidRPr="00467B3E" w:rsidRDefault="007B2189" w:rsidP="00467B3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189" w:rsidRDefault="007B2189" w:rsidP="00467B3E">
      <w:pPr>
        <w:jc w:val="center"/>
        <w:rPr>
          <w:rFonts w:ascii="Times New Roman" w:hAnsi="Times New Roman" w:cs="Times New Roman"/>
          <w:color w:val="000000"/>
          <w:spacing w:val="-3"/>
        </w:rPr>
      </w:pPr>
    </w:p>
    <w:p w:rsidR="007B2189" w:rsidRPr="00467B3E" w:rsidRDefault="007B2189" w:rsidP="00467B3E">
      <w:pPr>
        <w:jc w:val="center"/>
        <w:rPr>
          <w:rFonts w:ascii="Times New Roman" w:hAnsi="Times New Roman" w:cs="Times New Roman"/>
          <w:b/>
        </w:rPr>
      </w:pPr>
      <w:r w:rsidRPr="00467B3E">
        <w:rPr>
          <w:rFonts w:ascii="Times New Roman" w:hAnsi="Times New Roman" w:cs="Times New Roman"/>
          <w:color w:val="000000"/>
          <w:spacing w:val="-3"/>
        </w:rPr>
        <w:t xml:space="preserve">с. </w:t>
      </w:r>
      <w:r>
        <w:rPr>
          <w:rFonts w:ascii="Times New Roman" w:hAnsi="Times New Roman" w:cs="Times New Roman"/>
          <w:color w:val="000000"/>
          <w:spacing w:val="-3"/>
        </w:rPr>
        <w:t>Старое Чамзино</w:t>
      </w:r>
    </w:p>
    <w:p w:rsidR="007B2189" w:rsidRPr="00BE08D2" w:rsidRDefault="007B2189" w:rsidP="00BE08D2">
      <w:pPr>
        <w:pStyle w:val="Heading1"/>
        <w:spacing w:before="0" w:after="0"/>
        <w:rPr>
          <w:rStyle w:val="a0"/>
          <w:rFonts w:ascii="Times New Roman" w:hAnsi="Times New Roman"/>
          <w:color w:val="auto"/>
          <w:sz w:val="28"/>
          <w:szCs w:val="28"/>
        </w:rPr>
      </w:pPr>
    </w:p>
    <w:p w:rsidR="007B2189" w:rsidRDefault="007B2189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>Об утверждении Положения об удостоверениях лиц,</w:t>
      </w:r>
    </w:p>
    <w:p w:rsidR="007B2189" w:rsidRDefault="007B2189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 xml:space="preserve">замещающих муниципальные должности и </w:t>
      </w:r>
    </w:p>
    <w:p w:rsidR="007B2189" w:rsidRDefault="007B2189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 xml:space="preserve">должности муниципальной службы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</w:p>
    <w:p w:rsidR="007B2189" w:rsidRPr="00467B3E" w:rsidRDefault="007B2189" w:rsidP="00467B3E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Большеигнатовского </w:t>
      </w: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>муниципального района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467B3E" w:rsidRDefault="007B2189" w:rsidP="00BE08D2">
      <w:pPr>
        <w:rPr>
          <w:rFonts w:ascii="Times New Roman" w:hAnsi="Times New Roman" w:cs="Times New Roman"/>
          <w:b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F71483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F71483">
        <w:rPr>
          <w:rFonts w:ascii="Times New Roman" w:hAnsi="Times New Roman" w:cs="Times New Roman"/>
          <w:sz w:val="28"/>
          <w:szCs w:val="28"/>
        </w:rPr>
        <w:t xml:space="preserve">. № 25-ФЗ «О муниципальной службе в Российской Федерации», руководствуясь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F71483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F71483">
        <w:rPr>
          <w:rFonts w:ascii="Times New Roman" w:hAnsi="Times New Roman" w:cs="Times New Roman"/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Старочамзинского сельского поселения 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7B2189" w:rsidRPr="00F71483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</w:t>
      </w:r>
      <w:r w:rsidRPr="009B4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7B2189" w:rsidRPr="00F71483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муниципальную должность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должность муниципальной службы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467B3E">
        <w:rPr>
          <w:rStyle w:val="a0"/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7B2189" w:rsidRDefault="007B2189" w:rsidP="001F4961">
      <w:pPr>
        <w:tabs>
          <w:tab w:val="left" w:pos="0"/>
          <w:tab w:val="left" w:pos="9355"/>
        </w:tabs>
        <w:ind w:right="-1" w:firstLine="567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BE08D2" w:rsidRDefault="007B2189" w:rsidP="001F49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Н.В.Зайкина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2E6BF8">
      <w:pPr>
        <w:ind w:firstLine="0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7B2189" w:rsidRDefault="007B2189" w:rsidP="002E6BF8">
      <w:pPr>
        <w:ind w:firstLine="0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3"/>
    <w:p w:rsidR="007B2189" w:rsidRPr="002C19D3" w:rsidRDefault="007B2189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>Утвержденный</w:t>
      </w:r>
    </w:p>
    <w:p w:rsidR="007B2189" w:rsidRDefault="007B2189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hyperlink w:anchor="sub_0" w:history="1">
        <w:r w:rsidRPr="002C19D3">
          <w:rPr>
            <w:rStyle w:val="a0"/>
            <w:rFonts w:ascii="Times New Roman" w:hAnsi="Times New Roman"/>
            <w:b w:val="0"/>
            <w:color w:val="auto"/>
          </w:rPr>
          <w:t>решени</w:t>
        </w:r>
      </w:hyperlink>
      <w:r w:rsidRPr="002C19D3">
        <w:rPr>
          <w:rStyle w:val="a"/>
          <w:rFonts w:ascii="Times New Roman" w:hAnsi="Times New Roman" w:cs="Times New Roman"/>
          <w:b w:val="0"/>
          <w:color w:val="auto"/>
        </w:rPr>
        <w:t>ем Совета депутатов</w:t>
      </w:r>
    </w:p>
    <w:p w:rsidR="007B2189" w:rsidRPr="002C19D3" w:rsidRDefault="007B2189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>
        <w:rPr>
          <w:rStyle w:val="a"/>
          <w:rFonts w:ascii="Times New Roman" w:hAnsi="Times New Roman" w:cs="Times New Roman"/>
          <w:b w:val="0"/>
          <w:color w:val="auto"/>
        </w:rPr>
        <w:t>Старочамзинского сельского поселения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</w:r>
      <w:r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</w:p>
    <w:p w:rsidR="007B2189" w:rsidRPr="002C19D3" w:rsidRDefault="007B2189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"/>
          <w:rFonts w:ascii="Times New Roman" w:hAnsi="Times New Roman" w:cs="Times New Roman"/>
          <w:bCs w:val="0"/>
          <w:color w:val="auto"/>
        </w:rPr>
        <w:t>«</w:t>
      </w:r>
      <w:r w:rsidRPr="002C19D3">
        <w:rPr>
          <w:rStyle w:val="a0"/>
          <w:rFonts w:ascii="Times New Roman" w:hAnsi="Times New Roman"/>
          <w:color w:val="auto"/>
        </w:rPr>
        <w:t>Об утверждении Положения об удостоверениях лиц,</w:t>
      </w:r>
    </w:p>
    <w:p w:rsidR="007B2189" w:rsidRPr="002C19D3" w:rsidRDefault="007B2189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замещающих муниципальные должности и </w:t>
      </w:r>
    </w:p>
    <w:p w:rsidR="007B2189" w:rsidRDefault="007B2189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должности муниципальной службы </w:t>
      </w:r>
    </w:p>
    <w:p w:rsidR="007B2189" w:rsidRPr="009B418A" w:rsidRDefault="007B2189" w:rsidP="009B418A">
      <w:pPr>
        <w:jc w:val="right"/>
        <w:rPr>
          <w:rFonts w:ascii="Times New Roman" w:hAnsi="Times New Roman" w:cs="Times New Roman"/>
        </w:rPr>
      </w:pPr>
      <w:r w:rsidRPr="009B418A">
        <w:rPr>
          <w:rFonts w:ascii="Times New Roman" w:hAnsi="Times New Roman" w:cs="Times New Roman"/>
        </w:rPr>
        <w:t>Старочамзинского сельского поселения</w:t>
      </w:r>
    </w:p>
    <w:p w:rsidR="007B2189" w:rsidRPr="002C19D3" w:rsidRDefault="007B2189" w:rsidP="009B418A">
      <w:pPr>
        <w:pStyle w:val="Heading1"/>
        <w:spacing w:before="0" w:after="0"/>
        <w:jc w:val="right"/>
        <w:rPr>
          <w:rStyle w:val="a"/>
          <w:rFonts w:ascii="Times New Roman" w:hAnsi="Times New Roman" w:cs="Times New Roman"/>
          <w:color w:val="auto"/>
        </w:rPr>
      </w:pPr>
      <w:r w:rsidRPr="009B418A">
        <w:rPr>
          <w:rStyle w:val="a0"/>
          <w:rFonts w:ascii="Times New Roman" w:hAnsi="Times New Roman"/>
          <w:color w:val="auto"/>
        </w:rPr>
        <w:t>Большеигнатовского</w:t>
      </w:r>
      <w:r w:rsidRPr="002C19D3">
        <w:rPr>
          <w:rStyle w:val="a0"/>
          <w:rFonts w:ascii="Times New Roman" w:hAnsi="Times New Roman"/>
          <w:color w:val="auto"/>
        </w:rPr>
        <w:t xml:space="preserve"> муниципального района</w:t>
      </w:r>
      <w:r w:rsidRPr="002C19D3">
        <w:rPr>
          <w:rStyle w:val="a"/>
          <w:rFonts w:ascii="Times New Roman" w:hAnsi="Times New Roman" w:cs="Times New Roman"/>
          <w:bCs w:val="0"/>
          <w:color w:val="auto"/>
        </w:rPr>
        <w:t>»</w:t>
      </w:r>
    </w:p>
    <w:p w:rsidR="007B2189" w:rsidRDefault="007B2189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7B2189" w:rsidRPr="00F71483" w:rsidRDefault="007B2189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0"/>
          <w:rFonts w:ascii="Times New Roman" w:hAnsi="Times New Roman"/>
          <w:b/>
          <w:color w:val="auto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Pr="009B418A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7B2189" w:rsidRPr="00F71483" w:rsidRDefault="007B2189" w:rsidP="00BE08D2">
      <w:pPr>
        <w:rPr>
          <w:rFonts w:ascii="Times New Roman" w:hAnsi="Times New Roman" w:cs="Times New Roman"/>
          <w:b/>
          <w:sz w:val="28"/>
          <w:szCs w:val="28"/>
        </w:rPr>
      </w:pPr>
    </w:p>
    <w:p w:rsidR="007B2189" w:rsidRPr="002C19D3" w:rsidRDefault="007B2189" w:rsidP="002C19D3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4"/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 (далее – Положение), устанавливает порядок оформления и выдачи служебных удостоверений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7B2189" w:rsidRPr="004A32B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 w:rsidRPr="004A32B2">
        <w:rPr>
          <w:rFonts w:ascii="Times New Roman" w:hAnsi="Times New Roman" w:cs="Times New Roman"/>
          <w:sz w:val="28"/>
          <w:szCs w:val="28"/>
        </w:rPr>
        <w:t>заместителем главы  Старочамзинского сельского поселения Большеигнатовского муниципального района в установленном для документов строгой отчетности порядке.</w:t>
      </w:r>
    </w:p>
    <w:p w:rsidR="007B2189" w:rsidRPr="00BE08D2" w:rsidRDefault="007B2189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8"/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 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Pr="009B418A">
        <w:rPr>
          <w:rStyle w:val="a0"/>
          <w:rFonts w:ascii="Times New Roman" w:hAnsi="Times New Roman"/>
          <w:b w:val="0"/>
          <w:color w:val="auto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</w:t>
      </w:r>
      <w:r w:rsidRPr="00BE08D2">
        <w:rPr>
          <w:rFonts w:ascii="Times New Roman" w:hAnsi="Times New Roman" w:cs="Times New Roman"/>
          <w:sz w:val="28"/>
          <w:szCs w:val="28"/>
        </w:rPr>
        <w:t>ого района для уничтожения.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7F3B1E" w:rsidRDefault="007B2189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9"/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</w:t>
      </w:r>
      <w:r w:rsidRPr="004A32B2">
        <w:rPr>
          <w:rFonts w:ascii="Times New Roman" w:hAnsi="Times New Roman" w:cs="Times New Roman"/>
          <w:sz w:val="28"/>
          <w:szCs w:val="28"/>
        </w:rPr>
        <w:t>заместителем главы  Старочамзинского сельского поселения Большеигнатовского муниципального района.</w:t>
      </w:r>
      <w:r w:rsidRPr="00BE08D2">
        <w:rPr>
          <w:rFonts w:ascii="Times New Roman" w:hAnsi="Times New Roman" w:cs="Times New Roman"/>
          <w:sz w:val="28"/>
          <w:szCs w:val="28"/>
        </w:rPr>
        <w:t xml:space="preserve">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7B2189" w:rsidRPr="004A32B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4A32B2">
        <w:rPr>
          <w:rFonts w:ascii="Times New Roman" w:hAnsi="Times New Roman" w:cs="Times New Roman"/>
          <w:sz w:val="28"/>
          <w:szCs w:val="28"/>
        </w:rPr>
        <w:t xml:space="preserve">6. Служебное удостоверение Главы </w:t>
      </w:r>
      <w:r w:rsidRPr="004A32B2">
        <w:rPr>
          <w:rStyle w:val="a0"/>
          <w:rFonts w:ascii="Times New Roman" w:hAnsi="Times New Roman"/>
          <w:b w:val="0"/>
          <w:color w:val="auto"/>
          <w:sz w:val="28"/>
          <w:szCs w:val="28"/>
        </w:rPr>
        <w:t>Старочамзинского сельского поселения</w:t>
      </w:r>
      <w:r w:rsidRPr="004A32B2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Pr="004A32B2">
        <w:rPr>
          <w:rFonts w:ascii="Times New Roman" w:hAnsi="Times New Roman" w:cs="Times New Roman"/>
          <w:sz w:val="28"/>
          <w:szCs w:val="28"/>
        </w:rPr>
        <w:t xml:space="preserve">ольшеигнатовского муниципального района подписывается заместителем главы по работе в Совете депутатов </w:t>
      </w:r>
      <w:r w:rsidRPr="004A32B2"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4A32B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района.</w:t>
      </w:r>
    </w:p>
    <w:bookmarkEnd w:id="11"/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дминистрации</w:t>
      </w:r>
      <w:r w:rsidRPr="009B418A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3"/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7F3B1E" w:rsidRDefault="007B2189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4"/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Главе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B2189" w:rsidRPr="004A32B2" w:rsidRDefault="007B2189" w:rsidP="00BE08D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2B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 w:rsidRPr="004A32B2"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4A32B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либо об изменении данных, внесенных в удостоверение, подается заместителю главы по работе в Совете депутатов Старочамзинского сельского поселения Большеигнатовского муниципального района.</w:t>
      </w:r>
    </w:p>
    <w:p w:rsidR="007B2189" w:rsidRDefault="007B2189" w:rsidP="0019433E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>12</w:t>
      </w:r>
      <w:bookmarkEnd w:id="18"/>
      <w:r w:rsidRPr="0019433E">
        <w:rPr>
          <w:rFonts w:ascii="Times New Roman" w:hAnsi="Times New Roman" w:cs="Times New Roman"/>
          <w:sz w:val="28"/>
          <w:szCs w:val="28"/>
        </w:rPr>
        <w:t xml:space="preserve">. Заместитель главы 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19433E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 w:rsidRPr="0019433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9433E">
        <w:rPr>
          <w:rFonts w:ascii="Times New Roman" w:hAnsi="Times New Roman" w:cs="Times New Roman"/>
          <w:sz w:val="28"/>
          <w:szCs w:val="28"/>
        </w:rPr>
        <w:t>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</w:t>
      </w:r>
      <w:r>
        <w:rPr>
          <w:rFonts w:ascii="Times New Roman" w:hAnsi="Times New Roman" w:cs="Times New Roman"/>
          <w:sz w:val="28"/>
          <w:szCs w:val="28"/>
        </w:rPr>
        <w:t xml:space="preserve"> Дубликат удостоверения служащего или новое удостоверение служащего направляется уполномоченным лицам для подписания.</w:t>
      </w: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194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>
        <w:rPr>
          <w:rStyle w:val="a0"/>
          <w:b w:val="0"/>
          <w:bCs w:val="0"/>
          <w:sz w:val="28"/>
          <w:szCs w:val="28"/>
        </w:rPr>
        <w:t>пунктом 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0"/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2C19D3" w:rsidRDefault="007B2189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>Утвержденный</w:t>
      </w:r>
    </w:p>
    <w:p w:rsidR="007B2189" w:rsidRDefault="007B2189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hyperlink w:anchor="sub_0" w:history="1">
        <w:r w:rsidRPr="002C19D3">
          <w:rPr>
            <w:rStyle w:val="a0"/>
            <w:rFonts w:ascii="Times New Roman" w:hAnsi="Times New Roman"/>
            <w:b w:val="0"/>
            <w:color w:val="auto"/>
          </w:rPr>
          <w:t>решени</w:t>
        </w:r>
      </w:hyperlink>
      <w:r w:rsidRPr="002C19D3">
        <w:rPr>
          <w:rStyle w:val="a"/>
          <w:rFonts w:ascii="Times New Roman" w:hAnsi="Times New Roman" w:cs="Times New Roman"/>
          <w:b w:val="0"/>
          <w:color w:val="auto"/>
        </w:rPr>
        <w:t>ем Совета депутатов</w:t>
      </w:r>
    </w:p>
    <w:p w:rsidR="007B2189" w:rsidRPr="002C19D3" w:rsidRDefault="007B2189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>
        <w:rPr>
          <w:rStyle w:val="a"/>
          <w:rFonts w:ascii="Times New Roman" w:hAnsi="Times New Roman" w:cs="Times New Roman"/>
          <w:b w:val="0"/>
          <w:color w:val="auto"/>
        </w:rPr>
        <w:t>Старочамзинского сельского поселения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</w:r>
      <w:r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</w:p>
    <w:p w:rsidR="007B2189" w:rsidRPr="002C19D3" w:rsidRDefault="007B2189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"/>
          <w:rFonts w:ascii="Times New Roman" w:hAnsi="Times New Roman" w:cs="Times New Roman"/>
          <w:bCs w:val="0"/>
          <w:color w:val="auto"/>
        </w:rPr>
        <w:t>«</w:t>
      </w:r>
      <w:r w:rsidRPr="002C19D3">
        <w:rPr>
          <w:rStyle w:val="a0"/>
          <w:rFonts w:ascii="Times New Roman" w:hAnsi="Times New Roman"/>
          <w:color w:val="auto"/>
        </w:rPr>
        <w:t>Об утверждении Положения об удостоверениях лиц,</w:t>
      </w:r>
    </w:p>
    <w:p w:rsidR="007B2189" w:rsidRPr="002C19D3" w:rsidRDefault="007B2189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замещающих муниципальные должности и </w:t>
      </w:r>
    </w:p>
    <w:p w:rsidR="007B2189" w:rsidRPr="002C19D3" w:rsidRDefault="007B2189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должности муниципальной службы </w:t>
      </w:r>
      <w:r>
        <w:rPr>
          <w:rStyle w:val="a0"/>
          <w:rFonts w:ascii="Times New Roman" w:hAnsi="Times New Roman"/>
          <w:color w:val="auto"/>
        </w:rPr>
        <w:t>Старочамзинского сельского поселения</w:t>
      </w:r>
    </w:p>
    <w:p w:rsidR="007B2189" w:rsidRPr="002C19D3" w:rsidRDefault="007B2189" w:rsidP="00390272">
      <w:pPr>
        <w:pStyle w:val="Heading1"/>
        <w:spacing w:before="0" w:after="0"/>
        <w:jc w:val="right"/>
        <w:rPr>
          <w:rStyle w:val="a"/>
          <w:rFonts w:ascii="Times New Roman" w:hAnsi="Times New Roman" w:cs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Cs w:val="0"/>
          <w:color w:val="auto"/>
        </w:rPr>
        <w:t>»</w:t>
      </w:r>
    </w:p>
    <w:p w:rsidR="007B2189" w:rsidRPr="00B6437B" w:rsidRDefault="007B2189" w:rsidP="0039027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390272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B2189" w:rsidRDefault="007B2189" w:rsidP="00BE08D2">
      <w:pPr>
        <w:pStyle w:val="Heading1"/>
        <w:spacing w:before="0" w:after="0"/>
        <w:rPr>
          <w:rStyle w:val="a0"/>
          <w:rFonts w:ascii="Times New Roman" w:hAnsi="Times New Roman"/>
          <w:color w:val="auto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0"/>
          <w:rFonts w:ascii="Times New Roman" w:hAnsi="Times New Roman"/>
          <w:b/>
          <w:color w:val="auto"/>
          <w:sz w:val="28"/>
          <w:szCs w:val="28"/>
        </w:rPr>
        <w:t>муниципальную должность</w:t>
      </w:r>
      <w:r w:rsidRPr="00CA282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</w:p>
    <w:p w:rsidR="007B2189" w:rsidRPr="00CA2823" w:rsidRDefault="007B2189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Style w:val="a0"/>
          <w:rFonts w:ascii="Times New Roman" w:hAnsi="Times New Roman"/>
          <w:color w:val="auto"/>
          <w:sz w:val="28"/>
          <w:szCs w:val="28"/>
        </w:rPr>
        <w:t>и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 xml:space="preserve"> должность муниципальной службы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BE08D2">
      <w:pPr>
        <w:pStyle w:val="a4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__</w:t>
      </w:r>
    </w:p>
    <w:p w:rsidR="007B2189" w:rsidRPr="00CA2823" w:rsidRDefault="007B2189" w:rsidP="00CA2823"/>
    <w:tbl>
      <w:tblPr>
        <w:tblW w:w="0" w:type="auto"/>
        <w:tblLook w:val="00A0"/>
      </w:tblPr>
      <w:tblGrid>
        <w:gridCol w:w="2992"/>
        <w:gridCol w:w="6573"/>
      </w:tblGrid>
      <w:tr w:rsidR="007B2189" w:rsidRPr="00814D51" w:rsidTr="00814D51">
        <w:trPr>
          <w:trHeight w:val="1879"/>
        </w:trPr>
        <w:tc>
          <w:tcPr>
            <w:tcW w:w="3227" w:type="dxa"/>
          </w:tcPr>
          <w:p w:rsidR="007B2189" w:rsidRPr="00814D51" w:rsidRDefault="007B2189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7B2189" w:rsidRPr="00814D51" w:rsidTr="00CA2823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2189" w:rsidRPr="00814D51" w:rsidRDefault="007B2189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7B2189" w:rsidRPr="00814D51" w:rsidRDefault="007B2189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814D51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7B2189" w:rsidRPr="00814D51" w:rsidRDefault="007B2189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4D51">
                    <w:rPr>
                      <w:rFonts w:ascii="Times New Roman" w:hAnsi="Times New Roman" w:cs="Times New Roman"/>
                      <w:szCs w:val="28"/>
                    </w:rPr>
                    <w:t>для фото</w:t>
                  </w:r>
                </w:p>
              </w:tc>
            </w:tr>
          </w:tbl>
          <w:p w:rsidR="007B2189" w:rsidRPr="00814D51" w:rsidRDefault="007B2189" w:rsidP="00814D5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7B2189" w:rsidRPr="00814D51" w:rsidRDefault="007B2189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2189" w:rsidRPr="00814D51" w:rsidRDefault="007B2189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7B2189" w:rsidRPr="00814D51" w:rsidRDefault="007B2189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7B2189" w:rsidRPr="00814D51" w:rsidRDefault="007B2189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7B2189" w:rsidRPr="00814D51" w:rsidRDefault="007B2189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7B2189" w:rsidRPr="00814D51" w:rsidRDefault="007B2189" w:rsidP="00814D5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BE08D2" w:rsidRDefault="007B2189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7B2189" w:rsidRPr="00BE08D2" w:rsidRDefault="007B2189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7B2189" w:rsidRPr="00CA2823" w:rsidRDefault="007B2189" w:rsidP="00BE08D2">
      <w:pPr>
        <w:pStyle w:val="a4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Cs w:val="28"/>
        </w:rPr>
        <w:t xml:space="preserve">       </w:t>
      </w:r>
      <w:r w:rsidRPr="00CA2823">
        <w:rPr>
          <w:rFonts w:ascii="Times New Roman" w:hAnsi="Times New Roman" w:cs="Times New Roman"/>
          <w:szCs w:val="28"/>
        </w:rPr>
        <w:t xml:space="preserve">(подпись)           </w:t>
      </w:r>
      <w:r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7B2189" w:rsidRPr="00BE08D2" w:rsidRDefault="007B2189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BE08D2" w:rsidRDefault="007B2189" w:rsidP="00BE08D2">
      <w:pPr>
        <w:rPr>
          <w:rFonts w:ascii="Times New Roman" w:hAnsi="Times New Roman" w:cs="Times New Roman"/>
          <w:sz w:val="28"/>
          <w:szCs w:val="28"/>
        </w:rPr>
      </w:pP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* Описание удостоверения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  <w:szCs w:val="28"/>
        </w:rPr>
        <w:t>Главы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</w:t>
      </w:r>
      <w:r w:rsidRPr="000168ED">
        <w:rPr>
          <w:rFonts w:ascii="Times New Roman" w:hAnsi="Times New Roman" w:cs="Times New Roman"/>
          <w:szCs w:val="28"/>
        </w:rPr>
        <w:t xml:space="preserve"> Большеигнатовского муниципального района и печатью Администрации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 </w:t>
      </w:r>
      <w:r w:rsidRPr="000168ED">
        <w:rPr>
          <w:rFonts w:ascii="Times New Roman" w:hAnsi="Times New Roman" w:cs="Times New Roman"/>
          <w:szCs w:val="28"/>
        </w:rPr>
        <w:t xml:space="preserve"> Большеигнатовского </w:t>
      </w:r>
      <w:r w:rsidRPr="00D54B08">
        <w:rPr>
          <w:rFonts w:ascii="Times New Roman" w:hAnsi="Times New Roman" w:cs="Times New Roman"/>
          <w:szCs w:val="28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  <w:szCs w:val="28"/>
        </w:rPr>
        <w:t>заместителя главы по работе в</w:t>
      </w:r>
      <w:r w:rsidRPr="00D54B08">
        <w:rPr>
          <w:rFonts w:ascii="Times New Roman" w:hAnsi="Times New Roman" w:cs="Times New Roman"/>
          <w:szCs w:val="28"/>
        </w:rPr>
        <w:t xml:space="preserve"> Совет</w:t>
      </w:r>
      <w:r>
        <w:rPr>
          <w:rFonts w:ascii="Times New Roman" w:hAnsi="Times New Roman" w:cs="Times New Roman"/>
          <w:szCs w:val="28"/>
        </w:rPr>
        <w:t>е</w:t>
      </w:r>
      <w:r w:rsidRPr="00D54B08">
        <w:rPr>
          <w:rFonts w:ascii="Times New Roman" w:hAnsi="Times New Roman" w:cs="Times New Roman"/>
          <w:szCs w:val="28"/>
        </w:rPr>
        <w:t xml:space="preserve"> депутатов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Большеигнатовского </w:t>
      </w:r>
      <w:r w:rsidRPr="00D54B08">
        <w:rPr>
          <w:rFonts w:ascii="Times New Roman" w:hAnsi="Times New Roman" w:cs="Times New Roman"/>
          <w:szCs w:val="28"/>
        </w:rPr>
        <w:t>муниципального района</w:t>
      </w:r>
      <w:r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 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  <w:szCs w:val="28"/>
        </w:rPr>
        <w:t xml:space="preserve">печатью Администрации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</w:t>
      </w:r>
      <w:r w:rsidRPr="000F1655">
        <w:rPr>
          <w:rFonts w:ascii="Times New Roman" w:hAnsi="Times New Roman" w:cs="Times New Roman"/>
          <w:szCs w:val="28"/>
        </w:rPr>
        <w:t xml:space="preserve">Большеигнатовского муниципального района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  <w:szCs w:val="28"/>
        </w:rPr>
        <w:t>заместителя главы по работе в</w:t>
      </w:r>
      <w:r w:rsidRPr="00D54B08">
        <w:rPr>
          <w:rFonts w:ascii="Times New Roman" w:hAnsi="Times New Roman" w:cs="Times New Roman"/>
          <w:szCs w:val="28"/>
        </w:rPr>
        <w:t xml:space="preserve"> Совет</w:t>
      </w:r>
      <w:r>
        <w:rPr>
          <w:rFonts w:ascii="Times New Roman" w:hAnsi="Times New Roman" w:cs="Times New Roman"/>
          <w:szCs w:val="28"/>
        </w:rPr>
        <w:t>е</w:t>
      </w:r>
      <w:r w:rsidRPr="00D54B08">
        <w:rPr>
          <w:rFonts w:ascii="Times New Roman" w:hAnsi="Times New Roman" w:cs="Times New Roman"/>
          <w:szCs w:val="28"/>
        </w:rPr>
        <w:t xml:space="preserve"> депутатов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>Старочамзинского сельского поселения 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Цвет оттиска печати должен быть синим. 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7B2189" w:rsidRPr="00D54B08" w:rsidRDefault="007B2189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5. Удостоверение, не соответствующее описанию, а также с исправлениями, является недействительным.</w:t>
      </w: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p w:rsidR="007B2189" w:rsidRPr="00583388" w:rsidRDefault="007B2189" w:rsidP="00583388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  <w:b/>
          <w:color w:val="000000"/>
          <w:spacing w:val="-16"/>
          <w:sz w:val="34"/>
          <w:szCs w:val="34"/>
        </w:rPr>
        <w:t xml:space="preserve"> </w:t>
      </w:r>
    </w:p>
    <w:p w:rsidR="007B2189" w:rsidRPr="00BE08D2" w:rsidRDefault="007B2189" w:rsidP="00D54B08">
      <w:pPr>
        <w:rPr>
          <w:rFonts w:ascii="Times New Roman" w:hAnsi="Times New Roman" w:cs="Times New Roman"/>
          <w:sz w:val="28"/>
          <w:szCs w:val="28"/>
        </w:rPr>
      </w:pPr>
    </w:p>
    <w:sectPr w:rsidR="007B2189" w:rsidRPr="00BE08D2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0168ED"/>
    <w:rsid w:val="00041CDB"/>
    <w:rsid w:val="000D0D1F"/>
    <w:rsid w:val="000D6B86"/>
    <w:rsid w:val="000F1655"/>
    <w:rsid w:val="00102AD3"/>
    <w:rsid w:val="00187D53"/>
    <w:rsid w:val="0019433E"/>
    <w:rsid w:val="001F4961"/>
    <w:rsid w:val="001F6056"/>
    <w:rsid w:val="00224A8D"/>
    <w:rsid w:val="00233BC7"/>
    <w:rsid w:val="0024522D"/>
    <w:rsid w:val="002B33F2"/>
    <w:rsid w:val="002B6CBC"/>
    <w:rsid w:val="002C19D3"/>
    <w:rsid w:val="002D4568"/>
    <w:rsid w:val="002E6BF8"/>
    <w:rsid w:val="002F724E"/>
    <w:rsid w:val="00390272"/>
    <w:rsid w:val="003B34A1"/>
    <w:rsid w:val="00467B3E"/>
    <w:rsid w:val="004A32B2"/>
    <w:rsid w:val="00583388"/>
    <w:rsid w:val="00594BE7"/>
    <w:rsid w:val="00636598"/>
    <w:rsid w:val="00661722"/>
    <w:rsid w:val="00674FD7"/>
    <w:rsid w:val="006C3A2A"/>
    <w:rsid w:val="006D6AAB"/>
    <w:rsid w:val="00707529"/>
    <w:rsid w:val="0073565B"/>
    <w:rsid w:val="007B2189"/>
    <w:rsid w:val="007F3B1E"/>
    <w:rsid w:val="00814D51"/>
    <w:rsid w:val="0089653E"/>
    <w:rsid w:val="008F7F7D"/>
    <w:rsid w:val="0099194A"/>
    <w:rsid w:val="009B418A"/>
    <w:rsid w:val="009C1E5E"/>
    <w:rsid w:val="00A66DC7"/>
    <w:rsid w:val="00B6437B"/>
    <w:rsid w:val="00B851DD"/>
    <w:rsid w:val="00BE08D2"/>
    <w:rsid w:val="00C24532"/>
    <w:rsid w:val="00C3320A"/>
    <w:rsid w:val="00C35128"/>
    <w:rsid w:val="00CA2823"/>
    <w:rsid w:val="00CE64DD"/>
    <w:rsid w:val="00D2730A"/>
    <w:rsid w:val="00D54B08"/>
    <w:rsid w:val="00D5704A"/>
    <w:rsid w:val="00D618FC"/>
    <w:rsid w:val="00D64971"/>
    <w:rsid w:val="00D8375D"/>
    <w:rsid w:val="00D924F1"/>
    <w:rsid w:val="00D95285"/>
    <w:rsid w:val="00DF30E2"/>
    <w:rsid w:val="00E336BD"/>
    <w:rsid w:val="00F45BBE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5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456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456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2D4568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D4568"/>
    <w:rPr>
      <w:rFonts w:cs="Times New Roman"/>
      <w:bCs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D4568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D456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Нормальный (таблица)"/>
    <w:basedOn w:val="Normal"/>
    <w:next w:val="Normal"/>
    <w:uiPriority w:val="99"/>
    <w:rsid w:val="002D4568"/>
    <w:pPr>
      <w:ind w:firstLine="0"/>
    </w:pPr>
  </w:style>
  <w:style w:type="paragraph" w:customStyle="1" w:styleId="a4">
    <w:name w:val="Таблицы (моноширинный)"/>
    <w:basedOn w:val="Normal"/>
    <w:next w:val="Normal"/>
    <w:uiPriority w:val="99"/>
    <w:rsid w:val="002D4568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Normal"/>
    <w:next w:val="Normal"/>
    <w:uiPriority w:val="99"/>
    <w:rsid w:val="002D4568"/>
    <w:pPr>
      <w:ind w:firstLine="0"/>
      <w:jc w:val="left"/>
    </w:pPr>
  </w:style>
  <w:style w:type="character" w:customStyle="1" w:styleId="a6">
    <w:name w:val="Цветовое выделение для Текст"/>
    <w:uiPriority w:val="99"/>
    <w:rsid w:val="002D4568"/>
  </w:style>
  <w:style w:type="table" w:styleId="TableGrid">
    <w:name w:val="Table Grid"/>
    <w:basedOn w:val="TableNormal"/>
    <w:uiPriority w:val="99"/>
    <w:rsid w:val="00CA28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Normal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81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6</Pages>
  <Words>1432</Words>
  <Characters>8169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29</cp:revision>
  <cp:lastPrinted>2022-02-22T06:39:00Z</cp:lastPrinted>
  <dcterms:created xsi:type="dcterms:W3CDTF">2022-01-13T13:24:00Z</dcterms:created>
  <dcterms:modified xsi:type="dcterms:W3CDTF">2022-03-29T06:26:00Z</dcterms:modified>
</cp:coreProperties>
</file>