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48F" w:rsidRDefault="0057648F" w:rsidP="009D793E">
      <w:pPr>
        <w:pStyle w:val="Title"/>
      </w:pPr>
      <w:r>
        <w:t>Протокол № 1</w:t>
      </w:r>
    </w:p>
    <w:p w:rsidR="0057648F" w:rsidRDefault="0057648F" w:rsidP="009D793E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Заседания антинаркотической комиссии Киржеманского сельского поселения Большеигнатовского муниципального района Республики Мордовия </w:t>
      </w:r>
    </w:p>
    <w:p w:rsidR="0057648F" w:rsidRDefault="0057648F" w:rsidP="009D793E">
      <w:pPr>
        <w:rPr>
          <w:sz w:val="28"/>
          <w:szCs w:val="28"/>
        </w:rPr>
      </w:pPr>
    </w:p>
    <w:p w:rsidR="0057648F" w:rsidRDefault="0057648F" w:rsidP="009D793E">
      <w:pPr>
        <w:pStyle w:val="Heading1"/>
      </w:pPr>
      <w:r>
        <w:t xml:space="preserve">   с.Киржеманы                                                                         от   09.03.2022 г.                                                                           </w:t>
      </w:r>
    </w:p>
    <w:p w:rsidR="0057648F" w:rsidRDefault="0057648F" w:rsidP="009D793E">
      <w:pPr>
        <w:rPr>
          <w:sz w:val="28"/>
          <w:szCs w:val="28"/>
        </w:rPr>
      </w:pPr>
    </w:p>
    <w:p w:rsidR="0057648F" w:rsidRPr="005E11B1" w:rsidRDefault="0057648F" w:rsidP="009D793E">
      <w:pPr>
        <w:rPr>
          <w:b/>
          <w:bCs/>
          <w:sz w:val="28"/>
          <w:szCs w:val="28"/>
        </w:rPr>
      </w:pPr>
      <w:r w:rsidRPr="005E11B1">
        <w:rPr>
          <w:b/>
          <w:bCs/>
          <w:sz w:val="28"/>
          <w:szCs w:val="28"/>
        </w:rPr>
        <w:t>Председательствующий:</w:t>
      </w:r>
    </w:p>
    <w:p w:rsidR="0057648F" w:rsidRDefault="0057648F" w:rsidP="009D79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Козырев Н.А. – Глава  Киржеманского сельского поселения Большеигнатовского муниципального района Республики </w:t>
      </w:r>
      <w:r w:rsidRPr="00582975">
        <w:rPr>
          <w:sz w:val="28"/>
          <w:szCs w:val="28"/>
        </w:rPr>
        <w:t>Мордовия – председатель комиссии</w:t>
      </w:r>
      <w:r>
        <w:rPr>
          <w:sz w:val="28"/>
          <w:szCs w:val="28"/>
        </w:rPr>
        <w:t xml:space="preserve"> </w:t>
      </w:r>
    </w:p>
    <w:p w:rsidR="0057648F" w:rsidRDefault="0057648F" w:rsidP="009D793E">
      <w:pPr>
        <w:rPr>
          <w:sz w:val="28"/>
          <w:szCs w:val="28"/>
        </w:rPr>
      </w:pPr>
    </w:p>
    <w:p w:rsidR="0057648F" w:rsidRDefault="0057648F" w:rsidP="009D793E">
      <w:pPr>
        <w:rPr>
          <w:b/>
          <w:bCs/>
          <w:sz w:val="28"/>
          <w:szCs w:val="28"/>
        </w:rPr>
      </w:pPr>
      <w:r w:rsidRPr="005E11B1">
        <w:rPr>
          <w:b/>
          <w:bCs/>
          <w:sz w:val="28"/>
          <w:szCs w:val="28"/>
        </w:rPr>
        <w:t>Присутствовали:</w:t>
      </w:r>
    </w:p>
    <w:p w:rsidR="0057648F" w:rsidRPr="005E11B1" w:rsidRDefault="0057648F" w:rsidP="009D793E">
      <w:pPr>
        <w:rPr>
          <w:b/>
          <w:bCs/>
          <w:sz w:val="28"/>
          <w:szCs w:val="28"/>
        </w:rPr>
      </w:pPr>
    </w:p>
    <w:p w:rsidR="0057648F" w:rsidRDefault="0057648F" w:rsidP="009D793E">
      <w:pPr>
        <w:rPr>
          <w:sz w:val="28"/>
          <w:szCs w:val="28"/>
        </w:rPr>
      </w:pPr>
      <w:r w:rsidRPr="005E11B1">
        <w:rPr>
          <w:b/>
          <w:bCs/>
          <w:sz w:val="28"/>
          <w:szCs w:val="28"/>
          <w:u w:val="single"/>
        </w:rPr>
        <w:t>Заместитель председателя комиссии</w:t>
      </w:r>
      <w:r>
        <w:rPr>
          <w:sz w:val="28"/>
          <w:szCs w:val="28"/>
        </w:rPr>
        <w:t>:</w:t>
      </w:r>
    </w:p>
    <w:p w:rsidR="0057648F" w:rsidRDefault="0057648F" w:rsidP="009D793E">
      <w:pPr>
        <w:rPr>
          <w:sz w:val="28"/>
          <w:szCs w:val="28"/>
        </w:rPr>
      </w:pPr>
      <w:r w:rsidRPr="00A51D7E">
        <w:rPr>
          <w:color w:val="1E1E1E"/>
          <w:sz w:val="28"/>
          <w:szCs w:val="28"/>
        </w:rPr>
        <w:t xml:space="preserve">       </w:t>
      </w:r>
      <w:r>
        <w:rPr>
          <w:color w:val="1E1E1E"/>
          <w:sz w:val="28"/>
          <w:szCs w:val="28"/>
        </w:rPr>
        <w:t>Старушенкова Ольга Николаевна  - заместитель главы</w:t>
      </w:r>
      <w:r w:rsidRPr="00A51D7E">
        <w:rPr>
          <w:color w:val="1E1E1E"/>
          <w:sz w:val="28"/>
          <w:szCs w:val="28"/>
        </w:rPr>
        <w:t xml:space="preserve">  </w:t>
      </w:r>
      <w:r>
        <w:rPr>
          <w:color w:val="1E1E1E"/>
          <w:sz w:val="28"/>
          <w:szCs w:val="28"/>
        </w:rPr>
        <w:t>Киржеманского</w:t>
      </w:r>
      <w:r w:rsidRPr="00A51D7E">
        <w:rPr>
          <w:color w:val="1E1E1E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.</w:t>
      </w:r>
    </w:p>
    <w:p w:rsidR="0057648F" w:rsidRDefault="0057648F" w:rsidP="0074083F">
      <w:pPr>
        <w:rPr>
          <w:sz w:val="28"/>
          <w:szCs w:val="28"/>
        </w:rPr>
      </w:pPr>
      <w:r w:rsidRPr="003A0AEC">
        <w:rPr>
          <w:b/>
          <w:bCs/>
          <w:sz w:val="28"/>
          <w:szCs w:val="28"/>
          <w:u w:val="single"/>
        </w:rPr>
        <w:t>Секретарь антинаркотической комиссии</w:t>
      </w:r>
      <w:r w:rsidRPr="003A0AEC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3A0AE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Жаркова Татьяна Викторовна </w:t>
      </w:r>
      <w:r>
        <w:rPr>
          <w:color w:val="1E1E1E"/>
          <w:sz w:val="28"/>
          <w:szCs w:val="28"/>
        </w:rPr>
        <w:t>заместитель главы</w:t>
      </w:r>
      <w:r w:rsidRPr="00A51D7E">
        <w:rPr>
          <w:color w:val="1E1E1E"/>
          <w:sz w:val="28"/>
          <w:szCs w:val="28"/>
        </w:rPr>
        <w:t xml:space="preserve">  </w:t>
      </w:r>
      <w:r>
        <w:rPr>
          <w:color w:val="1E1E1E"/>
          <w:sz w:val="28"/>
          <w:szCs w:val="28"/>
        </w:rPr>
        <w:t>Киржеманского</w:t>
      </w:r>
      <w:r w:rsidRPr="00A51D7E">
        <w:rPr>
          <w:color w:val="1E1E1E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.</w:t>
      </w:r>
    </w:p>
    <w:p w:rsidR="0057648F" w:rsidRPr="003A0AEC" w:rsidRDefault="0057648F" w:rsidP="003A0AEC">
      <w:pPr>
        <w:pStyle w:val="1"/>
        <w:rPr>
          <w:rFonts w:ascii="Times New Roman" w:hAnsi="Times New Roman" w:cs="Times New Roman"/>
          <w:color w:val="212121"/>
          <w:sz w:val="28"/>
          <w:szCs w:val="28"/>
        </w:rPr>
      </w:pPr>
    </w:p>
    <w:p w:rsidR="0057648F" w:rsidRDefault="0057648F" w:rsidP="003A0AEC">
      <w:pPr>
        <w:shd w:val="clear" w:color="auto" w:fill="FFFFFF"/>
        <w:tabs>
          <w:tab w:val="left" w:pos="994"/>
        </w:tabs>
        <w:ind w:firstLine="540"/>
        <w:jc w:val="both"/>
        <w:rPr>
          <w:sz w:val="28"/>
          <w:szCs w:val="28"/>
        </w:rPr>
      </w:pPr>
      <w:r w:rsidRPr="005E11B1">
        <w:rPr>
          <w:b/>
          <w:bCs/>
          <w:sz w:val="28"/>
          <w:szCs w:val="28"/>
        </w:rPr>
        <w:t>Члены антинарк</w:t>
      </w:r>
      <w:r>
        <w:rPr>
          <w:b/>
          <w:bCs/>
          <w:sz w:val="28"/>
          <w:szCs w:val="28"/>
        </w:rPr>
        <w:t>о</w:t>
      </w:r>
      <w:r w:rsidRPr="005E11B1">
        <w:rPr>
          <w:b/>
          <w:bCs/>
          <w:sz w:val="28"/>
          <w:szCs w:val="28"/>
        </w:rPr>
        <w:t>тической комиссии</w:t>
      </w:r>
      <w:r>
        <w:rPr>
          <w:sz w:val="28"/>
          <w:szCs w:val="28"/>
        </w:rPr>
        <w:t xml:space="preserve"> :</w:t>
      </w:r>
    </w:p>
    <w:p w:rsidR="0057648F" w:rsidRPr="00235CB7" w:rsidRDefault="0057648F" w:rsidP="003A0AEC">
      <w:pPr>
        <w:jc w:val="both"/>
      </w:pPr>
      <w:r>
        <w:rPr>
          <w:color w:val="1E1E1E"/>
          <w:sz w:val="28"/>
          <w:szCs w:val="28"/>
        </w:rPr>
        <w:t>Ендолова Марина Николаевна</w:t>
      </w:r>
      <w:r w:rsidRPr="00235CB7">
        <w:rPr>
          <w:color w:val="1E1E1E"/>
          <w:sz w:val="28"/>
          <w:szCs w:val="28"/>
        </w:rPr>
        <w:t xml:space="preserve"> –</w:t>
      </w:r>
      <w:r w:rsidRPr="00235CB7">
        <w:t xml:space="preserve"> </w:t>
      </w:r>
      <w:r w:rsidRPr="00235CB7">
        <w:rPr>
          <w:sz w:val="28"/>
          <w:szCs w:val="28"/>
        </w:rPr>
        <w:t>заведующая структурным подразделе</w:t>
      </w:r>
      <w:r>
        <w:rPr>
          <w:sz w:val="28"/>
          <w:szCs w:val="28"/>
        </w:rPr>
        <w:t>нием Дома культуры Киржеманского</w:t>
      </w:r>
      <w:r w:rsidRPr="00235CB7">
        <w:rPr>
          <w:sz w:val="28"/>
          <w:szCs w:val="28"/>
        </w:rPr>
        <w:t xml:space="preserve"> сельского поселения МБУК «Районный дом культуры» (по согласованию)</w:t>
      </w:r>
      <w:r w:rsidRPr="00235CB7">
        <w:t>;</w:t>
      </w:r>
    </w:p>
    <w:p w:rsidR="0057648F" w:rsidRPr="00235CB7" w:rsidRDefault="0057648F" w:rsidP="003A0AEC">
      <w:pPr>
        <w:jc w:val="both"/>
      </w:pPr>
    </w:p>
    <w:p w:rsidR="0057648F" w:rsidRPr="0069764F" w:rsidRDefault="0057648F" w:rsidP="003A0AEC">
      <w:pPr>
        <w:jc w:val="both"/>
        <w:rPr>
          <w:sz w:val="28"/>
          <w:szCs w:val="28"/>
        </w:rPr>
      </w:pPr>
      <w:r>
        <w:rPr>
          <w:color w:val="1E1E1E"/>
          <w:sz w:val="28"/>
          <w:szCs w:val="28"/>
        </w:rPr>
        <w:t>Усачева Ирина Владимировна</w:t>
      </w:r>
      <w:r w:rsidRPr="00235CB7">
        <w:rPr>
          <w:color w:val="1E1E1E"/>
          <w:sz w:val="28"/>
          <w:szCs w:val="28"/>
        </w:rPr>
        <w:t xml:space="preserve"> - </w:t>
      </w:r>
      <w:r w:rsidRPr="00235CB7">
        <w:rPr>
          <w:color w:val="333333"/>
          <w:sz w:val="28"/>
          <w:szCs w:val="28"/>
        </w:rPr>
        <w:t>заведующая структурным</w:t>
      </w:r>
      <w:r>
        <w:rPr>
          <w:color w:val="333333"/>
          <w:sz w:val="28"/>
          <w:szCs w:val="28"/>
        </w:rPr>
        <w:t xml:space="preserve">  подразделением Новобаевским сельским клубом Киржеманского</w:t>
      </w:r>
      <w:r w:rsidRPr="0069764F">
        <w:rPr>
          <w:color w:val="333333"/>
          <w:sz w:val="28"/>
          <w:szCs w:val="28"/>
        </w:rPr>
        <w:t xml:space="preserve"> сельск</w:t>
      </w:r>
      <w:r>
        <w:rPr>
          <w:color w:val="333333"/>
          <w:sz w:val="28"/>
          <w:szCs w:val="28"/>
        </w:rPr>
        <w:t xml:space="preserve">ого поселения </w:t>
      </w:r>
      <w:r w:rsidRPr="0069764F">
        <w:rPr>
          <w:color w:val="333333"/>
          <w:sz w:val="28"/>
          <w:szCs w:val="28"/>
        </w:rPr>
        <w:t xml:space="preserve"> </w:t>
      </w:r>
      <w:r w:rsidRPr="0069764F">
        <w:rPr>
          <w:sz w:val="28"/>
          <w:szCs w:val="28"/>
        </w:rPr>
        <w:t xml:space="preserve">МБУК «Районный </w:t>
      </w:r>
      <w:r>
        <w:rPr>
          <w:sz w:val="28"/>
          <w:szCs w:val="28"/>
        </w:rPr>
        <w:t>дом культуры» (по согласованию).</w:t>
      </w:r>
    </w:p>
    <w:p w:rsidR="0057648F" w:rsidRDefault="0057648F" w:rsidP="003A0AEC">
      <w:pPr>
        <w:pStyle w:val="1"/>
        <w:rPr>
          <w:rFonts w:cs="Times New Roman"/>
          <w:color w:val="1E1E1E"/>
          <w:sz w:val="28"/>
          <w:szCs w:val="28"/>
        </w:rPr>
      </w:pPr>
    </w:p>
    <w:p w:rsidR="0057648F" w:rsidRDefault="0057648F" w:rsidP="009D793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Повестка дня:</w:t>
      </w:r>
    </w:p>
    <w:p w:rsidR="0057648F" w:rsidRDefault="0057648F" w:rsidP="009D793E">
      <w:pPr>
        <w:rPr>
          <w:sz w:val="28"/>
          <w:szCs w:val="28"/>
        </w:rPr>
      </w:pPr>
    </w:p>
    <w:p w:rsidR="0057648F" w:rsidRDefault="0057648F" w:rsidP="00F5628C">
      <w:pPr>
        <w:pStyle w:val="BodyText"/>
        <w:numPr>
          <w:ilvl w:val="0"/>
          <w:numId w:val="1"/>
        </w:numPr>
        <w:jc w:val="both"/>
      </w:pPr>
      <w:r>
        <w:t>О наркоситуации в Киржеманском сельском поселении, реализации антинаркотических мероприятий на территории сельского поселения и организации работы по противодействию злоупотребления наркотиков.</w:t>
      </w:r>
    </w:p>
    <w:p w:rsidR="0057648F" w:rsidRDefault="0057648F" w:rsidP="009D793E">
      <w:pPr>
        <w:pStyle w:val="BodyText"/>
        <w:rPr>
          <w:b/>
          <w:bCs/>
        </w:rPr>
      </w:pPr>
    </w:p>
    <w:p w:rsidR="0057648F" w:rsidRPr="0074083F" w:rsidRDefault="0057648F" w:rsidP="009D793E">
      <w:pPr>
        <w:pStyle w:val="BodyText"/>
      </w:pPr>
      <w:r w:rsidRPr="0074083F">
        <w:t>СЛУШАЛИ:</w:t>
      </w:r>
    </w:p>
    <w:p w:rsidR="0057648F" w:rsidRDefault="0057648F" w:rsidP="009D793E">
      <w:pPr>
        <w:pStyle w:val="BodyText"/>
        <w:jc w:val="both"/>
      </w:pPr>
    </w:p>
    <w:p w:rsidR="0057648F" w:rsidRDefault="0057648F" w:rsidP="009D793E">
      <w:pPr>
        <w:pStyle w:val="BodyText"/>
        <w:ind w:firstLine="540"/>
        <w:jc w:val="both"/>
      </w:pPr>
      <w:r w:rsidRPr="00ED2FAE">
        <w:rPr>
          <w:b/>
          <w:bCs/>
        </w:rPr>
        <w:t>По вопросу «</w:t>
      </w:r>
      <w:r>
        <w:t>О наркоситуации в Киржеманском сельском поселении, реализации антинаркотических мероприятий на территории сельского поселения и организации работы по противодействию злоупотребления наркотиков</w:t>
      </w:r>
      <w:r w:rsidRPr="00ED2FAE">
        <w:rPr>
          <w:b/>
          <w:bCs/>
        </w:rPr>
        <w:t>»</w:t>
      </w:r>
      <w:r>
        <w:rPr>
          <w:b/>
          <w:bCs/>
        </w:rPr>
        <w:t xml:space="preserve"> </w:t>
      </w:r>
      <w:r>
        <w:t xml:space="preserve"> выступил Козырев Николай Александрович, глава Киржеманского сельского поселения Большеигнатовского муниципального района Республики Мордовия.</w:t>
      </w:r>
    </w:p>
    <w:p w:rsidR="0057648F" w:rsidRDefault="0057648F" w:rsidP="009D793E">
      <w:pPr>
        <w:pStyle w:val="BodyText"/>
        <w:ind w:firstLine="540"/>
        <w:jc w:val="both"/>
      </w:pPr>
    </w:p>
    <w:p w:rsidR="0057648F" w:rsidRDefault="0057648F" w:rsidP="0074083F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 xml:space="preserve">ВЫСТУПИЛИ: </w:t>
      </w:r>
    </w:p>
    <w:p w:rsidR="0057648F" w:rsidRDefault="0057648F" w:rsidP="0074083F">
      <w:pPr>
        <w:tabs>
          <w:tab w:val="left" w:pos="720"/>
        </w:tabs>
        <w:ind w:firstLine="720"/>
        <w:jc w:val="both"/>
        <w:rPr>
          <w:sz w:val="28"/>
          <w:szCs w:val="28"/>
        </w:rPr>
      </w:pPr>
    </w:p>
    <w:p w:rsidR="0057648F" w:rsidRDefault="0057648F" w:rsidP="0074083F">
      <w:pPr>
        <w:pStyle w:val="BodyText"/>
        <w:jc w:val="both"/>
      </w:pPr>
      <w:r>
        <w:t xml:space="preserve">    Заместитель председателя  комиссии – заместитель главы Киржеманского сельского поселения Старушенкова О.Н. сказала, что на территории сельского поселения на постоянной основе ведется работа по реализации антинаркотических мероприятий. Администрацией Киржеманского сельского поселения,  в местах массового скопления граждан, особенно молодежи, развешиваются листовки, предупреждающие об ответственности и последствиях за незаконное выращивание наркосодержащих растений.  На сходах граждан на постоянной основе поднимаются вопросы о проблеме распространения наркомании и употребления психотропных веществ.</w:t>
      </w:r>
    </w:p>
    <w:p w:rsidR="0057648F" w:rsidRDefault="0057648F" w:rsidP="009D793E">
      <w:pPr>
        <w:pStyle w:val="BodyText"/>
        <w:jc w:val="both"/>
        <w:rPr>
          <w:b/>
          <w:bCs/>
        </w:rPr>
      </w:pPr>
    </w:p>
    <w:p w:rsidR="0057648F" w:rsidRDefault="0057648F" w:rsidP="009D793E">
      <w:pPr>
        <w:pStyle w:val="BodyText"/>
        <w:jc w:val="both"/>
        <w:rPr>
          <w:b/>
          <w:bCs/>
        </w:rPr>
      </w:pPr>
      <w:r w:rsidRPr="00D74C43">
        <w:rPr>
          <w:b/>
          <w:bCs/>
        </w:rPr>
        <w:t>Комиссия решила:</w:t>
      </w:r>
    </w:p>
    <w:p w:rsidR="0057648F" w:rsidRPr="00ED2FAE" w:rsidRDefault="0057648F" w:rsidP="009D793E">
      <w:pPr>
        <w:pStyle w:val="BodyText"/>
        <w:jc w:val="both"/>
      </w:pPr>
    </w:p>
    <w:p w:rsidR="0057648F" w:rsidRDefault="0057648F" w:rsidP="00814B02">
      <w:pPr>
        <w:jc w:val="both"/>
        <w:rPr>
          <w:color w:val="000000"/>
          <w:sz w:val="28"/>
          <w:szCs w:val="28"/>
        </w:rPr>
      </w:pPr>
    </w:p>
    <w:p w:rsidR="0057648F" w:rsidRDefault="0057648F" w:rsidP="00814B02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 </w:t>
      </w:r>
      <w:r>
        <w:rPr>
          <w:sz w:val="28"/>
          <w:szCs w:val="28"/>
        </w:rPr>
        <w:t>Специалистам администрации и работникам культуры продолжать работу по реализации антинаркотических мероприятий.</w:t>
      </w:r>
    </w:p>
    <w:p w:rsidR="0057648F" w:rsidRDefault="0057648F" w:rsidP="00814B02">
      <w:pPr>
        <w:jc w:val="right"/>
        <w:rPr>
          <w:sz w:val="28"/>
          <w:szCs w:val="28"/>
        </w:rPr>
      </w:pPr>
    </w:p>
    <w:p w:rsidR="0057648F" w:rsidRDefault="0057648F" w:rsidP="00814B02">
      <w:pPr>
        <w:jc w:val="right"/>
        <w:rPr>
          <w:sz w:val="28"/>
          <w:szCs w:val="28"/>
        </w:rPr>
      </w:pPr>
      <w:r>
        <w:rPr>
          <w:sz w:val="28"/>
          <w:szCs w:val="28"/>
        </w:rPr>
        <w:t>Срок исполнения: постоянно в течение 2022 года</w:t>
      </w:r>
    </w:p>
    <w:p w:rsidR="0057648F" w:rsidRDefault="0057648F" w:rsidP="00814B02">
      <w:pPr>
        <w:jc w:val="right"/>
        <w:rPr>
          <w:sz w:val="28"/>
          <w:szCs w:val="28"/>
        </w:rPr>
      </w:pPr>
    </w:p>
    <w:p w:rsidR="0057648F" w:rsidRDefault="0057648F" w:rsidP="00814B02">
      <w:pPr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57648F" w:rsidRDefault="0057648F" w:rsidP="00814B02">
      <w:pPr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57648F" w:rsidRDefault="0057648F" w:rsidP="00814B02">
      <w:pPr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  <w:r>
        <w:rPr>
          <w:sz w:val="28"/>
          <w:szCs w:val="28"/>
        </w:rPr>
        <w:t>Председатель антинаркотической комиссии</w:t>
      </w:r>
    </w:p>
    <w:p w:rsidR="0057648F" w:rsidRDefault="0057648F" w:rsidP="00814B02">
      <w:pPr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  <w:r>
        <w:rPr>
          <w:sz w:val="28"/>
          <w:szCs w:val="28"/>
        </w:rPr>
        <w:t>Киржеманского сельского поселения                                Н.А.Козырев</w:t>
      </w:r>
    </w:p>
    <w:p w:rsidR="0057648F" w:rsidRDefault="0057648F" w:rsidP="00814B02">
      <w:pPr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57648F" w:rsidRDefault="0057648F" w:rsidP="00814B02">
      <w:pPr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  <w:r>
        <w:rPr>
          <w:sz w:val="28"/>
          <w:szCs w:val="28"/>
        </w:rPr>
        <w:t>Секретарь антинаркотической комиссии</w:t>
      </w:r>
    </w:p>
    <w:p w:rsidR="0057648F" w:rsidRDefault="0057648F" w:rsidP="00814B02">
      <w:pPr>
        <w:rPr>
          <w:sz w:val="28"/>
          <w:szCs w:val="28"/>
        </w:rPr>
      </w:pPr>
      <w:r>
        <w:rPr>
          <w:sz w:val="28"/>
          <w:szCs w:val="28"/>
        </w:rPr>
        <w:t>Киржеманского сельского поселения                                Т.В.Жаркова</w:t>
      </w:r>
    </w:p>
    <w:p w:rsidR="0057648F" w:rsidRDefault="0057648F" w:rsidP="009D793E">
      <w:pPr>
        <w:rPr>
          <w:sz w:val="28"/>
          <w:szCs w:val="28"/>
        </w:rPr>
      </w:pPr>
    </w:p>
    <w:p w:rsidR="0057648F" w:rsidRDefault="0057648F"/>
    <w:sectPr w:rsidR="0057648F" w:rsidSect="00414D64">
      <w:pgSz w:w="11906" w:h="16838"/>
      <w:pgMar w:top="1079" w:right="850" w:bottom="107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B0444F"/>
    <w:multiLevelType w:val="hybridMultilevel"/>
    <w:tmpl w:val="4FD28130"/>
    <w:lvl w:ilvl="0" w:tplc="3EA261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793E"/>
    <w:rsid w:val="00054AD3"/>
    <w:rsid w:val="0012010B"/>
    <w:rsid w:val="00210CFE"/>
    <w:rsid w:val="00235CB7"/>
    <w:rsid w:val="002B4FFA"/>
    <w:rsid w:val="003A0AEC"/>
    <w:rsid w:val="00414D64"/>
    <w:rsid w:val="0057648F"/>
    <w:rsid w:val="00582975"/>
    <w:rsid w:val="005E11B1"/>
    <w:rsid w:val="0069764F"/>
    <w:rsid w:val="007132D4"/>
    <w:rsid w:val="0074083F"/>
    <w:rsid w:val="00814B02"/>
    <w:rsid w:val="009D793E"/>
    <w:rsid w:val="00A51D7E"/>
    <w:rsid w:val="00C50B27"/>
    <w:rsid w:val="00D15077"/>
    <w:rsid w:val="00D33B4C"/>
    <w:rsid w:val="00D74C43"/>
    <w:rsid w:val="00DB357D"/>
    <w:rsid w:val="00ED2FAE"/>
    <w:rsid w:val="00F5628C"/>
    <w:rsid w:val="00FD7F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793E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D793E"/>
    <w:pPr>
      <w:keepNext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D793E"/>
    <w:rPr>
      <w:rFonts w:ascii="Times New Roman" w:hAnsi="Times New Roman" w:cs="Times New Roman"/>
      <w:sz w:val="24"/>
      <w:szCs w:val="24"/>
      <w:lang w:eastAsia="ru-RU"/>
    </w:rPr>
  </w:style>
  <w:style w:type="paragraph" w:styleId="Title">
    <w:name w:val="Title"/>
    <w:basedOn w:val="Normal"/>
    <w:link w:val="TitleChar"/>
    <w:uiPriority w:val="99"/>
    <w:qFormat/>
    <w:rsid w:val="009D793E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9D793E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rsid w:val="009D793E"/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9D793E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5">
    <w:name w:val="Char Char5 Знак"/>
    <w:basedOn w:val="Normal"/>
    <w:uiPriority w:val="99"/>
    <w:rsid w:val="009D793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Без интервала1"/>
    <w:uiPriority w:val="99"/>
    <w:rsid w:val="003A0AEC"/>
    <w:rPr>
      <w:rFonts w:eastAsia="Times New Roman" w:cs="Calibri"/>
      <w:lang w:eastAsia="en-US"/>
    </w:rPr>
  </w:style>
  <w:style w:type="paragraph" w:customStyle="1" w:styleId="a">
    <w:name w:val="Знак Знак Знак Знак Знак Знак Знак Знак Знак Знак"/>
    <w:basedOn w:val="Normal"/>
    <w:uiPriority w:val="99"/>
    <w:semiHidden/>
    <w:rsid w:val="0074083F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  <w:style w:type="paragraph" w:customStyle="1" w:styleId="a0">
    <w:name w:val="Абзац списка"/>
    <w:basedOn w:val="Normal"/>
    <w:uiPriority w:val="99"/>
    <w:semiHidden/>
    <w:rsid w:val="00814B02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2</Pages>
  <Words>410</Words>
  <Characters>2343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user</cp:lastModifiedBy>
  <cp:revision>6</cp:revision>
  <dcterms:created xsi:type="dcterms:W3CDTF">2022-04-08T08:21:00Z</dcterms:created>
  <dcterms:modified xsi:type="dcterms:W3CDTF">2022-04-14T07:34:00Z</dcterms:modified>
</cp:coreProperties>
</file>