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148" w:rsidRPr="002A343D" w:rsidRDefault="00745148" w:rsidP="002A343D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2A343D">
          <w:rPr>
            <w:rStyle w:val="Hyperlink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Компенсация морального вреда за нарушенные трудовые права</w:t>
        </w:r>
      </w:hyperlink>
      <w:r w:rsidRPr="002A343D">
        <w:rPr>
          <w:rFonts w:ascii="Times New Roman" w:hAnsi="Times New Roman" w:cs="Times New Roman"/>
          <w:b/>
          <w:bCs/>
          <w:sz w:val="28"/>
          <w:szCs w:val="28"/>
        </w:rPr>
        <w:t>(прокуратура Большеигнатовского района)</w:t>
      </w:r>
    </w:p>
    <w:p w:rsidR="00745148" w:rsidRPr="002A343D" w:rsidRDefault="00745148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45148" w:rsidRPr="002A343D" w:rsidRDefault="00745148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hAnsi="Times New Roman" w:cs="Times New Roman"/>
          <w:color w:val="000000"/>
          <w:sz w:val="28"/>
          <w:szCs w:val="28"/>
        </w:rPr>
        <w:t>Условия, когда сотрудник может потребовать возместить ему моральный вред, если нарушены его трудовые права, закреплены в статьях 391 и 392 Трудового кодекса Российской Федерации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745148" w:rsidRPr="002A343D" w:rsidRDefault="00745148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hAnsi="Times New Roman" w:cs="Times New Roman"/>
          <w:color w:val="000000"/>
          <w:sz w:val="28"/>
          <w:szCs w:val="28"/>
        </w:rPr>
        <w:t>Требования о компенсации морального вреда работник может заявить одновременно с требованием о восстановлении нарушенных трудовых прав, либо в течение трехмесячного срока с момента вступления в законную силу решения суда, которым эти права были восстановлены полностью или частично.</w:t>
      </w:r>
    </w:p>
    <w:p w:rsidR="00745148" w:rsidRPr="002A343D" w:rsidRDefault="00745148" w:rsidP="002A34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A343D">
        <w:rPr>
          <w:rFonts w:ascii="Times New Roman" w:hAnsi="Times New Roman" w:cs="Times New Roman"/>
          <w:color w:val="000000"/>
          <w:sz w:val="28"/>
          <w:szCs w:val="28"/>
        </w:rPr>
        <w:t>Споры о компенсации морального рассматриваются только судом. Пропущенный по уважительным причинам срок подачи искового заявления может быть восстановлен. Вопрос об уважительности причин пропуска срока и о его восстановлении разрешается с учетом всей совокупности обстоятельств конкретного дела, не позволивших работнику своевременно обратиться в суд.</w:t>
      </w:r>
    </w:p>
    <w:p w:rsidR="00745148" w:rsidRPr="002613C3" w:rsidRDefault="00745148" w:rsidP="00E1027C">
      <w:pPr>
        <w:pStyle w:val="NormalWeb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</w:p>
    <w:sectPr w:rsidR="00745148" w:rsidRPr="002613C3" w:rsidSect="002613C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0393"/>
    <w:rsid w:val="00003E5C"/>
    <w:rsid w:val="00033A09"/>
    <w:rsid w:val="00096D10"/>
    <w:rsid w:val="000F6EC0"/>
    <w:rsid w:val="0012271C"/>
    <w:rsid w:val="001229D8"/>
    <w:rsid w:val="001C7922"/>
    <w:rsid w:val="001D0393"/>
    <w:rsid w:val="0024179E"/>
    <w:rsid w:val="002613C3"/>
    <w:rsid w:val="002A343D"/>
    <w:rsid w:val="003730F5"/>
    <w:rsid w:val="005515EE"/>
    <w:rsid w:val="00745148"/>
    <w:rsid w:val="007B0F80"/>
    <w:rsid w:val="008D4824"/>
    <w:rsid w:val="009631EC"/>
    <w:rsid w:val="00AC1D39"/>
    <w:rsid w:val="00B518D6"/>
    <w:rsid w:val="00B5404C"/>
    <w:rsid w:val="00C34C40"/>
    <w:rsid w:val="00DB133D"/>
    <w:rsid w:val="00DC7F09"/>
    <w:rsid w:val="00E1027C"/>
    <w:rsid w:val="00E50E50"/>
    <w:rsid w:val="00E51341"/>
    <w:rsid w:val="00E87913"/>
    <w:rsid w:val="00EE3292"/>
    <w:rsid w:val="00FE3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D39"/>
    <w:pPr>
      <w:spacing w:after="160" w:line="259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C7922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1D3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rsid w:val="00B518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7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uob.ru/aktualno/ofitsialnye-organy-informiruyut/15275/125996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149</Words>
  <Characters>851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Компенсация морального вреда за нарушенные трудовые права(прокуратура Большеигнатовского района)</dc:title>
  <dc:subject/>
  <dc:creator>Admin</dc:creator>
  <cp:keywords/>
  <dc:description/>
  <cp:lastModifiedBy>User</cp:lastModifiedBy>
  <cp:revision>2</cp:revision>
  <cp:lastPrinted>2021-12-21T17:13:00Z</cp:lastPrinted>
  <dcterms:created xsi:type="dcterms:W3CDTF">2022-06-06T06:02:00Z</dcterms:created>
  <dcterms:modified xsi:type="dcterms:W3CDTF">2022-06-06T06:02:00Z</dcterms:modified>
</cp:coreProperties>
</file>