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6611" w:rsidRPr="00FE361A" w:rsidRDefault="003B6611" w:rsidP="00FE361A">
      <w:pPr>
        <w:pStyle w:val="NormalWeb"/>
        <w:spacing w:before="0" w:beforeAutospacing="0" w:after="0" w:afterAutospacing="0"/>
        <w:ind w:firstLine="709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Особенности заключения</w:t>
      </w:r>
      <w:bookmarkStart w:id="0" w:name="_GoBack"/>
      <w:bookmarkEnd w:id="0"/>
      <w:r w:rsidRPr="00FE361A">
        <w:rPr>
          <w:b/>
          <w:bCs/>
          <w:color w:val="000000"/>
          <w:sz w:val="28"/>
          <w:szCs w:val="28"/>
        </w:rPr>
        <w:t xml:space="preserve"> трудового договора с несовершеннолетним</w:t>
      </w:r>
      <w:r w:rsidRPr="00FE361A">
        <w:rPr>
          <w:b/>
          <w:bCs/>
          <w:sz w:val="28"/>
          <w:szCs w:val="28"/>
        </w:rPr>
        <w:t>(прокуратура Большеигнатовского района)</w:t>
      </w:r>
    </w:p>
    <w:p w:rsidR="003B6611" w:rsidRPr="00FE361A" w:rsidRDefault="003B6611" w:rsidP="00FE36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B6611" w:rsidRPr="00FE361A" w:rsidRDefault="003B6611" w:rsidP="00FE361A">
      <w:pPr>
        <w:pStyle w:val="NormalWeb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E361A">
        <w:rPr>
          <w:color w:val="000000"/>
          <w:sz w:val="28"/>
          <w:szCs w:val="28"/>
        </w:rPr>
        <w:t>Трудовой договор разрешается заключать с ребенком младше 16 лет в следующих случаях:</w:t>
      </w:r>
    </w:p>
    <w:p w:rsidR="003B6611" w:rsidRPr="00FE361A" w:rsidRDefault="003B6611" w:rsidP="00FE361A">
      <w:pPr>
        <w:pStyle w:val="NormalWeb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E361A">
        <w:rPr>
          <w:color w:val="000000"/>
          <w:sz w:val="28"/>
          <w:szCs w:val="28"/>
        </w:rPr>
        <w:t>младше 14 лет - если ребенок привлекается для работы, которая не причинит ущерба его здоровью и нравственному развитию, при наличии согласия одного из родителей и разрешения органа опеки и попечительства. Трудовой договор от имени несовершеннолетнего, не достигшего возраста 14 лет, подписывается одним из родителей.</w:t>
      </w:r>
    </w:p>
    <w:p w:rsidR="003B6611" w:rsidRPr="00FE361A" w:rsidRDefault="003B6611" w:rsidP="00FE361A">
      <w:pPr>
        <w:pStyle w:val="NormalWeb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E361A">
        <w:rPr>
          <w:color w:val="000000"/>
          <w:sz w:val="28"/>
          <w:szCs w:val="28"/>
        </w:rPr>
        <w:t xml:space="preserve">с 14 лет - если ребенок получил общее образование и привлекается для выполнения легкого труда, не причиняющего вреда его здоровью, при наличии письменного согласия одного из родителей и органа опеки и попечительства. </w:t>
      </w:r>
      <w:r>
        <w:rPr>
          <w:color w:val="000000"/>
          <w:sz w:val="28"/>
          <w:szCs w:val="28"/>
        </w:rPr>
        <w:t>В случае, е</w:t>
      </w:r>
      <w:r w:rsidRPr="00FE361A">
        <w:rPr>
          <w:color w:val="000000"/>
          <w:sz w:val="28"/>
          <w:szCs w:val="28"/>
        </w:rPr>
        <w:t>сли ребенок еще получает общее образование, то трудиться он должен в свободное от учебы время, не в ущерб обучению.</w:t>
      </w:r>
    </w:p>
    <w:p w:rsidR="003B6611" w:rsidRPr="00FE361A" w:rsidRDefault="003B6611" w:rsidP="00FE361A">
      <w:pPr>
        <w:pStyle w:val="NormalWeb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E361A">
        <w:rPr>
          <w:color w:val="000000"/>
          <w:sz w:val="28"/>
          <w:szCs w:val="28"/>
        </w:rPr>
        <w:t>Перед заключением трудового договора ребенку следует пройти обязательное медицинское обследование.</w:t>
      </w:r>
    </w:p>
    <w:p w:rsidR="003B6611" w:rsidRPr="00FE361A" w:rsidRDefault="003B6611" w:rsidP="00FE361A">
      <w:pPr>
        <w:pStyle w:val="NormalWeb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E361A">
        <w:rPr>
          <w:color w:val="000000"/>
          <w:sz w:val="28"/>
          <w:szCs w:val="28"/>
        </w:rPr>
        <w:t xml:space="preserve">Тем, кто впервые поступил на работу, бумажные трудовые книжки не оформляются, </w:t>
      </w:r>
      <w:r>
        <w:rPr>
          <w:color w:val="000000"/>
          <w:sz w:val="28"/>
          <w:szCs w:val="28"/>
        </w:rPr>
        <w:t>поскольку</w:t>
      </w:r>
      <w:r w:rsidRPr="00FE361A">
        <w:rPr>
          <w:color w:val="000000"/>
          <w:sz w:val="28"/>
          <w:szCs w:val="28"/>
        </w:rPr>
        <w:t xml:space="preserve"> работодатель формирует сведения о трудовой деятельности в электронном виде.</w:t>
      </w:r>
    </w:p>
    <w:p w:rsidR="003B6611" w:rsidRPr="00FE361A" w:rsidRDefault="003B6611" w:rsidP="00FE361A">
      <w:pPr>
        <w:pStyle w:val="NormalWeb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E361A">
        <w:rPr>
          <w:color w:val="000000"/>
          <w:sz w:val="28"/>
          <w:szCs w:val="28"/>
        </w:rPr>
        <w:t>Если у ребенка не открыт индивидуальный лицевой счет, то работодатель сам предоставляет необходимые сведения в территориальный орган ПФР.</w:t>
      </w:r>
    </w:p>
    <w:p w:rsidR="003B6611" w:rsidRPr="00FE361A" w:rsidRDefault="003B6611" w:rsidP="00FE361A">
      <w:pPr>
        <w:pStyle w:val="NormalWeb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E361A">
        <w:rPr>
          <w:color w:val="000000"/>
          <w:sz w:val="28"/>
          <w:szCs w:val="28"/>
        </w:rPr>
        <w:t>До подписания трудового договора работодатель должен ознакомить работника под подпись с правилами внутреннего трудового распорядка и другими нормативными актами, связанными с его трудовой деятельностью.</w:t>
      </w:r>
    </w:p>
    <w:p w:rsidR="003B6611" w:rsidRPr="002613C3" w:rsidRDefault="003B6611" w:rsidP="00E1027C">
      <w:pPr>
        <w:pStyle w:val="NormalWeb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</w:p>
    <w:sectPr w:rsidR="003B6611" w:rsidRPr="002613C3" w:rsidSect="002613C3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D0393"/>
    <w:rsid w:val="00003E5C"/>
    <w:rsid w:val="00033A09"/>
    <w:rsid w:val="00040B38"/>
    <w:rsid w:val="000F6EC0"/>
    <w:rsid w:val="0012271C"/>
    <w:rsid w:val="001229D8"/>
    <w:rsid w:val="001C7922"/>
    <w:rsid w:val="001D0393"/>
    <w:rsid w:val="002232ED"/>
    <w:rsid w:val="002613C3"/>
    <w:rsid w:val="002F1AF9"/>
    <w:rsid w:val="003B6611"/>
    <w:rsid w:val="005515EE"/>
    <w:rsid w:val="007B0F80"/>
    <w:rsid w:val="008D4824"/>
    <w:rsid w:val="009631EC"/>
    <w:rsid w:val="00AC1D39"/>
    <w:rsid w:val="00B518D6"/>
    <w:rsid w:val="00B5404C"/>
    <w:rsid w:val="00C34C40"/>
    <w:rsid w:val="00DB133D"/>
    <w:rsid w:val="00DC7F09"/>
    <w:rsid w:val="00E1027C"/>
    <w:rsid w:val="00E50E50"/>
    <w:rsid w:val="00E51341"/>
    <w:rsid w:val="00E87913"/>
    <w:rsid w:val="00EB369F"/>
    <w:rsid w:val="00EE3292"/>
    <w:rsid w:val="00FE36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1D39"/>
    <w:pPr>
      <w:spacing w:after="160" w:line="259" w:lineRule="auto"/>
    </w:pPr>
    <w:rPr>
      <w:rFonts w:cs="Calibri"/>
      <w:lang w:eastAsia="en-US"/>
    </w:rPr>
  </w:style>
  <w:style w:type="paragraph" w:styleId="Heading3">
    <w:name w:val="heading 3"/>
    <w:basedOn w:val="Normal"/>
    <w:link w:val="Heading3Char"/>
    <w:uiPriority w:val="99"/>
    <w:qFormat/>
    <w:rsid w:val="001C792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1C7922"/>
    <w:rPr>
      <w:rFonts w:ascii="Times New Roman" w:hAnsi="Times New Roman" w:cs="Times New Roman"/>
      <w:b/>
      <w:bCs/>
      <w:sz w:val="27"/>
      <w:szCs w:val="27"/>
      <w:lang w:eastAsia="ru-RU"/>
    </w:rPr>
  </w:style>
  <w:style w:type="paragraph" w:styleId="NormalWeb">
    <w:name w:val="Normal (Web)"/>
    <w:basedOn w:val="Normal"/>
    <w:uiPriority w:val="99"/>
    <w:rsid w:val="001C79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AC1D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C1D39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rsid w:val="00B518D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7401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01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01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01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011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01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01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217</Words>
  <Characters>1237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Особенности заключения трудового договора с несовершеннолетним(прокуратура Большеигнатовского района)</dc:title>
  <dc:subject/>
  <dc:creator>Admin</dc:creator>
  <cp:keywords/>
  <dc:description/>
  <cp:lastModifiedBy>User</cp:lastModifiedBy>
  <cp:revision>2</cp:revision>
  <cp:lastPrinted>2021-12-21T17:13:00Z</cp:lastPrinted>
  <dcterms:created xsi:type="dcterms:W3CDTF">2022-06-06T05:58:00Z</dcterms:created>
  <dcterms:modified xsi:type="dcterms:W3CDTF">2022-06-06T05:58:00Z</dcterms:modified>
</cp:coreProperties>
</file>