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85" w:rsidRPr="007B77E6" w:rsidRDefault="00120285" w:rsidP="0073584E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 xml:space="preserve">Совет  депутатов  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7B77E6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120285" w:rsidRPr="007B77E6" w:rsidRDefault="00120285" w:rsidP="0073584E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120285" w:rsidRPr="007B77E6" w:rsidRDefault="00120285" w:rsidP="0073584E">
      <w:pPr>
        <w:jc w:val="center"/>
        <w:rPr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Республики Мордовия</w:t>
      </w:r>
    </w:p>
    <w:p w:rsidR="00120285" w:rsidRDefault="00120285" w:rsidP="0073584E">
      <w:pPr>
        <w:pStyle w:val="BodyTextIndent"/>
        <w:widowControl w:val="0"/>
        <w:shd w:val="clear" w:color="auto" w:fill="FFFFFF"/>
        <w:autoSpaceDE w:val="0"/>
        <w:autoSpaceDN w:val="0"/>
        <w:spacing w:after="0" w:line="240" w:lineRule="auto"/>
        <w:ind w:left="48" w:firstLine="720"/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</w:p>
    <w:p w:rsidR="00120285" w:rsidRPr="007B77E6" w:rsidRDefault="00120285" w:rsidP="0073584E">
      <w:pPr>
        <w:pStyle w:val="NormalWeb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pacing w:val="-13"/>
          <w:sz w:val="34"/>
          <w:szCs w:val="34"/>
        </w:rPr>
        <w:t xml:space="preserve">                </w:t>
      </w:r>
      <w:r w:rsidRPr="007B77E6">
        <w:rPr>
          <w:b/>
          <w:bCs/>
          <w:color w:val="000000"/>
          <w:sz w:val="28"/>
          <w:szCs w:val="28"/>
        </w:rPr>
        <w:t>РЕШЕНИЕ</w:t>
      </w:r>
    </w:p>
    <w:p w:rsidR="00120285" w:rsidRPr="003327DE" w:rsidRDefault="00120285" w:rsidP="0073584E">
      <w:pPr>
        <w:pStyle w:val="FootnoteText"/>
        <w:rPr>
          <w:sz w:val="28"/>
          <w:szCs w:val="28"/>
          <w:lang w:eastAsia="en-US"/>
        </w:rPr>
      </w:pPr>
    </w:p>
    <w:p w:rsidR="00120285" w:rsidRPr="003327DE" w:rsidRDefault="00120285" w:rsidP="00A3697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  22.07.</w:t>
      </w:r>
      <w:r w:rsidRPr="003327DE">
        <w:rPr>
          <w:sz w:val="28"/>
          <w:szCs w:val="28"/>
        </w:rPr>
        <w:t>2022 г.</w:t>
      </w:r>
      <w:r>
        <w:rPr>
          <w:sz w:val="28"/>
          <w:szCs w:val="28"/>
        </w:rPr>
        <w:t xml:space="preserve"> № 44</w:t>
      </w:r>
    </w:p>
    <w:p w:rsidR="00120285" w:rsidRPr="003327DE" w:rsidRDefault="00120285" w:rsidP="0073584E">
      <w:pPr>
        <w:pStyle w:val="FootnoteText"/>
        <w:rPr>
          <w:sz w:val="28"/>
          <w:szCs w:val="28"/>
          <w:lang w:eastAsia="en-US"/>
        </w:rPr>
      </w:pPr>
    </w:p>
    <w:p w:rsidR="00120285" w:rsidRPr="00B9402A" w:rsidRDefault="00120285" w:rsidP="0073584E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Об утверждении П</w:t>
      </w:r>
      <w:r w:rsidRPr="00B9402A">
        <w:rPr>
          <w:b/>
          <w:bCs/>
          <w:color w:val="000000"/>
          <w:sz w:val="32"/>
          <w:szCs w:val="32"/>
        </w:rPr>
        <w:t xml:space="preserve">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B9402A">
        <w:rPr>
          <w:b/>
          <w:bCs/>
          <w:color w:val="000000"/>
          <w:sz w:val="32"/>
          <w:szCs w:val="32"/>
        </w:rPr>
        <w:t xml:space="preserve"> сельского поселения Большеигнатовского муниципального района Республики Мордовия</w:t>
      </w:r>
    </w:p>
    <w:p w:rsidR="00120285" w:rsidRPr="00657FC6" w:rsidRDefault="00120285" w:rsidP="0073584E">
      <w:pPr>
        <w:pStyle w:val="FootnoteText"/>
        <w:jc w:val="center"/>
        <w:rPr>
          <w:sz w:val="28"/>
          <w:szCs w:val="28"/>
        </w:rPr>
      </w:pPr>
    </w:p>
    <w:p w:rsidR="00120285" w:rsidRDefault="00120285" w:rsidP="0073584E">
      <w:pPr>
        <w:autoSpaceDE w:val="0"/>
        <w:autoSpaceDN w:val="0"/>
        <w:adjustRightInd w:val="0"/>
        <w:ind w:firstLine="720"/>
        <w:outlineLvl w:val="1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>на территории Республики Мордовия» и Уставом</w:t>
      </w:r>
      <w:r>
        <w:rPr>
          <w:sz w:val="28"/>
          <w:szCs w:val="28"/>
        </w:rPr>
        <w:t xml:space="preserve"> Киржеманского</w:t>
      </w:r>
      <w:r w:rsidRPr="00274396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, Совет депутатов Киржеманского сельского поселения Большеигнатовского муниципального района </w:t>
      </w:r>
    </w:p>
    <w:p w:rsidR="00120285" w:rsidRPr="00274396" w:rsidRDefault="00120285" w:rsidP="0073584E">
      <w:pPr>
        <w:pStyle w:val="FootnoteText"/>
        <w:ind w:firstLine="720"/>
        <w:rPr>
          <w:b/>
          <w:bCs/>
          <w:sz w:val="28"/>
          <w:szCs w:val="28"/>
        </w:rPr>
      </w:pPr>
      <w:r w:rsidRPr="00274396">
        <w:rPr>
          <w:b/>
          <w:bCs/>
          <w:sz w:val="28"/>
          <w:szCs w:val="28"/>
        </w:rPr>
        <w:t>РЕШИЛ:</w:t>
      </w:r>
    </w:p>
    <w:p w:rsidR="00120285" w:rsidRPr="002F4FA6" w:rsidRDefault="00120285" w:rsidP="0073584E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120285" w:rsidRPr="00274396" w:rsidRDefault="00120285" w:rsidP="0073584E">
      <w:pPr>
        <w:autoSpaceDE w:val="0"/>
        <w:autoSpaceDN w:val="0"/>
        <w:adjustRightInd w:val="0"/>
        <w:ind w:firstLine="720"/>
        <w:outlineLvl w:val="1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Pr="00274396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274396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120285" w:rsidRPr="0068729B" w:rsidRDefault="00120285" w:rsidP="0073584E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8729B">
        <w:rPr>
          <w:sz w:val="28"/>
          <w:szCs w:val="28"/>
        </w:rPr>
        <w:t xml:space="preserve"> </w:t>
      </w:r>
    </w:p>
    <w:p w:rsidR="00120285" w:rsidRPr="00A3697A" w:rsidRDefault="00120285" w:rsidP="00A3697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 w:rsidRPr="00A3697A">
        <w:rPr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120285" w:rsidRDefault="00120285" w:rsidP="00A3697A">
      <w:pPr>
        <w:jc w:val="right"/>
        <w:rPr>
          <w:sz w:val="28"/>
          <w:szCs w:val="28"/>
        </w:rPr>
      </w:pPr>
    </w:p>
    <w:p w:rsidR="00120285" w:rsidRDefault="00120285" w:rsidP="00A3697A">
      <w:pPr>
        <w:jc w:val="right"/>
        <w:rPr>
          <w:sz w:val="28"/>
          <w:szCs w:val="28"/>
        </w:rPr>
      </w:pPr>
    </w:p>
    <w:p w:rsidR="00120285" w:rsidRPr="00A43E88" w:rsidRDefault="00120285" w:rsidP="00A3697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</w:t>
      </w:r>
      <w:r w:rsidRPr="00745B1F">
        <w:rPr>
          <w:sz w:val="28"/>
          <w:szCs w:val="28"/>
        </w:rPr>
        <w:t>сельского  поселения</w:t>
      </w:r>
      <w:r>
        <w:rPr>
          <w:sz w:val="28"/>
          <w:szCs w:val="28"/>
        </w:rPr>
        <w:t xml:space="preserve">                                                                           Н.А.Козырев</w:t>
      </w:r>
    </w:p>
    <w:p w:rsidR="00120285" w:rsidRPr="002F4FA6" w:rsidRDefault="00120285" w:rsidP="0073584E">
      <w:pPr>
        <w:autoSpaceDE w:val="0"/>
        <w:autoSpaceDN w:val="0"/>
        <w:adjustRightInd w:val="0"/>
        <w:ind w:left="5103"/>
        <w:jc w:val="left"/>
        <w:rPr>
          <w:sz w:val="28"/>
          <w:szCs w:val="28"/>
        </w:rPr>
      </w:pPr>
    </w:p>
    <w:p w:rsidR="00120285" w:rsidRPr="002F4FA6" w:rsidRDefault="00120285" w:rsidP="0073584E">
      <w:pPr>
        <w:autoSpaceDE w:val="0"/>
        <w:autoSpaceDN w:val="0"/>
        <w:adjustRightInd w:val="0"/>
        <w:ind w:left="5103"/>
        <w:jc w:val="left"/>
        <w:rPr>
          <w:sz w:val="28"/>
          <w:szCs w:val="28"/>
        </w:rPr>
        <w:sectPr w:rsidR="00120285" w:rsidRPr="002F4FA6" w:rsidSect="006D3859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20285" w:rsidRPr="007E3429" w:rsidRDefault="00120285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b/>
          <w:bCs/>
          <w:sz w:val="24"/>
          <w:szCs w:val="24"/>
        </w:rPr>
      </w:pPr>
      <w:r w:rsidRPr="007E3429">
        <w:rPr>
          <w:b/>
          <w:bCs/>
          <w:sz w:val="24"/>
          <w:szCs w:val="24"/>
        </w:rPr>
        <w:t>Утверждено</w:t>
      </w:r>
    </w:p>
    <w:p w:rsidR="00120285" w:rsidRPr="007E3429" w:rsidRDefault="00120285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sz w:val="24"/>
          <w:szCs w:val="24"/>
        </w:rPr>
      </w:pPr>
      <w:r w:rsidRPr="007E3429">
        <w:rPr>
          <w:sz w:val="24"/>
          <w:szCs w:val="24"/>
        </w:rPr>
        <w:t>решением Совета депутатов</w:t>
      </w:r>
    </w:p>
    <w:p w:rsidR="00120285" w:rsidRPr="007E3429" w:rsidRDefault="00120285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Киржеманского</w:t>
      </w:r>
      <w:r w:rsidRPr="007E3429">
        <w:rPr>
          <w:sz w:val="24"/>
          <w:szCs w:val="24"/>
        </w:rPr>
        <w:t xml:space="preserve"> сельского поселения Большеигнатовского муниципального района Республики Мордовия</w:t>
      </w:r>
    </w:p>
    <w:p w:rsidR="00120285" w:rsidRPr="007E3429" w:rsidRDefault="00120285" w:rsidP="0073584E">
      <w:pPr>
        <w:pStyle w:val="FootnoteText"/>
        <w:spacing w:line="235" w:lineRule="auto"/>
        <w:ind w:left="5103" w:firstLine="561"/>
        <w:jc w:val="center"/>
        <w:rPr>
          <w:sz w:val="24"/>
          <w:szCs w:val="24"/>
        </w:rPr>
      </w:pPr>
      <w:r w:rsidRPr="007E3429">
        <w:rPr>
          <w:sz w:val="24"/>
          <w:szCs w:val="24"/>
        </w:rPr>
        <w:t xml:space="preserve">от  </w:t>
      </w:r>
      <w:r>
        <w:rPr>
          <w:sz w:val="24"/>
          <w:szCs w:val="24"/>
        </w:rPr>
        <w:t>22</w:t>
      </w:r>
      <w:r w:rsidRPr="007E3429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E3429">
        <w:rPr>
          <w:sz w:val="24"/>
          <w:szCs w:val="24"/>
        </w:rPr>
        <w:t>.</w:t>
      </w:r>
      <w:r>
        <w:rPr>
          <w:sz w:val="24"/>
          <w:szCs w:val="24"/>
        </w:rPr>
        <w:t xml:space="preserve">2022 г. </w:t>
      </w:r>
      <w:r w:rsidRPr="007E3429">
        <w:rPr>
          <w:sz w:val="24"/>
          <w:szCs w:val="24"/>
        </w:rPr>
        <w:t>№4</w:t>
      </w:r>
      <w:r>
        <w:rPr>
          <w:sz w:val="24"/>
          <w:szCs w:val="24"/>
        </w:rPr>
        <w:t>4</w:t>
      </w:r>
    </w:p>
    <w:p w:rsidR="00120285" w:rsidRPr="002F4FA6" w:rsidRDefault="00120285" w:rsidP="0073584E">
      <w:pPr>
        <w:pStyle w:val="FootnoteText"/>
        <w:spacing w:line="235" w:lineRule="auto"/>
        <w:jc w:val="right"/>
      </w:pPr>
    </w:p>
    <w:p w:rsidR="00120285" w:rsidRDefault="00120285" w:rsidP="0073584E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sz w:val="28"/>
          <w:szCs w:val="28"/>
        </w:rPr>
      </w:pPr>
    </w:p>
    <w:p w:rsidR="00120285" w:rsidRPr="00D8663F" w:rsidRDefault="00120285" w:rsidP="0073584E">
      <w:pPr>
        <w:pStyle w:val="FootnoteText"/>
        <w:jc w:val="center"/>
        <w:rPr>
          <w:b/>
          <w:bCs/>
          <w:sz w:val="28"/>
          <w:szCs w:val="28"/>
        </w:rPr>
      </w:pPr>
      <w:r w:rsidRPr="00D8663F">
        <w:rPr>
          <w:b/>
          <w:bCs/>
          <w:sz w:val="28"/>
          <w:szCs w:val="28"/>
        </w:rPr>
        <w:t xml:space="preserve">Положение </w:t>
      </w:r>
    </w:p>
    <w:p w:rsidR="00120285" w:rsidRPr="00B9402A" w:rsidRDefault="00120285" w:rsidP="0073584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9402A">
        <w:rPr>
          <w:b/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/>
          <w:bCs/>
          <w:sz w:val="28"/>
          <w:szCs w:val="28"/>
        </w:rPr>
        <w:t>Киржеманского</w:t>
      </w:r>
      <w:r w:rsidRPr="00B9402A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120285" w:rsidRPr="002F4FA6" w:rsidRDefault="00120285" w:rsidP="0073584E">
      <w:pPr>
        <w:autoSpaceDE w:val="0"/>
        <w:autoSpaceDN w:val="0"/>
        <w:adjustRightInd w:val="0"/>
        <w:spacing w:line="235" w:lineRule="auto"/>
        <w:jc w:val="center"/>
        <w:outlineLvl w:val="1"/>
        <w:rPr>
          <w:sz w:val="28"/>
          <w:szCs w:val="28"/>
        </w:rPr>
      </w:pP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Киржеманского</w:t>
      </w:r>
      <w:r w:rsidRPr="007E3429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4FA6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120285" w:rsidRPr="002F4FA6" w:rsidRDefault="00120285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120285" w:rsidRPr="002F4FA6" w:rsidRDefault="00120285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120285" w:rsidRPr="00622237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120285" w:rsidRPr="00622237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120285" w:rsidRPr="00622237" w:rsidRDefault="00120285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iCs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120285" w:rsidRPr="0033683A" w:rsidRDefault="00120285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 xml:space="preserve">– </w:t>
      </w:r>
      <w:r>
        <w:rPr>
          <w:sz w:val="28"/>
          <w:szCs w:val="28"/>
        </w:rPr>
        <w:t>3 000                                  ( три тысячи)</w:t>
      </w:r>
      <w:r w:rsidRPr="00F15F03">
        <w:rPr>
          <w:sz w:val="28"/>
          <w:szCs w:val="28"/>
        </w:rPr>
        <w:t xml:space="preserve"> рублей;</w:t>
      </w:r>
    </w:p>
    <w:p w:rsidR="00120285" w:rsidRPr="002F4FA6" w:rsidRDefault="00120285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>–6 000                             (шесть тысяч)</w:t>
      </w:r>
      <w:r w:rsidRPr="002F4FA6">
        <w:rPr>
          <w:sz w:val="28"/>
          <w:szCs w:val="28"/>
        </w:rPr>
        <w:t xml:space="preserve"> рублей;</w:t>
      </w:r>
    </w:p>
    <w:p w:rsidR="00120285" w:rsidRPr="002F4FA6" w:rsidRDefault="00120285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 9 000 (девять тысяч) </w:t>
      </w:r>
      <w:r w:rsidRPr="002F4FA6">
        <w:rPr>
          <w:sz w:val="28"/>
          <w:szCs w:val="28"/>
        </w:rPr>
        <w:t>рублей;</w:t>
      </w:r>
    </w:p>
    <w:p w:rsidR="00120285" w:rsidRPr="001E07BE" w:rsidRDefault="00120285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>
        <w:rPr>
          <w:sz w:val="28"/>
          <w:szCs w:val="28"/>
        </w:rPr>
        <w:t>– 10 000 (десять тысяч)</w:t>
      </w:r>
      <w:r w:rsidRPr="002F4FA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120285" w:rsidRPr="002F4FA6" w:rsidRDefault="00120285" w:rsidP="0073584E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 10 000 (десяти тысяч) </w:t>
      </w:r>
      <w:r w:rsidRPr="002F4FA6">
        <w:rPr>
          <w:sz w:val="28"/>
          <w:szCs w:val="28"/>
        </w:rPr>
        <w:t>рублей.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120285" w:rsidRPr="002F4FA6" w:rsidRDefault="00120285" w:rsidP="0073584E">
      <w:pPr>
        <w:autoSpaceDE w:val="0"/>
        <w:autoSpaceDN w:val="0"/>
        <w:adjustRightInd w:val="0"/>
        <w:ind w:firstLine="709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7E3429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4FA6">
        <w:rPr>
          <w:i/>
          <w:iCs/>
          <w:sz w:val="28"/>
          <w:szCs w:val="28"/>
        </w:rPr>
        <w:t>.</w:t>
      </w:r>
    </w:p>
    <w:p w:rsidR="00120285" w:rsidRPr="002F4FA6" w:rsidRDefault="00120285" w:rsidP="0073584E">
      <w:pPr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120285" w:rsidRDefault="00120285"/>
    <w:sectPr w:rsidR="00120285" w:rsidSect="00B32447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285" w:rsidRDefault="00120285" w:rsidP="006658E8">
      <w:r>
        <w:separator/>
      </w:r>
    </w:p>
  </w:endnote>
  <w:endnote w:type="continuationSeparator" w:id="1">
    <w:p w:rsidR="00120285" w:rsidRDefault="00120285" w:rsidP="00665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285" w:rsidRDefault="00120285" w:rsidP="006658E8">
      <w:r>
        <w:separator/>
      </w:r>
    </w:p>
  </w:footnote>
  <w:footnote w:type="continuationSeparator" w:id="1">
    <w:p w:rsidR="00120285" w:rsidRDefault="00120285" w:rsidP="00665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285" w:rsidRDefault="00120285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120285" w:rsidRDefault="001202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584E"/>
    <w:rsid w:val="00014941"/>
    <w:rsid w:val="000F0AF0"/>
    <w:rsid w:val="00120285"/>
    <w:rsid w:val="001E07BE"/>
    <w:rsid w:val="00260191"/>
    <w:rsid w:val="00274396"/>
    <w:rsid w:val="002A2CE1"/>
    <w:rsid w:val="002F4FA6"/>
    <w:rsid w:val="003327DE"/>
    <w:rsid w:val="0033683A"/>
    <w:rsid w:val="00385DC5"/>
    <w:rsid w:val="00622237"/>
    <w:rsid w:val="00657FC6"/>
    <w:rsid w:val="006658E8"/>
    <w:rsid w:val="0068729B"/>
    <w:rsid w:val="006B6A58"/>
    <w:rsid w:val="006D3859"/>
    <w:rsid w:val="007024A2"/>
    <w:rsid w:val="0073584E"/>
    <w:rsid w:val="00745B1F"/>
    <w:rsid w:val="00760D75"/>
    <w:rsid w:val="007B77E6"/>
    <w:rsid w:val="007E3429"/>
    <w:rsid w:val="007F5191"/>
    <w:rsid w:val="00A3697A"/>
    <w:rsid w:val="00A43E88"/>
    <w:rsid w:val="00B153E1"/>
    <w:rsid w:val="00B32447"/>
    <w:rsid w:val="00B9402A"/>
    <w:rsid w:val="00BB11D5"/>
    <w:rsid w:val="00BB2EAB"/>
    <w:rsid w:val="00C063A0"/>
    <w:rsid w:val="00C810CD"/>
    <w:rsid w:val="00D74AB7"/>
    <w:rsid w:val="00D8663F"/>
    <w:rsid w:val="00DB7C45"/>
    <w:rsid w:val="00DD312E"/>
    <w:rsid w:val="00DD5826"/>
    <w:rsid w:val="00DD7718"/>
    <w:rsid w:val="00E15773"/>
    <w:rsid w:val="00EE107D"/>
    <w:rsid w:val="00F15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73584E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3584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73584E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73584E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73584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584E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3584E"/>
    <w:pPr>
      <w:spacing w:after="120" w:line="480" w:lineRule="auto"/>
      <w:jc w:val="left"/>
    </w:pPr>
    <w:rPr>
      <w:rFonts w:ascii="Arial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584E"/>
    <w:rPr>
      <w:rFonts w:ascii="Arial" w:hAnsi="Arial" w:cs="Arial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73584E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">
    <w:name w:val="Знак1 Знак Знак Знак"/>
    <w:basedOn w:val="Normal"/>
    <w:uiPriority w:val="99"/>
    <w:rsid w:val="0073584E"/>
    <w:pPr>
      <w:jc w:val="lef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964</Words>
  <Characters>5500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2022-08-03T12:50:00Z</cp:lastPrinted>
  <dcterms:created xsi:type="dcterms:W3CDTF">2022-08-03T12:32:00Z</dcterms:created>
  <dcterms:modified xsi:type="dcterms:W3CDTF">2022-08-26T07:21:00Z</dcterms:modified>
</cp:coreProperties>
</file>