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D4D" w:rsidRDefault="00CA0D4D" w:rsidP="00690357">
      <w:pPr>
        <w:jc w:val="right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ПРОЕКТ</w:t>
      </w:r>
    </w:p>
    <w:p w:rsidR="00CA0D4D" w:rsidRPr="007B77E6" w:rsidRDefault="00CA0D4D" w:rsidP="0073584E">
      <w:pPr>
        <w:jc w:val="center"/>
        <w:rPr>
          <w:b/>
          <w:bCs/>
          <w:color w:val="000000"/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 xml:space="preserve">Совет  депутатов   </w:t>
      </w:r>
      <w:r>
        <w:rPr>
          <w:b/>
          <w:bCs/>
          <w:color w:val="000000"/>
          <w:sz w:val="32"/>
          <w:szCs w:val="32"/>
        </w:rPr>
        <w:t>Киржеманского</w:t>
      </w:r>
      <w:r w:rsidRPr="007B77E6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CA0D4D" w:rsidRPr="007B77E6" w:rsidRDefault="00CA0D4D" w:rsidP="0073584E">
      <w:pPr>
        <w:jc w:val="center"/>
        <w:rPr>
          <w:b/>
          <w:bCs/>
          <w:color w:val="000000"/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CA0D4D" w:rsidRPr="007B77E6" w:rsidRDefault="00CA0D4D" w:rsidP="0073584E">
      <w:pPr>
        <w:jc w:val="center"/>
        <w:rPr>
          <w:sz w:val="32"/>
          <w:szCs w:val="32"/>
        </w:rPr>
      </w:pPr>
      <w:r w:rsidRPr="007B77E6">
        <w:rPr>
          <w:b/>
          <w:bCs/>
          <w:color w:val="000000"/>
          <w:sz w:val="32"/>
          <w:szCs w:val="32"/>
        </w:rPr>
        <w:t>Республики Мордовия</w:t>
      </w:r>
    </w:p>
    <w:p w:rsidR="00CA0D4D" w:rsidRDefault="00CA0D4D" w:rsidP="0073584E">
      <w:pPr>
        <w:pStyle w:val="BodyTextIndent"/>
        <w:widowControl w:val="0"/>
        <w:shd w:val="clear" w:color="auto" w:fill="FFFFFF"/>
        <w:autoSpaceDE w:val="0"/>
        <w:autoSpaceDN w:val="0"/>
        <w:spacing w:after="0" w:line="240" w:lineRule="auto"/>
        <w:ind w:left="48" w:firstLine="720"/>
        <w:jc w:val="center"/>
        <w:rPr>
          <w:rFonts w:ascii="Times New Roman" w:hAnsi="Times New Roman" w:cs="Times New Roman"/>
          <w:b/>
          <w:bCs/>
          <w:noProof/>
          <w:sz w:val="36"/>
          <w:szCs w:val="36"/>
        </w:rPr>
      </w:pPr>
    </w:p>
    <w:p w:rsidR="00CA0D4D" w:rsidRPr="007B77E6" w:rsidRDefault="00CA0D4D" w:rsidP="0073584E">
      <w:pPr>
        <w:pStyle w:val="NormalWeb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pacing w:val="-13"/>
          <w:sz w:val="34"/>
          <w:szCs w:val="34"/>
        </w:rPr>
        <w:t xml:space="preserve">                </w:t>
      </w:r>
      <w:r w:rsidRPr="007B77E6">
        <w:rPr>
          <w:b/>
          <w:bCs/>
          <w:color w:val="000000"/>
          <w:sz w:val="28"/>
          <w:szCs w:val="28"/>
        </w:rPr>
        <w:t>РЕШЕНИЕ</w:t>
      </w:r>
    </w:p>
    <w:p w:rsidR="00CA0D4D" w:rsidRPr="003327DE" w:rsidRDefault="00CA0D4D" w:rsidP="0073584E">
      <w:pPr>
        <w:pStyle w:val="FootnoteText"/>
        <w:rPr>
          <w:sz w:val="28"/>
          <w:szCs w:val="28"/>
          <w:lang w:eastAsia="en-US"/>
        </w:rPr>
      </w:pPr>
    </w:p>
    <w:p w:rsidR="00CA0D4D" w:rsidRPr="003327DE" w:rsidRDefault="00CA0D4D" w:rsidP="00A3697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от __________</w:t>
      </w:r>
      <w:r w:rsidRPr="003327DE">
        <w:rPr>
          <w:sz w:val="28"/>
          <w:szCs w:val="28"/>
        </w:rPr>
        <w:t>2022 г.</w:t>
      </w:r>
      <w:r>
        <w:rPr>
          <w:sz w:val="28"/>
          <w:szCs w:val="28"/>
        </w:rPr>
        <w:t xml:space="preserve">                                                                                            № ____</w:t>
      </w:r>
    </w:p>
    <w:p w:rsidR="00CA0D4D" w:rsidRPr="003327DE" w:rsidRDefault="00CA0D4D" w:rsidP="0073584E">
      <w:pPr>
        <w:pStyle w:val="FootnoteText"/>
        <w:rPr>
          <w:sz w:val="28"/>
          <w:szCs w:val="28"/>
          <w:lang w:eastAsia="en-US"/>
        </w:rPr>
      </w:pPr>
    </w:p>
    <w:p w:rsidR="00CA0D4D" w:rsidRPr="00B9402A" w:rsidRDefault="00CA0D4D" w:rsidP="0073584E">
      <w:pPr>
        <w:autoSpaceDE w:val="0"/>
        <w:autoSpaceDN w:val="0"/>
        <w:adjustRightInd w:val="0"/>
        <w:jc w:val="center"/>
        <w:outlineLvl w:val="1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Об утверждении П</w:t>
      </w:r>
      <w:r w:rsidRPr="00B9402A">
        <w:rPr>
          <w:b/>
          <w:bCs/>
          <w:color w:val="000000"/>
          <w:sz w:val="32"/>
          <w:szCs w:val="32"/>
        </w:rPr>
        <w:t xml:space="preserve">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/>
          <w:bCs/>
          <w:color w:val="000000"/>
          <w:sz w:val="32"/>
          <w:szCs w:val="32"/>
        </w:rPr>
        <w:t>Киржеманского</w:t>
      </w:r>
      <w:r w:rsidRPr="00B9402A">
        <w:rPr>
          <w:b/>
          <w:bCs/>
          <w:color w:val="000000"/>
          <w:sz w:val="32"/>
          <w:szCs w:val="32"/>
        </w:rPr>
        <w:t xml:space="preserve"> сельского поселения Большеигнатовского муниципального района Республики Мордовия</w:t>
      </w:r>
    </w:p>
    <w:p w:rsidR="00CA0D4D" w:rsidRPr="00657FC6" w:rsidRDefault="00CA0D4D" w:rsidP="0073584E">
      <w:pPr>
        <w:pStyle w:val="FootnoteText"/>
        <w:jc w:val="center"/>
        <w:rPr>
          <w:sz w:val="28"/>
          <w:szCs w:val="28"/>
        </w:rPr>
      </w:pPr>
    </w:p>
    <w:p w:rsidR="00CA0D4D" w:rsidRDefault="00CA0D4D" w:rsidP="0073584E">
      <w:pPr>
        <w:autoSpaceDE w:val="0"/>
        <w:autoSpaceDN w:val="0"/>
        <w:adjustRightInd w:val="0"/>
        <w:ind w:firstLine="720"/>
        <w:outlineLvl w:val="1"/>
        <w:rPr>
          <w:sz w:val="28"/>
          <w:szCs w:val="28"/>
        </w:rPr>
      </w:pPr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 xml:space="preserve">Об отдельных вопросах участия граждан в охране общественного порядка </w:t>
      </w:r>
      <w:r w:rsidRPr="00DD5826">
        <w:rPr>
          <w:sz w:val="28"/>
          <w:szCs w:val="28"/>
        </w:rPr>
        <w:t>на территории Республики Мордовия» и Уставом</w:t>
      </w:r>
      <w:r>
        <w:rPr>
          <w:sz w:val="28"/>
          <w:szCs w:val="28"/>
        </w:rPr>
        <w:t xml:space="preserve"> Киржеманского</w:t>
      </w:r>
      <w:r w:rsidRPr="00274396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sz w:val="28"/>
          <w:szCs w:val="28"/>
        </w:rPr>
        <w:t xml:space="preserve">, Совет депутатов Киржеманского сельского поселения Большеигнатовского муниципального района </w:t>
      </w:r>
    </w:p>
    <w:p w:rsidR="00CA0D4D" w:rsidRPr="00274396" w:rsidRDefault="00CA0D4D" w:rsidP="0073584E">
      <w:pPr>
        <w:pStyle w:val="FootnoteText"/>
        <w:ind w:firstLine="720"/>
        <w:rPr>
          <w:b/>
          <w:bCs/>
          <w:sz w:val="28"/>
          <w:szCs w:val="28"/>
        </w:rPr>
      </w:pPr>
      <w:r w:rsidRPr="00274396">
        <w:rPr>
          <w:b/>
          <w:bCs/>
          <w:sz w:val="28"/>
          <w:szCs w:val="28"/>
        </w:rPr>
        <w:t>РЕШИЛ:</w:t>
      </w:r>
    </w:p>
    <w:p w:rsidR="00CA0D4D" w:rsidRPr="002F4FA6" w:rsidRDefault="00CA0D4D" w:rsidP="0073584E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CA0D4D" w:rsidRPr="00274396" w:rsidRDefault="00CA0D4D" w:rsidP="0073584E">
      <w:pPr>
        <w:autoSpaceDE w:val="0"/>
        <w:autoSpaceDN w:val="0"/>
        <w:adjustRightInd w:val="0"/>
        <w:ind w:firstLine="720"/>
        <w:outlineLvl w:val="1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>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Pr="00274396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274396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CA0D4D" w:rsidRPr="0068729B" w:rsidRDefault="00CA0D4D" w:rsidP="0073584E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8729B">
        <w:rPr>
          <w:sz w:val="28"/>
          <w:szCs w:val="28"/>
        </w:rPr>
        <w:t xml:space="preserve"> </w:t>
      </w:r>
    </w:p>
    <w:p w:rsidR="00CA0D4D" w:rsidRPr="00A3697A" w:rsidRDefault="00CA0D4D" w:rsidP="00A3697A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0" w:name="_Hlk94786488"/>
      <w:r w:rsidRPr="00A3697A">
        <w:rPr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0"/>
    <w:p w:rsidR="00CA0D4D" w:rsidRDefault="00CA0D4D" w:rsidP="00A3697A">
      <w:pPr>
        <w:jc w:val="right"/>
        <w:rPr>
          <w:sz w:val="28"/>
          <w:szCs w:val="28"/>
        </w:rPr>
      </w:pPr>
    </w:p>
    <w:p w:rsidR="00CA0D4D" w:rsidRDefault="00CA0D4D" w:rsidP="00A3697A">
      <w:pPr>
        <w:jc w:val="right"/>
        <w:rPr>
          <w:sz w:val="28"/>
          <w:szCs w:val="28"/>
        </w:rPr>
      </w:pPr>
    </w:p>
    <w:p w:rsidR="00CA0D4D" w:rsidRPr="00A43E88" w:rsidRDefault="00CA0D4D" w:rsidP="00A3697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Киржеманского </w:t>
      </w:r>
      <w:r w:rsidRPr="00745B1F">
        <w:rPr>
          <w:sz w:val="28"/>
          <w:szCs w:val="28"/>
        </w:rPr>
        <w:t>сельского  поселения</w:t>
      </w:r>
      <w:r>
        <w:rPr>
          <w:sz w:val="28"/>
          <w:szCs w:val="28"/>
        </w:rPr>
        <w:t xml:space="preserve">                                                                           Н.А.Козырев</w:t>
      </w:r>
    </w:p>
    <w:p w:rsidR="00CA0D4D" w:rsidRPr="002F4FA6" w:rsidRDefault="00CA0D4D" w:rsidP="0073584E">
      <w:pPr>
        <w:autoSpaceDE w:val="0"/>
        <w:autoSpaceDN w:val="0"/>
        <w:adjustRightInd w:val="0"/>
        <w:ind w:left="5103"/>
        <w:jc w:val="left"/>
        <w:rPr>
          <w:sz w:val="28"/>
          <w:szCs w:val="28"/>
        </w:rPr>
      </w:pPr>
    </w:p>
    <w:p w:rsidR="00CA0D4D" w:rsidRPr="002F4FA6" w:rsidRDefault="00CA0D4D" w:rsidP="0073584E">
      <w:pPr>
        <w:autoSpaceDE w:val="0"/>
        <w:autoSpaceDN w:val="0"/>
        <w:adjustRightInd w:val="0"/>
        <w:ind w:left="5103"/>
        <w:jc w:val="left"/>
        <w:rPr>
          <w:sz w:val="28"/>
          <w:szCs w:val="28"/>
        </w:rPr>
        <w:sectPr w:rsidR="00CA0D4D" w:rsidRPr="002F4FA6" w:rsidSect="006D3859">
          <w:headerReference w:type="default" r:id="rId7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CA0D4D" w:rsidRPr="007E3429" w:rsidRDefault="00CA0D4D" w:rsidP="0073584E">
      <w:pPr>
        <w:autoSpaceDE w:val="0"/>
        <w:autoSpaceDN w:val="0"/>
        <w:adjustRightInd w:val="0"/>
        <w:spacing w:line="235" w:lineRule="auto"/>
        <w:ind w:left="5103"/>
        <w:jc w:val="center"/>
        <w:rPr>
          <w:b/>
          <w:bCs/>
          <w:sz w:val="24"/>
          <w:szCs w:val="24"/>
        </w:rPr>
      </w:pPr>
      <w:r w:rsidRPr="007E3429">
        <w:rPr>
          <w:b/>
          <w:bCs/>
          <w:sz w:val="24"/>
          <w:szCs w:val="24"/>
        </w:rPr>
        <w:t>Утверждено</w:t>
      </w:r>
    </w:p>
    <w:p w:rsidR="00CA0D4D" w:rsidRPr="007E3429" w:rsidRDefault="00CA0D4D" w:rsidP="0073584E">
      <w:pPr>
        <w:autoSpaceDE w:val="0"/>
        <w:autoSpaceDN w:val="0"/>
        <w:adjustRightInd w:val="0"/>
        <w:spacing w:line="235" w:lineRule="auto"/>
        <w:ind w:left="5103"/>
        <w:jc w:val="center"/>
        <w:rPr>
          <w:sz w:val="24"/>
          <w:szCs w:val="24"/>
        </w:rPr>
      </w:pPr>
      <w:r w:rsidRPr="007E3429">
        <w:rPr>
          <w:sz w:val="24"/>
          <w:szCs w:val="24"/>
        </w:rPr>
        <w:t>решением Совета депутатов</w:t>
      </w:r>
    </w:p>
    <w:p w:rsidR="00CA0D4D" w:rsidRPr="007E3429" w:rsidRDefault="00CA0D4D" w:rsidP="0073584E">
      <w:pPr>
        <w:autoSpaceDE w:val="0"/>
        <w:autoSpaceDN w:val="0"/>
        <w:adjustRightInd w:val="0"/>
        <w:spacing w:line="235" w:lineRule="auto"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Киржеманского</w:t>
      </w:r>
      <w:r w:rsidRPr="007E3429">
        <w:rPr>
          <w:sz w:val="24"/>
          <w:szCs w:val="24"/>
        </w:rPr>
        <w:t xml:space="preserve"> сельского поселения Большеигнатовского муниципального района Республики Мордовия</w:t>
      </w:r>
    </w:p>
    <w:p w:rsidR="00CA0D4D" w:rsidRPr="007E3429" w:rsidRDefault="00CA0D4D" w:rsidP="0073584E">
      <w:pPr>
        <w:pStyle w:val="FootnoteText"/>
        <w:spacing w:line="235" w:lineRule="auto"/>
        <w:ind w:left="5103" w:firstLine="561"/>
        <w:jc w:val="center"/>
        <w:rPr>
          <w:sz w:val="24"/>
          <w:szCs w:val="24"/>
        </w:rPr>
      </w:pPr>
      <w:r>
        <w:rPr>
          <w:sz w:val="24"/>
          <w:szCs w:val="24"/>
        </w:rPr>
        <w:t>от ____________2022 г. №____</w:t>
      </w:r>
    </w:p>
    <w:p w:rsidR="00CA0D4D" w:rsidRPr="002F4FA6" w:rsidRDefault="00CA0D4D" w:rsidP="0073584E">
      <w:pPr>
        <w:pStyle w:val="FootnoteText"/>
        <w:spacing w:line="235" w:lineRule="auto"/>
        <w:jc w:val="right"/>
      </w:pPr>
    </w:p>
    <w:p w:rsidR="00CA0D4D" w:rsidRDefault="00CA0D4D" w:rsidP="0073584E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sz w:val="28"/>
          <w:szCs w:val="28"/>
        </w:rPr>
      </w:pPr>
    </w:p>
    <w:p w:rsidR="00CA0D4D" w:rsidRPr="00D8663F" w:rsidRDefault="00CA0D4D" w:rsidP="0073584E">
      <w:pPr>
        <w:pStyle w:val="FootnoteText"/>
        <w:jc w:val="center"/>
        <w:rPr>
          <w:b/>
          <w:bCs/>
          <w:sz w:val="28"/>
          <w:szCs w:val="28"/>
        </w:rPr>
      </w:pPr>
      <w:r w:rsidRPr="00D8663F">
        <w:rPr>
          <w:b/>
          <w:bCs/>
          <w:sz w:val="28"/>
          <w:szCs w:val="28"/>
        </w:rPr>
        <w:t xml:space="preserve">Положение </w:t>
      </w:r>
    </w:p>
    <w:p w:rsidR="00CA0D4D" w:rsidRPr="00B9402A" w:rsidRDefault="00CA0D4D" w:rsidP="0073584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B9402A">
        <w:rPr>
          <w:b/>
          <w:bCs/>
          <w:sz w:val="28"/>
          <w:szCs w:val="28"/>
        </w:rPr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r>
        <w:rPr>
          <w:b/>
          <w:bCs/>
          <w:sz w:val="28"/>
          <w:szCs w:val="28"/>
        </w:rPr>
        <w:t>Киржеманского</w:t>
      </w:r>
      <w:r w:rsidRPr="00B9402A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CA0D4D" w:rsidRPr="002F4FA6" w:rsidRDefault="00CA0D4D" w:rsidP="0073584E">
      <w:pPr>
        <w:autoSpaceDE w:val="0"/>
        <w:autoSpaceDN w:val="0"/>
        <w:adjustRightInd w:val="0"/>
        <w:spacing w:line="235" w:lineRule="auto"/>
        <w:jc w:val="center"/>
        <w:outlineLvl w:val="1"/>
        <w:rPr>
          <w:sz w:val="28"/>
          <w:szCs w:val="28"/>
        </w:rPr>
      </w:pPr>
    </w:p>
    <w:p w:rsidR="00CA0D4D" w:rsidRPr="002F4FA6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1" w:name="_Hlk94784226"/>
      <w:r w:rsidRPr="002F4FA6">
        <w:rPr>
          <w:sz w:val="28"/>
          <w:szCs w:val="28"/>
        </w:rPr>
        <w:t xml:space="preserve">мер социальной защиты </w:t>
      </w:r>
      <w:bookmarkEnd w:id="1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территории </w:t>
      </w:r>
      <w:r>
        <w:rPr>
          <w:sz w:val="28"/>
          <w:szCs w:val="28"/>
        </w:rPr>
        <w:t>Киржеманского</w:t>
      </w:r>
      <w:r w:rsidRPr="007E3429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2F4FA6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CA0D4D" w:rsidRPr="002F4FA6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CA0D4D" w:rsidRPr="002F4FA6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CA0D4D" w:rsidRPr="002F4FA6" w:rsidRDefault="00CA0D4D" w:rsidP="007358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CA0D4D" w:rsidRPr="002F4FA6" w:rsidRDefault="00CA0D4D" w:rsidP="007358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CA0D4D" w:rsidRPr="00622237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CA0D4D" w:rsidRPr="00622237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CA0D4D" w:rsidRPr="002F4FA6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sz w:val="28"/>
          <w:szCs w:val="28"/>
        </w:rPr>
        <w:t>;</w:t>
      </w:r>
    </w:p>
    <w:p w:rsidR="00CA0D4D" w:rsidRPr="00622237" w:rsidRDefault="00CA0D4D" w:rsidP="007358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CA0D4D" w:rsidRPr="002F4FA6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CA0D4D" w:rsidRPr="002F4FA6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iCs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CA0D4D" w:rsidRPr="002F4FA6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CA0D4D" w:rsidRPr="0033683A" w:rsidRDefault="00CA0D4D" w:rsidP="0073584E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 xml:space="preserve">– </w:t>
      </w:r>
      <w:r>
        <w:rPr>
          <w:sz w:val="28"/>
          <w:szCs w:val="28"/>
        </w:rPr>
        <w:t>3 000                                  ( три тысячи)</w:t>
      </w:r>
      <w:r w:rsidRPr="00F15F03">
        <w:rPr>
          <w:sz w:val="28"/>
          <w:szCs w:val="28"/>
        </w:rPr>
        <w:t xml:space="preserve"> рублей;</w:t>
      </w:r>
    </w:p>
    <w:p w:rsidR="00CA0D4D" w:rsidRPr="002F4FA6" w:rsidRDefault="00CA0D4D" w:rsidP="0073584E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>–6 000                             (шесть тысяч)</w:t>
      </w:r>
      <w:r w:rsidRPr="002F4FA6">
        <w:rPr>
          <w:sz w:val="28"/>
          <w:szCs w:val="28"/>
        </w:rPr>
        <w:t xml:space="preserve"> рублей;</w:t>
      </w:r>
    </w:p>
    <w:p w:rsidR="00CA0D4D" w:rsidRPr="002F4FA6" w:rsidRDefault="00CA0D4D" w:rsidP="0073584E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 9 000 (девять тысяч) </w:t>
      </w:r>
      <w:r w:rsidRPr="002F4FA6">
        <w:rPr>
          <w:sz w:val="28"/>
          <w:szCs w:val="28"/>
        </w:rPr>
        <w:t>рублей;</w:t>
      </w:r>
    </w:p>
    <w:p w:rsidR="00CA0D4D" w:rsidRPr="001E07BE" w:rsidRDefault="00CA0D4D" w:rsidP="0073584E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>
        <w:rPr>
          <w:sz w:val="28"/>
          <w:szCs w:val="28"/>
        </w:rPr>
        <w:t>– 10 000 (десять тысяч)</w:t>
      </w:r>
      <w:r w:rsidRPr="002F4FA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.</w:t>
      </w:r>
    </w:p>
    <w:p w:rsidR="00CA0D4D" w:rsidRPr="002F4FA6" w:rsidRDefault="00CA0D4D" w:rsidP="0073584E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 xml:space="preserve"> 10 000 (десяти тысяч) </w:t>
      </w:r>
      <w:r w:rsidRPr="002F4FA6">
        <w:rPr>
          <w:sz w:val="28"/>
          <w:szCs w:val="28"/>
        </w:rPr>
        <w:t>рублей.</w:t>
      </w:r>
    </w:p>
    <w:p w:rsidR="00CA0D4D" w:rsidRPr="002F4FA6" w:rsidRDefault="00CA0D4D" w:rsidP="0073584E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CA0D4D" w:rsidRPr="002F4FA6" w:rsidRDefault="00CA0D4D" w:rsidP="0073584E">
      <w:pPr>
        <w:autoSpaceDE w:val="0"/>
        <w:autoSpaceDN w:val="0"/>
        <w:adjustRightInd w:val="0"/>
        <w:ind w:firstLine="709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  <w:r w:rsidRPr="007E3429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Pr="002F4FA6">
        <w:rPr>
          <w:i/>
          <w:iCs/>
          <w:sz w:val="28"/>
          <w:szCs w:val="28"/>
        </w:rPr>
        <w:t>.</w:t>
      </w:r>
    </w:p>
    <w:p w:rsidR="00CA0D4D" w:rsidRPr="002F4FA6" w:rsidRDefault="00CA0D4D" w:rsidP="0073584E">
      <w:pPr>
        <w:ind w:firstLine="709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CA0D4D" w:rsidRDefault="00CA0D4D"/>
    <w:sectPr w:rsidR="00CA0D4D" w:rsidSect="00B32447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D4D" w:rsidRDefault="00CA0D4D" w:rsidP="006658E8">
      <w:r>
        <w:separator/>
      </w:r>
    </w:p>
  </w:endnote>
  <w:endnote w:type="continuationSeparator" w:id="1">
    <w:p w:rsidR="00CA0D4D" w:rsidRDefault="00CA0D4D" w:rsidP="00665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D4D" w:rsidRDefault="00CA0D4D" w:rsidP="006658E8">
      <w:r>
        <w:separator/>
      </w:r>
    </w:p>
  </w:footnote>
  <w:footnote w:type="continuationSeparator" w:id="1">
    <w:p w:rsidR="00CA0D4D" w:rsidRDefault="00CA0D4D" w:rsidP="006658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D4D" w:rsidRDefault="00CA0D4D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CA0D4D" w:rsidRDefault="00CA0D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584E"/>
    <w:rsid w:val="00014941"/>
    <w:rsid w:val="000F0AF0"/>
    <w:rsid w:val="00120285"/>
    <w:rsid w:val="001E07BE"/>
    <w:rsid w:val="00260191"/>
    <w:rsid w:val="00274396"/>
    <w:rsid w:val="002A2CE1"/>
    <w:rsid w:val="002F4FA6"/>
    <w:rsid w:val="003327DE"/>
    <w:rsid w:val="0033683A"/>
    <w:rsid w:val="00385DC5"/>
    <w:rsid w:val="00622237"/>
    <w:rsid w:val="00657FC6"/>
    <w:rsid w:val="006658E8"/>
    <w:rsid w:val="0068729B"/>
    <w:rsid w:val="00690357"/>
    <w:rsid w:val="006B6A58"/>
    <w:rsid w:val="006D3859"/>
    <w:rsid w:val="007024A2"/>
    <w:rsid w:val="0073584E"/>
    <w:rsid w:val="00745B1F"/>
    <w:rsid w:val="00760D75"/>
    <w:rsid w:val="007B77E6"/>
    <w:rsid w:val="007E3429"/>
    <w:rsid w:val="007F5191"/>
    <w:rsid w:val="00A3697A"/>
    <w:rsid w:val="00A43E88"/>
    <w:rsid w:val="00AA74EB"/>
    <w:rsid w:val="00B153E1"/>
    <w:rsid w:val="00B32447"/>
    <w:rsid w:val="00B9402A"/>
    <w:rsid w:val="00BB11D5"/>
    <w:rsid w:val="00BB2EAB"/>
    <w:rsid w:val="00C063A0"/>
    <w:rsid w:val="00C27ACA"/>
    <w:rsid w:val="00C810CD"/>
    <w:rsid w:val="00CA0D4D"/>
    <w:rsid w:val="00D74AB7"/>
    <w:rsid w:val="00D8663F"/>
    <w:rsid w:val="00DB7C45"/>
    <w:rsid w:val="00DD312E"/>
    <w:rsid w:val="00DD5826"/>
    <w:rsid w:val="00DD7718"/>
    <w:rsid w:val="00E15773"/>
    <w:rsid w:val="00EE107D"/>
    <w:rsid w:val="00F15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FootnoteText"/>
    <w:qFormat/>
    <w:rsid w:val="0073584E"/>
    <w:pPr>
      <w:jc w:val="both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3584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73584E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73584E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73584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3584E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73584E"/>
    <w:pPr>
      <w:spacing w:after="120" w:line="480" w:lineRule="auto"/>
      <w:jc w:val="left"/>
    </w:pPr>
    <w:rPr>
      <w:rFonts w:ascii="Arial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584E"/>
    <w:rPr>
      <w:rFonts w:ascii="Arial" w:hAnsi="Arial" w:cs="Arial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73584E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">
    <w:name w:val="Знак1 Знак Знак Знак"/>
    <w:basedOn w:val="Normal"/>
    <w:uiPriority w:val="99"/>
    <w:rsid w:val="0073584E"/>
    <w:pPr>
      <w:jc w:val="lef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3</Pages>
  <Words>981</Words>
  <Characters>5593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2022-08-03T12:50:00Z</cp:lastPrinted>
  <dcterms:created xsi:type="dcterms:W3CDTF">2022-08-03T12:32:00Z</dcterms:created>
  <dcterms:modified xsi:type="dcterms:W3CDTF">2022-08-30T10:36:00Z</dcterms:modified>
</cp:coreProperties>
</file>