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29E" w:rsidRPr="00F642F9" w:rsidRDefault="0086429E" w:rsidP="000E7258">
      <w:pPr>
        <w:pStyle w:val="BodyText"/>
        <w:jc w:val="left"/>
        <w:rPr>
          <w:sz w:val="32"/>
          <w:szCs w:val="32"/>
        </w:rPr>
      </w:pPr>
    </w:p>
    <w:p w:rsidR="0086429E" w:rsidRPr="00F642F9" w:rsidRDefault="0086429E" w:rsidP="00F642F9">
      <w:pPr>
        <w:jc w:val="center"/>
        <w:rPr>
          <w:b/>
          <w:bCs/>
          <w:sz w:val="32"/>
          <w:szCs w:val="32"/>
        </w:rPr>
      </w:pPr>
      <w:r w:rsidRPr="00F642F9">
        <w:rPr>
          <w:b/>
          <w:bCs/>
          <w:sz w:val="32"/>
          <w:szCs w:val="32"/>
        </w:rPr>
        <w:t>Администрация</w:t>
      </w:r>
    </w:p>
    <w:p w:rsidR="0086429E" w:rsidRPr="00F642F9" w:rsidRDefault="0086429E" w:rsidP="00F642F9">
      <w:pPr>
        <w:jc w:val="center"/>
        <w:rPr>
          <w:b/>
          <w:bCs/>
          <w:sz w:val="32"/>
          <w:szCs w:val="32"/>
        </w:rPr>
      </w:pPr>
      <w:r w:rsidRPr="00F642F9">
        <w:rPr>
          <w:b/>
          <w:bCs/>
          <w:sz w:val="32"/>
          <w:szCs w:val="32"/>
        </w:rPr>
        <w:t xml:space="preserve"> Андреевского сельского поселения Большеигнатовского муниципального района Республики Мордовия</w:t>
      </w:r>
    </w:p>
    <w:p w:rsidR="0086429E" w:rsidRPr="00F642F9" w:rsidRDefault="0086429E" w:rsidP="00F642F9">
      <w:pPr>
        <w:rPr>
          <w:b/>
          <w:bCs/>
          <w:sz w:val="32"/>
          <w:szCs w:val="32"/>
        </w:rPr>
      </w:pPr>
    </w:p>
    <w:p w:rsidR="0086429E" w:rsidRPr="00F642F9" w:rsidRDefault="0086429E" w:rsidP="00F642F9">
      <w:pPr>
        <w:rPr>
          <w:b/>
          <w:bCs/>
          <w:sz w:val="27"/>
          <w:szCs w:val="27"/>
        </w:rPr>
      </w:pPr>
    </w:p>
    <w:p w:rsidR="0086429E" w:rsidRPr="00F642F9" w:rsidRDefault="0086429E" w:rsidP="00F642F9">
      <w:pPr>
        <w:ind w:left="2832" w:firstLine="708"/>
        <w:rPr>
          <w:b/>
          <w:bCs/>
          <w:sz w:val="27"/>
          <w:szCs w:val="27"/>
        </w:rPr>
      </w:pPr>
      <w:r w:rsidRPr="00F642F9">
        <w:rPr>
          <w:b/>
          <w:bCs/>
          <w:sz w:val="27"/>
          <w:szCs w:val="27"/>
        </w:rPr>
        <w:t>ПОСТАНОВЛЕНИЕ</w:t>
      </w:r>
    </w:p>
    <w:p w:rsidR="0086429E" w:rsidRDefault="0086429E" w:rsidP="00F642F9">
      <w:pPr>
        <w:tabs>
          <w:tab w:val="left" w:pos="4665"/>
        </w:tabs>
        <w:ind w:left="2832" w:firstLine="708"/>
        <w:rPr>
          <w:sz w:val="27"/>
          <w:szCs w:val="27"/>
        </w:rPr>
      </w:pPr>
      <w:r>
        <w:rPr>
          <w:sz w:val="27"/>
          <w:szCs w:val="27"/>
        </w:rPr>
        <w:t xml:space="preserve">       </w:t>
      </w:r>
    </w:p>
    <w:p w:rsidR="0086429E" w:rsidRDefault="0086429E" w:rsidP="00F642F9">
      <w:pPr>
        <w:tabs>
          <w:tab w:val="left" w:pos="4665"/>
        </w:tabs>
        <w:ind w:left="2832" w:firstLine="708"/>
      </w:pPr>
      <w:r>
        <w:rPr>
          <w:sz w:val="27"/>
          <w:szCs w:val="27"/>
        </w:rPr>
        <w:t xml:space="preserve"> </w:t>
      </w:r>
      <w:r>
        <w:t>с. Андреевка</w:t>
      </w:r>
    </w:p>
    <w:p w:rsidR="0086429E" w:rsidRPr="000B65F0" w:rsidRDefault="0086429E" w:rsidP="00F642F9">
      <w:pPr>
        <w:tabs>
          <w:tab w:val="left" w:pos="4665"/>
        </w:tabs>
        <w:ind w:left="2832" w:firstLine="708"/>
      </w:pPr>
    </w:p>
    <w:p w:rsidR="0086429E" w:rsidRDefault="0086429E" w:rsidP="00F642F9">
      <w:pPr>
        <w:autoSpaceDE w:val="0"/>
        <w:autoSpaceDN w:val="0"/>
        <w:adjustRightInd w:val="0"/>
        <w:spacing w:line="240" w:lineRule="atLeast"/>
        <w:outlineLvl w:val="0"/>
        <w:rPr>
          <w:sz w:val="27"/>
          <w:szCs w:val="27"/>
        </w:rPr>
      </w:pPr>
      <w:r>
        <w:rPr>
          <w:sz w:val="27"/>
          <w:szCs w:val="27"/>
        </w:rPr>
        <w:t>от 10 декабря 2012 года                                                                            № 37</w:t>
      </w:r>
    </w:p>
    <w:p w:rsidR="0086429E" w:rsidRPr="00F642F9" w:rsidRDefault="0086429E" w:rsidP="00F642F9">
      <w:pPr>
        <w:ind w:firstLine="709"/>
        <w:rPr>
          <w:b/>
          <w:bCs/>
          <w:sz w:val="28"/>
          <w:szCs w:val="28"/>
        </w:rPr>
      </w:pPr>
      <w:r>
        <w:rPr>
          <w:color w:val="000080"/>
          <w:sz w:val="27"/>
          <w:szCs w:val="27"/>
          <w:highlight w:val="lightGray"/>
        </w:rPr>
        <w:br/>
      </w:r>
      <w:r w:rsidRPr="00F642F9">
        <w:rPr>
          <w:b/>
          <w:bCs/>
          <w:sz w:val="28"/>
          <w:szCs w:val="28"/>
        </w:rPr>
        <w:t>Об утверждении муниципальной</w:t>
      </w:r>
    </w:p>
    <w:p w:rsidR="0086429E" w:rsidRPr="00F642F9" w:rsidRDefault="0086429E" w:rsidP="00F642F9">
      <w:pPr>
        <w:rPr>
          <w:b/>
          <w:bCs/>
          <w:sz w:val="28"/>
          <w:szCs w:val="28"/>
        </w:rPr>
      </w:pPr>
      <w:r w:rsidRPr="00F642F9">
        <w:rPr>
          <w:b/>
          <w:bCs/>
          <w:sz w:val="28"/>
          <w:szCs w:val="28"/>
        </w:rPr>
        <w:t>целевой программы «Создание условий</w:t>
      </w:r>
    </w:p>
    <w:p w:rsidR="0086429E" w:rsidRPr="00F642F9" w:rsidRDefault="0086429E" w:rsidP="00F642F9">
      <w:pPr>
        <w:rPr>
          <w:b/>
          <w:bCs/>
          <w:sz w:val="28"/>
          <w:szCs w:val="28"/>
        </w:rPr>
      </w:pPr>
      <w:r w:rsidRPr="00F642F9">
        <w:rPr>
          <w:b/>
          <w:bCs/>
          <w:sz w:val="28"/>
          <w:szCs w:val="28"/>
        </w:rPr>
        <w:t xml:space="preserve"> для занятий физической культурой и </w:t>
      </w:r>
    </w:p>
    <w:p w:rsidR="0086429E" w:rsidRPr="00F642F9" w:rsidRDefault="0086429E" w:rsidP="00F642F9">
      <w:pPr>
        <w:rPr>
          <w:b/>
          <w:bCs/>
          <w:sz w:val="28"/>
          <w:szCs w:val="28"/>
        </w:rPr>
      </w:pPr>
      <w:r w:rsidRPr="00F642F9">
        <w:rPr>
          <w:b/>
          <w:bCs/>
          <w:sz w:val="28"/>
          <w:szCs w:val="28"/>
        </w:rPr>
        <w:t xml:space="preserve">спортом (строительство и реконструкция </w:t>
      </w:r>
    </w:p>
    <w:p w:rsidR="0086429E" w:rsidRPr="00F642F9" w:rsidRDefault="0086429E" w:rsidP="00F642F9">
      <w:pPr>
        <w:rPr>
          <w:b/>
          <w:bCs/>
          <w:sz w:val="28"/>
          <w:szCs w:val="28"/>
        </w:rPr>
      </w:pPr>
      <w:r w:rsidRPr="00F642F9">
        <w:rPr>
          <w:b/>
          <w:bCs/>
          <w:sz w:val="28"/>
          <w:szCs w:val="28"/>
        </w:rPr>
        <w:t xml:space="preserve">в сельской местности плоскостных </w:t>
      </w:r>
    </w:p>
    <w:p w:rsidR="0086429E" w:rsidRPr="00F642F9" w:rsidRDefault="0086429E" w:rsidP="00F642F9">
      <w:pPr>
        <w:rPr>
          <w:b/>
          <w:bCs/>
          <w:sz w:val="28"/>
          <w:szCs w:val="28"/>
        </w:rPr>
      </w:pPr>
      <w:r w:rsidRPr="00F642F9">
        <w:rPr>
          <w:b/>
          <w:bCs/>
          <w:sz w:val="28"/>
          <w:szCs w:val="28"/>
        </w:rPr>
        <w:t xml:space="preserve">спортивных сооружений) на территории </w:t>
      </w:r>
    </w:p>
    <w:p w:rsidR="0086429E" w:rsidRPr="00F642F9" w:rsidRDefault="0086429E" w:rsidP="00F642F9">
      <w:pPr>
        <w:rPr>
          <w:b/>
          <w:bCs/>
          <w:sz w:val="28"/>
          <w:szCs w:val="28"/>
        </w:rPr>
      </w:pPr>
      <w:r w:rsidRPr="00F642F9">
        <w:rPr>
          <w:b/>
          <w:bCs/>
          <w:sz w:val="28"/>
          <w:szCs w:val="28"/>
        </w:rPr>
        <w:t xml:space="preserve">Андреевского сельского поселения </w:t>
      </w:r>
    </w:p>
    <w:p w:rsidR="0086429E" w:rsidRPr="00F642F9" w:rsidRDefault="0086429E" w:rsidP="00F642F9">
      <w:pPr>
        <w:rPr>
          <w:b/>
          <w:bCs/>
          <w:sz w:val="28"/>
          <w:szCs w:val="28"/>
        </w:rPr>
      </w:pPr>
      <w:r w:rsidRPr="00F642F9">
        <w:rPr>
          <w:b/>
          <w:bCs/>
          <w:sz w:val="28"/>
          <w:szCs w:val="28"/>
        </w:rPr>
        <w:t xml:space="preserve">на 2014-2017 годы и на период </w:t>
      </w:r>
    </w:p>
    <w:p w:rsidR="0086429E" w:rsidRPr="00F642F9" w:rsidRDefault="0086429E" w:rsidP="00F642F9">
      <w:pPr>
        <w:rPr>
          <w:b/>
          <w:bCs/>
          <w:sz w:val="28"/>
          <w:szCs w:val="28"/>
        </w:rPr>
      </w:pPr>
      <w:r w:rsidRPr="00F642F9">
        <w:rPr>
          <w:b/>
          <w:bCs/>
          <w:sz w:val="28"/>
          <w:szCs w:val="28"/>
        </w:rPr>
        <w:t>до 2020 года».</w:t>
      </w:r>
    </w:p>
    <w:p w:rsidR="0086429E" w:rsidRDefault="0086429E" w:rsidP="00F642F9">
      <w:pPr>
        <w:rPr>
          <w:sz w:val="27"/>
          <w:szCs w:val="27"/>
        </w:rPr>
      </w:pPr>
    </w:p>
    <w:p w:rsidR="0086429E" w:rsidRDefault="0086429E" w:rsidP="00F642F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 целях формирования модели устойчивого и эффективного развития сельского хозяйства и сельских территорий  в соответствии с положениями  Концепции  долгосрочного социально- экономического развития Российской Федерации  на период до 2020 года,  утвержденной распоряжением Правительства Российской Федерации от 17 ноября 2008 г.  № 1662-р,  Доктриной продовольственной безопасности Российской Федерации, утвержденной Указом Президента Российской Федерации от 30 января 2010 г. № 120,  руководствуясь уставом Андреевского сельского поселения </w:t>
      </w:r>
    </w:p>
    <w:p w:rsidR="0086429E" w:rsidRDefault="0086429E" w:rsidP="00F642F9">
      <w:pPr>
        <w:jc w:val="both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администрация Андреевского сельского поселения Большеигнатовского муниципального района  ПОСТАНОВЛЯЕТ:</w:t>
      </w:r>
    </w:p>
    <w:p w:rsidR="0086429E" w:rsidRDefault="0086429E" w:rsidP="00F642F9">
      <w:pPr>
        <w:autoSpaceDE w:val="0"/>
        <w:autoSpaceDN w:val="0"/>
        <w:adjustRightInd w:val="0"/>
        <w:jc w:val="both"/>
        <w:rPr>
          <w:sz w:val="27"/>
          <w:szCs w:val="27"/>
        </w:rPr>
      </w:pPr>
    </w:p>
    <w:p w:rsidR="0086429E" w:rsidRDefault="0086429E" w:rsidP="00F642F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Утвердить прилагаемую муниципальную целевую </w:t>
      </w:r>
      <w:hyperlink r:id="rId5" w:anchor="sub_100#sub_100" w:history="1">
        <w:r>
          <w:rPr>
            <w:rStyle w:val="Hyperlink"/>
            <w:sz w:val="27"/>
            <w:szCs w:val="27"/>
          </w:rPr>
          <w:t>программу</w:t>
        </w:r>
      </w:hyperlink>
      <w:r>
        <w:rPr>
          <w:sz w:val="27"/>
          <w:szCs w:val="27"/>
        </w:rPr>
        <w:t xml:space="preserve"> «Создание условий для занятий физической культурой и спортом (строительство и реконструкция в сельской местности плоскостных  спортивных сооружений) на территории  Андреевского сельского поселения на 2014-2017 годы и на период </w:t>
      </w:r>
    </w:p>
    <w:p w:rsidR="0086429E" w:rsidRDefault="0086429E" w:rsidP="00F642F9">
      <w:pPr>
        <w:jc w:val="both"/>
        <w:rPr>
          <w:sz w:val="27"/>
          <w:szCs w:val="27"/>
        </w:rPr>
      </w:pPr>
      <w:r>
        <w:rPr>
          <w:sz w:val="27"/>
          <w:szCs w:val="27"/>
        </w:rPr>
        <w:t>до 2020 года».</w:t>
      </w:r>
    </w:p>
    <w:p w:rsidR="0086429E" w:rsidRDefault="0086429E" w:rsidP="00F642F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2. </w:t>
      </w:r>
      <w:hyperlink r:id="rId6" w:history="1">
        <w:r>
          <w:rPr>
            <w:rStyle w:val="Hyperlink"/>
            <w:sz w:val="27"/>
            <w:szCs w:val="27"/>
          </w:rPr>
          <w:t>Опубликовать</w:t>
        </w:r>
      </w:hyperlink>
      <w:r>
        <w:rPr>
          <w:sz w:val="27"/>
          <w:szCs w:val="27"/>
        </w:rPr>
        <w:t xml:space="preserve"> настоящее постановление в газете «Андревеле» и разместить на </w:t>
      </w:r>
      <w:hyperlink r:id="rId7" w:history="1">
        <w:r>
          <w:rPr>
            <w:rStyle w:val="Hyperlink"/>
            <w:sz w:val="27"/>
            <w:szCs w:val="27"/>
          </w:rPr>
          <w:t>официальном сайте</w:t>
        </w:r>
      </w:hyperlink>
      <w:r>
        <w:rPr>
          <w:sz w:val="27"/>
          <w:szCs w:val="27"/>
        </w:rPr>
        <w:t xml:space="preserve"> администрации Большеигнатовского муниципального района </w:t>
      </w:r>
    </w:p>
    <w:p w:rsidR="0086429E" w:rsidRDefault="0086429E" w:rsidP="00F642F9">
      <w:pPr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sz w:val="27"/>
          <w:szCs w:val="27"/>
        </w:rPr>
        <w:t>3. Настоящее постановление вступает в силу со дня подписания.</w:t>
      </w:r>
    </w:p>
    <w:p w:rsidR="0086429E" w:rsidRDefault="0086429E" w:rsidP="00F642F9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</w:p>
    <w:tbl>
      <w:tblPr>
        <w:tblpPr w:leftFromText="180" w:rightFromText="180" w:vertAnchor="text" w:tblpY="1"/>
        <w:tblOverlap w:val="never"/>
        <w:tblW w:w="0" w:type="auto"/>
        <w:tblLook w:val="0000"/>
      </w:tblPr>
      <w:tblGrid>
        <w:gridCol w:w="8928"/>
      </w:tblGrid>
      <w:tr w:rsidR="0086429E" w:rsidTr="00EA0E7E">
        <w:tc>
          <w:tcPr>
            <w:tcW w:w="8928" w:type="dxa"/>
            <w:vAlign w:val="bottom"/>
          </w:tcPr>
          <w:p w:rsidR="0086429E" w:rsidRDefault="0086429E" w:rsidP="00EA0E7E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Глава Андреевского </w:t>
            </w:r>
          </w:p>
          <w:p w:rsidR="0086429E" w:rsidRDefault="0086429E" w:rsidP="00EA0E7E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сельского поселения </w:t>
            </w:r>
          </w:p>
          <w:p w:rsidR="0086429E" w:rsidRDefault="0086429E" w:rsidP="00EA0E7E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Большеигнатовского </w:t>
            </w:r>
          </w:p>
          <w:p w:rsidR="0086429E" w:rsidRDefault="0086429E" w:rsidP="00EA0E7E">
            <w:pPr>
              <w:tabs>
                <w:tab w:val="left" w:pos="8712"/>
              </w:tabs>
              <w:autoSpaceDE w:val="0"/>
              <w:autoSpaceDN w:val="0"/>
              <w:adjustRightInd w:val="0"/>
              <w:ind w:right="-2602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муниципального района                                                                Г.И. Учаева                                        </w:t>
            </w:r>
          </w:p>
        </w:tc>
      </w:tr>
    </w:tbl>
    <w:p w:rsidR="0086429E" w:rsidRDefault="0086429E" w:rsidP="00F642F9"/>
    <w:p w:rsidR="0086429E" w:rsidRDefault="0086429E" w:rsidP="00F642F9">
      <w:pPr>
        <w:pStyle w:val="BodyText"/>
      </w:pPr>
    </w:p>
    <w:p w:rsidR="0086429E" w:rsidRDefault="0086429E" w:rsidP="00F642F9">
      <w:pPr>
        <w:pStyle w:val="BodyText"/>
      </w:pPr>
    </w:p>
    <w:p w:rsidR="0086429E" w:rsidRDefault="0086429E" w:rsidP="00F642F9">
      <w:pPr>
        <w:pStyle w:val="BodyText"/>
      </w:pPr>
    </w:p>
    <w:p w:rsidR="0086429E" w:rsidRDefault="0086429E" w:rsidP="00F642F9">
      <w:pPr>
        <w:jc w:val="both"/>
        <w:rPr>
          <w:sz w:val="27"/>
          <w:szCs w:val="27"/>
        </w:rPr>
        <w:sectPr w:rsidR="0086429E" w:rsidSect="00F642F9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86429E" w:rsidRDefault="0086429E" w:rsidP="00F642F9">
      <w:pPr>
        <w:pStyle w:val="BodyText"/>
        <w:jc w:val="left"/>
      </w:pPr>
    </w:p>
    <w:p w:rsidR="0086429E" w:rsidRDefault="0086429E" w:rsidP="000E7258">
      <w:pPr>
        <w:pStyle w:val="BodyText"/>
        <w:jc w:val="left"/>
      </w:pPr>
    </w:p>
    <w:p w:rsidR="0086429E" w:rsidRDefault="0086429E" w:rsidP="000E7258">
      <w:pPr>
        <w:pStyle w:val="BodyText"/>
        <w:jc w:val="left"/>
      </w:pPr>
    </w:p>
    <w:p w:rsidR="0086429E" w:rsidRDefault="0086429E" w:rsidP="000E7258">
      <w:pPr>
        <w:pStyle w:val="BodyText"/>
        <w:jc w:val="left"/>
      </w:pPr>
    </w:p>
    <w:p w:rsidR="0086429E" w:rsidRDefault="0086429E" w:rsidP="000E7258">
      <w:pPr>
        <w:pStyle w:val="BodyText"/>
      </w:pPr>
      <w:r>
        <w:t>Утверждено</w:t>
      </w:r>
    </w:p>
    <w:p w:rsidR="0086429E" w:rsidRDefault="0086429E" w:rsidP="000E7258">
      <w:pPr>
        <w:jc w:val="right"/>
      </w:pPr>
      <w:r>
        <w:t>Постановлением</w:t>
      </w:r>
    </w:p>
    <w:p w:rsidR="0086429E" w:rsidRDefault="0086429E" w:rsidP="000E7258">
      <w:pPr>
        <w:jc w:val="right"/>
      </w:pPr>
      <w:r>
        <w:t>Главы Андреевского сельского поселения</w:t>
      </w:r>
    </w:p>
    <w:p w:rsidR="0086429E" w:rsidRDefault="0086429E" w:rsidP="000E7258">
      <w:pPr>
        <w:jc w:val="right"/>
      </w:pPr>
      <w:r>
        <w:t>от 10.12.2012г.  № 37</w:t>
      </w:r>
    </w:p>
    <w:p w:rsidR="0086429E" w:rsidRDefault="0086429E" w:rsidP="00BD321D">
      <w:pPr>
        <w:jc w:val="right"/>
      </w:pPr>
    </w:p>
    <w:p w:rsidR="0086429E" w:rsidRDefault="0086429E" w:rsidP="00BD321D">
      <w:pPr>
        <w:jc w:val="right"/>
      </w:pPr>
    </w:p>
    <w:p w:rsidR="0086429E" w:rsidRDefault="0086429E" w:rsidP="00BD321D">
      <w:pPr>
        <w:jc w:val="right"/>
      </w:pPr>
    </w:p>
    <w:p w:rsidR="0086429E" w:rsidRDefault="0086429E" w:rsidP="00BD321D">
      <w:pPr>
        <w:jc w:val="right"/>
      </w:pPr>
    </w:p>
    <w:p w:rsidR="0086429E" w:rsidRDefault="0086429E" w:rsidP="00BD321D"/>
    <w:p w:rsidR="0086429E" w:rsidRDefault="0086429E" w:rsidP="00BD321D">
      <w:pPr>
        <w:jc w:val="center"/>
        <w:rPr>
          <w:b/>
          <w:bCs/>
        </w:rPr>
      </w:pPr>
      <w:r>
        <w:rPr>
          <w:b/>
          <w:bCs/>
        </w:rPr>
        <w:t xml:space="preserve">ЦЕЛЕВАЯ  ПРОГРАММА </w:t>
      </w:r>
    </w:p>
    <w:p w:rsidR="0086429E" w:rsidRDefault="0086429E" w:rsidP="00BD321D">
      <w:pPr>
        <w:jc w:val="center"/>
        <w:rPr>
          <w:b/>
          <w:bCs/>
        </w:rPr>
      </w:pPr>
    </w:p>
    <w:p w:rsidR="0086429E" w:rsidRDefault="0086429E" w:rsidP="00BD321D">
      <w:pPr>
        <w:jc w:val="center"/>
        <w:rPr>
          <w:b/>
          <w:bCs/>
        </w:rPr>
      </w:pPr>
      <w:r>
        <w:rPr>
          <w:b/>
          <w:bCs/>
        </w:rPr>
        <w:t>СОЗДАНИЕ УСЛОВИЙ ДЛЯ ЗАНЯТИЙ ФИЗИЧЕСКОЙ КУЛЬТУРОЙ И СПОРТОМ  (СТРОИТЕЛЬСТВО И РЕКОНСТРУКЦИЯ В СЕЛЬСКОЙ МЕСТНОСТИ ПЛОСКОСТНЫХ СПОРТИВНЫХ СООРУЖЕНИЙ)</w:t>
      </w:r>
    </w:p>
    <w:p w:rsidR="0086429E" w:rsidRDefault="0086429E" w:rsidP="00BD321D">
      <w:pPr>
        <w:jc w:val="center"/>
        <w:rPr>
          <w:b/>
          <w:bCs/>
        </w:rPr>
      </w:pPr>
      <w:r>
        <w:rPr>
          <w:b/>
          <w:bCs/>
        </w:rPr>
        <w:t>НА ТЕРРИТОРИИ  АНДРЕЕВСКОГО СЕЛЬСКОГО ПОСЕЛЕНИЯ НА 2014 – 2017 ГОДЫ И НА ПЕРИОД ДО 2020 ГОДА</w:t>
      </w:r>
    </w:p>
    <w:p w:rsidR="0086429E" w:rsidRDefault="0086429E" w:rsidP="00BD321D">
      <w:pPr>
        <w:rPr>
          <w:b/>
          <w:bCs/>
        </w:rPr>
      </w:pPr>
    </w:p>
    <w:p w:rsidR="0086429E" w:rsidRDefault="0086429E" w:rsidP="00BD321D">
      <w:pPr>
        <w:rPr>
          <w:b/>
          <w:bCs/>
        </w:rPr>
      </w:pPr>
    </w:p>
    <w:p w:rsidR="0086429E" w:rsidRDefault="0086429E" w:rsidP="00BD321D">
      <w:pPr>
        <w:rPr>
          <w:b/>
          <w:bCs/>
        </w:rPr>
      </w:pPr>
    </w:p>
    <w:p w:rsidR="0086429E" w:rsidRDefault="0086429E" w:rsidP="00BD321D">
      <w:pPr>
        <w:rPr>
          <w:b/>
          <w:bCs/>
        </w:rPr>
      </w:pPr>
    </w:p>
    <w:p w:rsidR="0086429E" w:rsidRDefault="0086429E" w:rsidP="00BD321D">
      <w:pPr>
        <w:rPr>
          <w:b/>
          <w:bCs/>
        </w:rPr>
      </w:pPr>
      <w:r>
        <w:rPr>
          <w:b/>
          <w:bCs/>
        </w:rPr>
        <w:t>1. ПАСПОРТ ПРОГРАММЫ</w:t>
      </w:r>
    </w:p>
    <w:p w:rsidR="0086429E" w:rsidRDefault="0086429E" w:rsidP="00BD321D"/>
    <w:p w:rsidR="0086429E" w:rsidRDefault="0086429E" w:rsidP="00BD321D">
      <w:r>
        <w:rPr>
          <w:b/>
          <w:bCs/>
        </w:rPr>
        <w:t>Наименование Программы:</w:t>
      </w:r>
      <w:r>
        <w:t xml:space="preserve">  </w:t>
      </w:r>
    </w:p>
    <w:p w:rsidR="0086429E" w:rsidRPr="006E5A42" w:rsidRDefault="0086429E" w:rsidP="006E5A42">
      <w:pPr>
        <w:autoSpaceDE w:val="0"/>
        <w:autoSpaceDN w:val="0"/>
        <w:adjustRightInd w:val="0"/>
        <w:spacing w:line="240" w:lineRule="atLeast"/>
        <w:outlineLvl w:val="0"/>
      </w:pPr>
      <w:r>
        <w:t xml:space="preserve">Целевая программа </w:t>
      </w:r>
      <w:r w:rsidRPr="006E5A42">
        <w:t xml:space="preserve">«Создание условий для занятий физической культурой и спортом (строительство и реконструкция в сельской местности плоскостных спортивных сооружений) на территории </w:t>
      </w:r>
      <w:r>
        <w:t>Андреевского</w:t>
      </w:r>
      <w:r w:rsidRPr="006E5A42">
        <w:t xml:space="preserve"> сельского поселения на 2014-2017 годы и на период до 2020 года».</w:t>
      </w:r>
    </w:p>
    <w:p w:rsidR="0086429E" w:rsidRDefault="0086429E" w:rsidP="00BD321D">
      <w:r>
        <w:t xml:space="preserve"> (далее - Программа)                                     </w:t>
      </w:r>
    </w:p>
    <w:p w:rsidR="0086429E" w:rsidRDefault="0086429E" w:rsidP="00BD321D"/>
    <w:p w:rsidR="0086429E" w:rsidRDefault="0086429E" w:rsidP="00BD321D">
      <w:pPr>
        <w:rPr>
          <w:b/>
          <w:bCs/>
        </w:rPr>
      </w:pPr>
      <w:r>
        <w:rPr>
          <w:b/>
          <w:bCs/>
        </w:rPr>
        <w:t xml:space="preserve">Основания для разработки Программы: </w:t>
      </w:r>
    </w:p>
    <w:p w:rsidR="0086429E" w:rsidRDefault="0086429E" w:rsidP="00BD321D">
      <w:r>
        <w:t xml:space="preserve">- Федеральный закон "Об общих  принципах организации местного самоуправления в Российской Федерации" от 06.10.2003 N 131-ФЗ,             </w:t>
      </w:r>
    </w:p>
    <w:p w:rsidR="0086429E" w:rsidRDefault="0086429E" w:rsidP="00BD321D">
      <w:r>
        <w:t xml:space="preserve">- Федеральный закон "О физической культуре и спорте в Российской Федерации" от 04.12.2007 N 329-ФЗ, </w:t>
      </w:r>
    </w:p>
    <w:p w:rsidR="0086429E" w:rsidRDefault="0086429E" w:rsidP="00BD321D">
      <w:r>
        <w:t>- Постановление Правительства Российской Федерации о федеральной целевой программе "Развитие физической культуры и спорта в Российской Федерации на 2006 - 2015 годы" от 11.01.2006 N 7,</w:t>
      </w:r>
    </w:p>
    <w:p w:rsidR="0086429E" w:rsidRDefault="0086429E" w:rsidP="00BD321D">
      <w:r>
        <w:t xml:space="preserve">- Закон Российской Федерации "Об образовании" от 10.07.1992 N 3266-1, </w:t>
      </w:r>
    </w:p>
    <w:p w:rsidR="0086429E" w:rsidRDefault="0086429E" w:rsidP="00770C12">
      <w:r>
        <w:t>- Закон Республики Мордовия от 18.12.2008 № 136-З  "О физической культуре и спорте в Республике Мордовия» "</w:t>
      </w:r>
    </w:p>
    <w:p w:rsidR="0086429E" w:rsidRDefault="0086429E" w:rsidP="00BD321D">
      <w:r>
        <w:t xml:space="preserve">                                                                         </w:t>
      </w:r>
    </w:p>
    <w:p w:rsidR="0086429E" w:rsidRDefault="0086429E" w:rsidP="00BD321D">
      <w:pPr>
        <w:rPr>
          <w:b/>
          <w:bCs/>
        </w:rPr>
      </w:pPr>
      <w:r>
        <w:rPr>
          <w:b/>
          <w:bCs/>
        </w:rPr>
        <w:t xml:space="preserve">Заказчик  Программы:              </w:t>
      </w:r>
    </w:p>
    <w:p w:rsidR="0086429E" w:rsidRDefault="0086429E" w:rsidP="00BD321D">
      <w:r>
        <w:t>Администрация  Андреевского  сельского поселения</w:t>
      </w:r>
    </w:p>
    <w:p w:rsidR="0086429E" w:rsidRDefault="0086429E" w:rsidP="00BD321D">
      <w:r>
        <w:t xml:space="preserve">                                                             </w:t>
      </w:r>
    </w:p>
    <w:p w:rsidR="0086429E" w:rsidRDefault="0086429E" w:rsidP="00BD321D">
      <w:pPr>
        <w:rPr>
          <w:b/>
          <w:bCs/>
        </w:rPr>
      </w:pPr>
      <w:r>
        <w:rPr>
          <w:b/>
          <w:bCs/>
        </w:rPr>
        <w:t xml:space="preserve">Разработчики Программы:      </w:t>
      </w:r>
    </w:p>
    <w:p w:rsidR="0086429E" w:rsidRDefault="0086429E" w:rsidP="006E5A42">
      <w:r>
        <w:t>Администрация  Андреевского  сельского поселения</w:t>
      </w:r>
    </w:p>
    <w:p w:rsidR="0086429E" w:rsidRDefault="0086429E" w:rsidP="00BD321D">
      <w:r>
        <w:t xml:space="preserve">                                                                 </w:t>
      </w:r>
    </w:p>
    <w:p w:rsidR="0086429E" w:rsidRDefault="0086429E" w:rsidP="00BD321D">
      <w:r>
        <w:rPr>
          <w:b/>
          <w:bCs/>
        </w:rPr>
        <w:t>Исполнители</w:t>
      </w:r>
      <w:r>
        <w:t xml:space="preserve"> </w:t>
      </w:r>
      <w:r>
        <w:rPr>
          <w:b/>
          <w:bCs/>
        </w:rPr>
        <w:t>Программы:</w:t>
      </w:r>
      <w:r>
        <w:t xml:space="preserve">    </w:t>
      </w:r>
    </w:p>
    <w:p w:rsidR="0086429E" w:rsidRDefault="0086429E" w:rsidP="00BD321D">
      <w:r>
        <w:t xml:space="preserve">МБОУ «Андреевская общеобразовательная средняя школа», МБУК «Дом досуга и творчества» сельского поселения, ДЮСШ Большеигнатовского муниципального района, Администрация поселения и ее структурные подразделения.                                                                           </w:t>
      </w:r>
    </w:p>
    <w:p w:rsidR="0086429E" w:rsidRDefault="0086429E" w:rsidP="00BD321D"/>
    <w:p w:rsidR="0086429E" w:rsidRDefault="0086429E" w:rsidP="00BD321D">
      <w:pPr>
        <w:rPr>
          <w:b/>
          <w:bCs/>
        </w:rPr>
      </w:pPr>
      <w:r>
        <w:rPr>
          <w:b/>
          <w:bCs/>
        </w:rPr>
        <w:t>Цели Программы:</w:t>
      </w:r>
    </w:p>
    <w:p w:rsidR="0086429E" w:rsidRDefault="0086429E" w:rsidP="00BD321D">
      <w:pPr>
        <w:rPr>
          <w:b/>
          <w:bCs/>
        </w:rPr>
      </w:pPr>
      <w:r>
        <w:t xml:space="preserve">1. Обеспечение доступности занятий физической культурой и спортом для жителей поселения.                           </w:t>
      </w:r>
    </w:p>
    <w:p w:rsidR="0086429E" w:rsidRDefault="0086429E" w:rsidP="00BD321D">
      <w:pPr>
        <w:rPr>
          <w:b/>
          <w:bCs/>
        </w:rPr>
      </w:pPr>
      <w:r>
        <w:t xml:space="preserve">2. Привлечение различных категорий граждан к занятиям физической культурой и спортом.                         </w:t>
      </w:r>
    </w:p>
    <w:p w:rsidR="0086429E" w:rsidRDefault="0086429E" w:rsidP="00BD321D">
      <w:r>
        <w:t xml:space="preserve">3. Формирование потребности населения в активном и здоровом образе жизни, создание условий и предпосылок  для реализации этой потребности.                         </w:t>
      </w:r>
    </w:p>
    <w:p w:rsidR="0086429E" w:rsidRDefault="0086429E" w:rsidP="00BD321D"/>
    <w:p w:rsidR="0086429E" w:rsidRDefault="0086429E" w:rsidP="00BD321D">
      <w:pPr>
        <w:ind w:right="-908"/>
      </w:pPr>
      <w:r>
        <w:rPr>
          <w:b/>
          <w:bCs/>
        </w:rPr>
        <w:t>Срок реализации Программы:</w:t>
      </w:r>
      <w:r>
        <w:t xml:space="preserve">    </w:t>
      </w:r>
    </w:p>
    <w:p w:rsidR="0086429E" w:rsidRDefault="0086429E" w:rsidP="00BD321D">
      <w:pPr>
        <w:ind w:right="-908"/>
      </w:pPr>
      <w:r>
        <w:t xml:space="preserve">2014-2017 годы и до 2020 года                                                </w:t>
      </w:r>
    </w:p>
    <w:p w:rsidR="0086429E" w:rsidRDefault="0086429E" w:rsidP="00BD321D">
      <w:r>
        <w:t xml:space="preserve">               </w:t>
      </w:r>
    </w:p>
    <w:p w:rsidR="0086429E" w:rsidRDefault="0086429E" w:rsidP="00BD321D">
      <w:r>
        <w:rPr>
          <w:b/>
          <w:bCs/>
        </w:rPr>
        <w:t xml:space="preserve">Объемы финансирования Программы:  </w:t>
      </w:r>
      <w:r>
        <w:t xml:space="preserve">           </w:t>
      </w:r>
    </w:p>
    <w:p w:rsidR="0086429E" w:rsidRDefault="0086429E" w:rsidP="00BD321D">
      <w:r>
        <w:t xml:space="preserve">Общий объем финансирования в 2014-2017 годы и до 2020 года     17 000 тыс. руб.   </w:t>
      </w:r>
    </w:p>
    <w:p w:rsidR="0086429E" w:rsidRDefault="0086429E" w:rsidP="00BD321D">
      <w:r>
        <w:t xml:space="preserve">                                               </w:t>
      </w:r>
    </w:p>
    <w:p w:rsidR="0086429E" w:rsidRDefault="0086429E" w:rsidP="00BD321D">
      <w:r>
        <w:rPr>
          <w:b/>
          <w:bCs/>
        </w:rPr>
        <w:t>Источники финансирования Программы:</w:t>
      </w:r>
      <w:r>
        <w:t xml:space="preserve"> </w:t>
      </w:r>
    </w:p>
    <w:p w:rsidR="0086429E" w:rsidRDefault="0086429E" w:rsidP="00BD321D">
      <w:r>
        <w:t>бюджет поселения- 300 тыс. руб, инвесторы 200 тыс. руб., республиканский и федеральный бюджет 16 500 тыс. руб..</w:t>
      </w:r>
    </w:p>
    <w:p w:rsidR="0086429E" w:rsidRDefault="0086429E" w:rsidP="00BD321D"/>
    <w:p w:rsidR="0086429E" w:rsidRDefault="0086429E" w:rsidP="00BD321D">
      <w:pPr>
        <w:rPr>
          <w:b/>
          <w:bCs/>
        </w:rPr>
      </w:pPr>
      <w:r>
        <w:rPr>
          <w:b/>
          <w:bCs/>
        </w:rPr>
        <w:t>Основные  ожидаемые показатели результаты реализации Программы:</w:t>
      </w:r>
      <w:r>
        <w:t xml:space="preserve">             </w:t>
      </w:r>
    </w:p>
    <w:p w:rsidR="0086429E" w:rsidRDefault="0086429E" w:rsidP="00BD321D">
      <w:r>
        <w:t>- увеличение числа жителей занимающихся физической культурой и спортом в поселении,</w:t>
      </w:r>
    </w:p>
    <w:p w:rsidR="0086429E" w:rsidRDefault="0086429E" w:rsidP="00BD321D">
      <w:r>
        <w:t>- увеличение количества спортивных объектов - на 1 объект,</w:t>
      </w:r>
    </w:p>
    <w:p w:rsidR="0086429E" w:rsidRDefault="0086429E" w:rsidP="00BD321D">
      <w:pPr>
        <w:pStyle w:val="ConsPlusNonformat"/>
        <w:widowControl/>
        <w:rPr>
          <w:rFonts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реконструкция существующих спортивных объектов – на 1 объект. </w:t>
      </w:r>
    </w:p>
    <w:p w:rsidR="0086429E" w:rsidRDefault="0086429E" w:rsidP="00BD321D">
      <w:r>
        <w:t xml:space="preserve">                </w:t>
      </w:r>
    </w:p>
    <w:p w:rsidR="0086429E" w:rsidRDefault="0086429E" w:rsidP="00BD321D">
      <w:pPr>
        <w:rPr>
          <w:b/>
          <w:bCs/>
        </w:rPr>
      </w:pPr>
      <w:r>
        <w:rPr>
          <w:b/>
          <w:bCs/>
        </w:rPr>
        <w:t>2.  АНАЛИЗ И ОЦЕНКА ПРОБЛЕМЫ, РЕШЕНИЕ КОТОРОЙ ОСУЩЕСТВЛЯЕТСЯ ПУТЕМ РЕАЛИЗАЦИИ ПРОГРАММЫ</w:t>
      </w:r>
    </w:p>
    <w:p w:rsidR="0086429E" w:rsidRDefault="0086429E" w:rsidP="00BD321D">
      <w:pPr>
        <w:rPr>
          <w:b/>
          <w:bCs/>
        </w:rPr>
      </w:pPr>
    </w:p>
    <w:p w:rsidR="0086429E" w:rsidRDefault="0086429E" w:rsidP="00BD321D">
      <w:r>
        <w:t xml:space="preserve">         Роль физической культуры и спорта становится не только все более заметным социальным, но и политическим фактором в современном мире. Привлечение широких слоев населения к занятиям физической культурой, состояние здоровья населения и успехи на международных состязаниях являются бесспорным доказательством жизнеспособности и духовной силы любой нации, а также ее военной и политической мощи. Однако из-за недостатка финансовых ресурсов и внимания со стороны государства этот некогда колоссальный потенциал был утерян.</w:t>
      </w:r>
    </w:p>
    <w:p w:rsidR="0086429E" w:rsidRDefault="0086429E" w:rsidP="00BD321D">
      <w:r>
        <w:t xml:space="preserve">         О необходимости решения вопросов развития физической культуры и спорта в поселении свидетельствует недостаточное:</w:t>
      </w:r>
    </w:p>
    <w:p w:rsidR="0086429E" w:rsidRDefault="0086429E" w:rsidP="00BD321D">
      <w:r>
        <w:t>- привлечение населения к регулярным занятиям физической культурой;</w:t>
      </w:r>
    </w:p>
    <w:p w:rsidR="0086429E" w:rsidRDefault="0086429E" w:rsidP="00BD321D">
      <w:r>
        <w:t>- количество спортивных сооружений, а также их моральный и физический износ;</w:t>
      </w:r>
    </w:p>
    <w:p w:rsidR="0086429E" w:rsidRDefault="0086429E" w:rsidP="00BD321D">
      <w:r>
        <w:t>- количество профессиональных кадров;</w:t>
      </w:r>
    </w:p>
    <w:p w:rsidR="0086429E" w:rsidRDefault="0086429E" w:rsidP="00BD321D">
      <w:r>
        <w:t>- проведение пропаганды о значении занятий физической культурой и спортом как составляющей части здорового образа жизни.</w:t>
      </w:r>
    </w:p>
    <w:p w:rsidR="0086429E" w:rsidRDefault="0086429E" w:rsidP="00BD321D">
      <w:r>
        <w:t xml:space="preserve">          К основным причинам, негативно влияющим на состояние здоровья населения, следует отнести уровень жизни, качество и рацион питания, увеличение стрессовых нагрузок, состояние окружающей среды, снижение физической подготовленности и физического развития практически всех социально-демографических групп населения.</w:t>
      </w:r>
    </w:p>
    <w:p w:rsidR="0086429E" w:rsidRDefault="0086429E" w:rsidP="00BD321D">
      <w:r>
        <w:t xml:space="preserve">         Острой и требующей решения проблемой является ухудшение состояния здоровья учащихся, что является прямым следствием их малой двигательной активности, недостаточного урочного и внеурочного занятия физической культурой. Представители практически всех социально-демографических групп населения района не стремятся к активному времяпрепровождению, а отдают предпочтение различным формам домашнего досуга. Между тем отечественный и зарубежный опыт показывает, что эффективность средств физической культуры и спорта в профилактической деятельности по охране и укреплению здоровья, в борьбе с наркоманией, алкоголизмом, курением и правонарушениями, особенно среди молодежи, исключительно высокая.</w:t>
      </w:r>
    </w:p>
    <w:p w:rsidR="0086429E" w:rsidRDefault="0086429E" w:rsidP="00BD321D">
      <w:r>
        <w:t xml:space="preserve">         В поселении необходимо вести работу по реализации комплекса мероприятий по развитию физической культуры и спорта, предусматривающих объединение усилий органов власти района и сельского поселения, предприятий и организаций.</w:t>
      </w:r>
    </w:p>
    <w:p w:rsidR="0086429E" w:rsidRDefault="0086429E" w:rsidP="00BD321D">
      <w:r>
        <w:t xml:space="preserve">           В 2012 году  возросли вложения на ремонт спортивно развлекательных объектов. На что из местного бюджета было потрачено более 30 тыс. рублей. Приобретены в клубы и школы поселения  спортивный инвентарь на сумму более 50 тыс. руб. </w:t>
      </w:r>
    </w:p>
    <w:p w:rsidR="0086429E" w:rsidRDefault="0086429E" w:rsidP="00BD321D">
      <w:r>
        <w:t>К итогам реализации работы в 2012 году относится:</w:t>
      </w:r>
    </w:p>
    <w:p w:rsidR="0086429E" w:rsidRDefault="0086429E" w:rsidP="00BD321D">
      <w:r>
        <w:t>- рост числа спортивно - игровых сооружений,</w:t>
      </w:r>
    </w:p>
    <w:p w:rsidR="0086429E" w:rsidRDefault="0086429E" w:rsidP="00BD321D">
      <w:r>
        <w:t xml:space="preserve">- участие спортсменов в спортивных соревнованиях районного и республиканского  масштаба и занятие призовых мест.   </w:t>
      </w:r>
    </w:p>
    <w:p w:rsidR="0086429E" w:rsidRDefault="0086429E" w:rsidP="00BD321D">
      <w:r>
        <w:t xml:space="preserve">          Андреевские спортсмены активное участие принимают  в традиционных республиканских   легкоатлетических соревнованиях на приз Главы Большеигнатовского муниципального  района с участием всех легкоатлетических школ   Мордовии, на которых школьники Андреевского СОШ ежегодно занимают призовые места. Очень популярными для школьников и взрослых являются соревнования по футболу, мини-футболу, волейболу, армспорту. По данным видам спорта, андреевские спортсмены являются постоянными призерами и победителями на районных соревнованиях.  </w:t>
      </w:r>
    </w:p>
    <w:p w:rsidR="0086429E" w:rsidRDefault="0086429E" w:rsidP="00BD321D">
      <w:r>
        <w:t>На базе муниципального бюджетного образовательного учреждения «Андреевская средняя общеобразовательная школа» работают секции по мини-футболу, волейболу и общефизической подготовке. Организаторами  физической культуры и спорта в поселении являются    муниципальное  бюджетное  образовательное  учреждение «Андреевская средняя общеобразовательная школа»  и МБУДОД «Большеигнатовская ДЮСШ».       В то же время остается ряд проблем,  негативно влияющих на развитие в поселении физической культуры и спорта. По-прежнему  отсутствует в поселении качественный спортивный зал, материально-техническая база  общеобразовательных школ не соответствует современным требованиям. Отмечается недостаточное количество профессиональных физкультурных кадров, низкая активность пропаганды занятий физической культурой и спортом, как составляющей здорового образа жизни.</w:t>
      </w:r>
    </w:p>
    <w:p w:rsidR="0086429E" w:rsidRPr="00232FDF" w:rsidRDefault="0086429E" w:rsidP="00232FDF">
      <w:pPr>
        <w:pStyle w:val="1"/>
        <w:widowControl/>
        <w:rPr>
          <w:sz w:val="24"/>
          <w:szCs w:val="24"/>
        </w:rPr>
      </w:pPr>
      <w:r>
        <w:t xml:space="preserve">       </w:t>
      </w:r>
      <w:r w:rsidRPr="00232FDF">
        <w:rPr>
          <w:sz w:val="24"/>
          <w:szCs w:val="24"/>
        </w:rPr>
        <w:t>Реализация Программы позволит обеспечить решение указанных проблем при максимально эффективном использовании средств местного бюджета, финансовых средств предприятий и организаций. Большая надежда возлагается на получение гранта в рамках</w:t>
      </w:r>
      <w:r>
        <w:t xml:space="preserve"> </w:t>
      </w:r>
      <w:r w:rsidRPr="00232FDF">
        <w:rPr>
          <w:sz w:val="24"/>
          <w:szCs w:val="24"/>
        </w:rPr>
        <w:t xml:space="preserve">федеральной целевой программы </w:t>
      </w:r>
      <w:r>
        <w:rPr>
          <w:sz w:val="24"/>
          <w:szCs w:val="24"/>
        </w:rPr>
        <w:t xml:space="preserve"> </w:t>
      </w:r>
      <w:r w:rsidRPr="00232FDF">
        <w:rPr>
          <w:sz w:val="24"/>
          <w:szCs w:val="24"/>
        </w:rPr>
        <w:t>«Устойчивое  развитие сельских территорий на 2014-2017 годы и на период до 2020 года»</w:t>
      </w:r>
      <w:r>
        <w:rPr>
          <w:sz w:val="24"/>
          <w:szCs w:val="24"/>
        </w:rPr>
        <w:t>.</w:t>
      </w:r>
    </w:p>
    <w:p w:rsidR="0086429E" w:rsidRDefault="0086429E" w:rsidP="00232FDF">
      <w:pPr>
        <w:pStyle w:val="1"/>
        <w:widowControl/>
        <w:tabs>
          <w:tab w:val="left" w:pos="0"/>
        </w:tabs>
        <w:ind w:left="1200"/>
        <w:jc w:val="center"/>
        <w:rPr>
          <w:b/>
          <w:bCs/>
          <w:sz w:val="30"/>
          <w:szCs w:val="30"/>
        </w:rPr>
      </w:pPr>
    </w:p>
    <w:p w:rsidR="0086429E" w:rsidRDefault="0086429E" w:rsidP="00BD321D"/>
    <w:p w:rsidR="0086429E" w:rsidRDefault="0086429E" w:rsidP="00BD321D">
      <w:r>
        <w:t xml:space="preserve">         Программа подтверждает необходимость в воплощении следующих программных принципов развития физической культуры и спорта:</w:t>
      </w:r>
    </w:p>
    <w:p w:rsidR="0086429E" w:rsidRDefault="0086429E" w:rsidP="00BD321D">
      <w:r>
        <w:t>- принцип непрерывности физического воспитания и образования всех возрастных групп населения  в поселении  на всех этапах жизнедеятельности;</w:t>
      </w:r>
    </w:p>
    <w:p w:rsidR="0086429E" w:rsidRDefault="0086429E" w:rsidP="00BD321D">
      <w:r>
        <w:t>- принцип доступности занятий физкультурой и спортом для населения поселения;</w:t>
      </w:r>
    </w:p>
    <w:p w:rsidR="0086429E" w:rsidRDefault="0086429E" w:rsidP="00BD321D">
      <w:r>
        <w:t>- принцип муниципальной поддержки физической культуры и спорта.</w:t>
      </w:r>
    </w:p>
    <w:p w:rsidR="0086429E" w:rsidRDefault="0086429E" w:rsidP="00BD321D"/>
    <w:p w:rsidR="0086429E" w:rsidRDefault="0086429E" w:rsidP="00BD321D">
      <w:pPr>
        <w:rPr>
          <w:b/>
          <w:bCs/>
        </w:rPr>
      </w:pPr>
      <w:r>
        <w:rPr>
          <w:b/>
          <w:bCs/>
        </w:rPr>
        <w:t>3.  ЦЕЛИ И ЗАДАЧИ ПРОГРАММЫ</w:t>
      </w:r>
    </w:p>
    <w:p w:rsidR="0086429E" w:rsidRDefault="0086429E" w:rsidP="00BD321D"/>
    <w:p w:rsidR="0086429E" w:rsidRDefault="0086429E" w:rsidP="00BD321D">
      <w:r>
        <w:t>Основными целями Программы являются:</w:t>
      </w:r>
    </w:p>
    <w:p w:rsidR="0086429E" w:rsidRDefault="0086429E" w:rsidP="00BD321D">
      <w:r>
        <w:t>1. Обеспечение доступности занятий физической культурой и спортом для всех жителей поселения.</w:t>
      </w:r>
    </w:p>
    <w:p w:rsidR="0086429E" w:rsidRDefault="0086429E" w:rsidP="00BD321D">
      <w:r>
        <w:t>2. Привлечение различных категорий граждан к занятиям физической культурой и спортом.</w:t>
      </w:r>
    </w:p>
    <w:p w:rsidR="0086429E" w:rsidRDefault="0086429E" w:rsidP="00BD321D">
      <w:r>
        <w:t>3. Формирование потребности населения в активном и здоровом образе жизни, создание условий и предпосылок для реализации этой потребности.</w:t>
      </w:r>
    </w:p>
    <w:p w:rsidR="0086429E" w:rsidRDefault="0086429E" w:rsidP="00BD321D">
      <w:r>
        <w:t>Для достижения этих целей необходимо решить следующие задачи:</w:t>
      </w:r>
    </w:p>
    <w:p w:rsidR="0086429E" w:rsidRDefault="0086429E" w:rsidP="00BD321D">
      <w:r>
        <w:t>1. Повышение интереса различных категорий жителей к занятиям физической культурой и спортом.</w:t>
      </w:r>
    </w:p>
    <w:p w:rsidR="0086429E" w:rsidRDefault="0086429E" w:rsidP="00BD321D">
      <w:r>
        <w:t>2. Развитие инфраструктуры для занятий граждан массовым спортом, как в образовательных учреждениях, так по месту работы и жительства.</w:t>
      </w:r>
    </w:p>
    <w:p w:rsidR="0086429E" w:rsidRDefault="0086429E" w:rsidP="00BD321D">
      <w:r>
        <w:t>3. Развитие и модернизация материально-технической базы физической культуры и спорта в поселении.</w:t>
      </w:r>
    </w:p>
    <w:p w:rsidR="0086429E" w:rsidRDefault="0086429E" w:rsidP="00BD321D"/>
    <w:p w:rsidR="0086429E" w:rsidRDefault="0086429E" w:rsidP="00BD321D">
      <w:pPr>
        <w:rPr>
          <w:b/>
          <w:bCs/>
        </w:rPr>
      </w:pPr>
      <w:r>
        <w:rPr>
          <w:b/>
          <w:bCs/>
        </w:rPr>
        <w:t>4.  ПЕРЕЧЕНЬ И ОПИСАНИЕ ПРОГРАММНЫХ МЕРОПРИЯТИЙ ПО РЕШЕНИЮ ЗАДАЧ  И  ДОСТИЖЕНИЮ ЦЕЛЕЙ ПРОГРАММЫ</w:t>
      </w:r>
    </w:p>
    <w:p w:rsidR="0086429E" w:rsidRDefault="0086429E" w:rsidP="00BD321D"/>
    <w:p w:rsidR="0086429E" w:rsidRDefault="0086429E" w:rsidP="00BD321D">
      <w:pPr>
        <w:ind w:left="360"/>
      </w:pPr>
      <w:r>
        <w:t xml:space="preserve">-  Создание поселенческого Совета по развитию физкультуры и спорта. </w:t>
      </w:r>
    </w:p>
    <w:p w:rsidR="0086429E" w:rsidRDefault="0086429E" w:rsidP="00BD321D">
      <w:pPr>
        <w:ind w:left="360"/>
      </w:pPr>
      <w:r>
        <w:t xml:space="preserve">-  Разработка положения о Совете. </w:t>
      </w:r>
    </w:p>
    <w:p w:rsidR="0086429E" w:rsidRDefault="0086429E" w:rsidP="00BD321D">
      <w:pPr>
        <w:ind w:left="360"/>
      </w:pPr>
    </w:p>
    <w:p w:rsidR="0086429E" w:rsidRDefault="0086429E" w:rsidP="00BD321D"/>
    <w:p w:rsidR="0086429E" w:rsidRDefault="0086429E" w:rsidP="00BD321D"/>
    <w:p w:rsidR="0086429E" w:rsidRDefault="0086429E" w:rsidP="00BD321D"/>
    <w:p w:rsidR="0086429E" w:rsidRDefault="0086429E" w:rsidP="00BD321D"/>
    <w:p w:rsidR="0086429E" w:rsidRDefault="0086429E" w:rsidP="00BD321D"/>
    <w:p w:rsidR="0086429E" w:rsidRDefault="0086429E" w:rsidP="00BD321D"/>
    <w:p w:rsidR="0086429E" w:rsidRDefault="0086429E" w:rsidP="00BD321D"/>
    <w:p w:rsidR="0086429E" w:rsidRDefault="0086429E" w:rsidP="00BD321D"/>
    <w:p w:rsidR="0086429E" w:rsidRDefault="0086429E" w:rsidP="00BD321D"/>
    <w:p w:rsidR="0086429E" w:rsidRDefault="0086429E" w:rsidP="00BD321D"/>
    <w:p w:rsidR="0086429E" w:rsidRDefault="0086429E" w:rsidP="00BD321D"/>
    <w:p w:rsidR="0086429E" w:rsidRDefault="0086429E" w:rsidP="00BD321D"/>
    <w:p w:rsidR="0086429E" w:rsidRDefault="0086429E" w:rsidP="00BD321D"/>
    <w:p w:rsidR="0086429E" w:rsidRDefault="0086429E" w:rsidP="00BD321D"/>
    <w:p w:rsidR="0086429E" w:rsidRDefault="0086429E" w:rsidP="00BD321D"/>
    <w:p w:rsidR="0086429E" w:rsidRDefault="0086429E" w:rsidP="00BD321D"/>
    <w:tbl>
      <w:tblPr>
        <w:tblW w:w="158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9"/>
        <w:gridCol w:w="3046"/>
        <w:gridCol w:w="1043"/>
        <w:gridCol w:w="19"/>
        <w:gridCol w:w="82"/>
        <w:gridCol w:w="38"/>
        <w:gridCol w:w="15"/>
        <w:gridCol w:w="785"/>
        <w:gridCol w:w="54"/>
        <w:gridCol w:w="10"/>
        <w:gridCol w:w="225"/>
        <w:gridCol w:w="615"/>
        <w:gridCol w:w="66"/>
        <w:gridCol w:w="16"/>
        <w:gridCol w:w="1048"/>
        <w:gridCol w:w="44"/>
        <w:gridCol w:w="16"/>
        <w:gridCol w:w="795"/>
        <w:gridCol w:w="8"/>
        <w:gridCol w:w="13"/>
        <w:gridCol w:w="14"/>
        <w:gridCol w:w="8"/>
        <w:gridCol w:w="20"/>
        <w:gridCol w:w="929"/>
        <w:gridCol w:w="25"/>
        <w:gridCol w:w="16"/>
        <w:gridCol w:w="16"/>
        <w:gridCol w:w="1040"/>
        <w:gridCol w:w="55"/>
        <w:gridCol w:w="767"/>
        <w:gridCol w:w="16"/>
        <w:gridCol w:w="10"/>
        <w:gridCol w:w="7"/>
        <w:gridCol w:w="8"/>
        <w:gridCol w:w="22"/>
        <w:gridCol w:w="378"/>
        <w:gridCol w:w="551"/>
        <w:gridCol w:w="16"/>
        <w:gridCol w:w="15"/>
        <w:gridCol w:w="7"/>
        <w:gridCol w:w="30"/>
        <w:gridCol w:w="117"/>
        <w:gridCol w:w="1550"/>
        <w:gridCol w:w="12"/>
        <w:gridCol w:w="28"/>
        <w:gridCol w:w="26"/>
        <w:gridCol w:w="11"/>
        <w:gridCol w:w="19"/>
        <w:gridCol w:w="25"/>
        <w:gridCol w:w="1421"/>
        <w:gridCol w:w="27"/>
        <w:gridCol w:w="10"/>
        <w:gridCol w:w="8"/>
        <w:gridCol w:w="27"/>
        <w:gridCol w:w="10"/>
        <w:gridCol w:w="26"/>
        <w:gridCol w:w="11"/>
      </w:tblGrid>
      <w:tr w:rsidR="0086429E">
        <w:trPr>
          <w:gridAfter w:val="2"/>
          <w:wAfter w:w="37" w:type="dxa"/>
        </w:trPr>
        <w:tc>
          <w:tcPr>
            <w:tcW w:w="15818" w:type="dxa"/>
            <w:gridSpan w:val="55"/>
          </w:tcPr>
          <w:p w:rsidR="0086429E" w:rsidRPr="00930046" w:rsidRDefault="0086429E" w:rsidP="00930046">
            <w:pPr>
              <w:jc w:val="center"/>
              <w:rPr>
                <w:b/>
                <w:bCs/>
              </w:rPr>
            </w:pPr>
            <w:r w:rsidRPr="00930046">
              <w:rPr>
                <w:b/>
                <w:bCs/>
              </w:rPr>
              <w:t>4.1.Физкультурно-оздоровительная работа с детьми, подростками, учащейся и допризывной молодежью</w:t>
            </w:r>
          </w:p>
        </w:tc>
      </w:tr>
      <w:tr w:rsidR="0086429E">
        <w:trPr>
          <w:gridAfter w:val="2"/>
          <w:wAfter w:w="37" w:type="dxa"/>
          <w:trHeight w:val="500"/>
        </w:trPr>
        <w:tc>
          <w:tcPr>
            <w:tcW w:w="639" w:type="dxa"/>
            <w:vMerge w:val="restart"/>
          </w:tcPr>
          <w:p w:rsidR="0086429E" w:rsidRDefault="0086429E" w:rsidP="00930046">
            <w:pPr>
              <w:jc w:val="center"/>
            </w:pPr>
            <w:r>
              <w:t>№</w:t>
            </w:r>
          </w:p>
        </w:tc>
        <w:tc>
          <w:tcPr>
            <w:tcW w:w="3046" w:type="dxa"/>
            <w:vMerge w:val="restart"/>
          </w:tcPr>
          <w:p w:rsidR="0086429E" w:rsidRDefault="0086429E" w:rsidP="00930046">
            <w:pPr>
              <w:jc w:val="center"/>
            </w:pPr>
            <w:r>
              <w:t>Мероприятия</w:t>
            </w:r>
          </w:p>
          <w:p w:rsidR="0086429E" w:rsidRDefault="0086429E" w:rsidP="00930046">
            <w:pPr>
              <w:jc w:val="center"/>
            </w:pPr>
          </w:p>
          <w:p w:rsidR="0086429E" w:rsidRDefault="0086429E" w:rsidP="00930046">
            <w:pPr>
              <w:jc w:val="center"/>
            </w:pPr>
          </w:p>
          <w:p w:rsidR="0086429E" w:rsidRDefault="0086429E" w:rsidP="00930046">
            <w:pPr>
              <w:jc w:val="center"/>
            </w:pPr>
          </w:p>
          <w:p w:rsidR="0086429E" w:rsidRDefault="0086429E" w:rsidP="00930046">
            <w:pPr>
              <w:jc w:val="center"/>
            </w:pPr>
          </w:p>
          <w:p w:rsidR="0086429E" w:rsidRDefault="0086429E" w:rsidP="00930046">
            <w:pPr>
              <w:jc w:val="center"/>
            </w:pPr>
          </w:p>
        </w:tc>
        <w:tc>
          <w:tcPr>
            <w:tcW w:w="8790" w:type="dxa"/>
            <w:gridSpan w:val="36"/>
          </w:tcPr>
          <w:p w:rsidR="0086429E" w:rsidRDefault="0086429E" w:rsidP="00930046">
            <w:pPr>
              <w:jc w:val="center"/>
            </w:pPr>
            <w:r>
              <w:t>Объем финансирования ( руб.)</w:t>
            </w:r>
          </w:p>
        </w:tc>
        <w:tc>
          <w:tcPr>
            <w:tcW w:w="1731" w:type="dxa"/>
            <w:gridSpan w:val="6"/>
            <w:tcBorders>
              <w:bottom w:val="nil"/>
            </w:tcBorders>
          </w:tcPr>
          <w:p w:rsidR="0086429E" w:rsidRDefault="0086429E" w:rsidP="00930046">
            <w:pPr>
              <w:jc w:val="center"/>
            </w:pPr>
            <w:r>
              <w:t>Исполнитель</w:t>
            </w:r>
          </w:p>
        </w:tc>
        <w:tc>
          <w:tcPr>
            <w:tcW w:w="1612" w:type="dxa"/>
            <w:gridSpan w:val="11"/>
            <w:tcBorders>
              <w:bottom w:val="nil"/>
            </w:tcBorders>
          </w:tcPr>
          <w:p w:rsidR="0086429E" w:rsidRDefault="0086429E">
            <w:r>
              <w:t xml:space="preserve">Сроки </w:t>
            </w:r>
          </w:p>
        </w:tc>
      </w:tr>
      <w:tr w:rsidR="0086429E">
        <w:trPr>
          <w:gridAfter w:val="3"/>
          <w:wAfter w:w="47" w:type="dxa"/>
          <w:trHeight w:val="585"/>
        </w:trPr>
        <w:tc>
          <w:tcPr>
            <w:tcW w:w="639" w:type="dxa"/>
            <w:vMerge/>
            <w:vAlign w:val="center"/>
          </w:tcPr>
          <w:p w:rsidR="0086429E" w:rsidRDefault="0086429E"/>
        </w:tc>
        <w:tc>
          <w:tcPr>
            <w:tcW w:w="3046" w:type="dxa"/>
            <w:vMerge/>
            <w:vAlign w:val="center"/>
          </w:tcPr>
          <w:p w:rsidR="0086429E" w:rsidRDefault="0086429E"/>
        </w:tc>
        <w:tc>
          <w:tcPr>
            <w:tcW w:w="1062" w:type="dxa"/>
            <w:gridSpan w:val="2"/>
            <w:vMerge w:val="restart"/>
          </w:tcPr>
          <w:p w:rsidR="0086429E" w:rsidRDefault="0086429E">
            <w:r>
              <w:t>2014-2015</w:t>
            </w:r>
          </w:p>
          <w:p w:rsidR="0086429E" w:rsidRDefault="0086429E">
            <w:r>
              <w:t>годы</w:t>
            </w:r>
          </w:p>
        </w:tc>
        <w:tc>
          <w:tcPr>
            <w:tcW w:w="1890" w:type="dxa"/>
            <w:gridSpan w:val="9"/>
          </w:tcPr>
          <w:p w:rsidR="0086429E" w:rsidRDefault="0086429E">
            <w:r>
              <w:t>В том числе</w:t>
            </w:r>
          </w:p>
        </w:tc>
        <w:tc>
          <w:tcPr>
            <w:tcW w:w="1064" w:type="dxa"/>
            <w:gridSpan w:val="2"/>
            <w:vMerge w:val="restart"/>
          </w:tcPr>
          <w:p w:rsidR="0086429E" w:rsidRDefault="0086429E">
            <w:r>
              <w:t>2016-2017</w:t>
            </w:r>
          </w:p>
          <w:p w:rsidR="0086429E" w:rsidRDefault="0086429E">
            <w:r>
              <w:t>годы</w:t>
            </w:r>
          </w:p>
        </w:tc>
        <w:tc>
          <w:tcPr>
            <w:tcW w:w="1888" w:type="dxa"/>
            <w:gridSpan w:val="11"/>
          </w:tcPr>
          <w:p w:rsidR="0086429E" w:rsidRDefault="0086429E">
            <w:r>
              <w:t>В том числе</w:t>
            </w:r>
          </w:p>
          <w:p w:rsidR="0086429E" w:rsidRDefault="0086429E"/>
        </w:tc>
        <w:tc>
          <w:tcPr>
            <w:tcW w:w="1056" w:type="dxa"/>
            <w:gridSpan w:val="2"/>
            <w:vMerge w:val="restart"/>
          </w:tcPr>
          <w:p w:rsidR="0086429E" w:rsidRDefault="0086429E">
            <w:r>
              <w:t>2018-2020</w:t>
            </w:r>
          </w:p>
          <w:p w:rsidR="0086429E" w:rsidRDefault="0086429E">
            <w:r>
              <w:t>годы</w:t>
            </w:r>
          </w:p>
        </w:tc>
        <w:tc>
          <w:tcPr>
            <w:tcW w:w="1814" w:type="dxa"/>
            <w:gridSpan w:val="9"/>
          </w:tcPr>
          <w:p w:rsidR="0086429E" w:rsidRDefault="0086429E">
            <w:r>
              <w:t>В том числе</w:t>
            </w:r>
          </w:p>
        </w:tc>
        <w:tc>
          <w:tcPr>
            <w:tcW w:w="1735" w:type="dxa"/>
            <w:gridSpan w:val="6"/>
            <w:vMerge w:val="restart"/>
            <w:tcBorders>
              <w:top w:val="nil"/>
            </w:tcBorders>
          </w:tcPr>
          <w:p w:rsidR="0086429E" w:rsidRDefault="0086429E" w:rsidP="00930046">
            <w:pPr>
              <w:jc w:val="center"/>
            </w:pPr>
          </w:p>
        </w:tc>
        <w:tc>
          <w:tcPr>
            <w:tcW w:w="1614" w:type="dxa"/>
            <w:gridSpan w:val="11"/>
            <w:vMerge w:val="restart"/>
            <w:tcBorders>
              <w:top w:val="nil"/>
            </w:tcBorders>
          </w:tcPr>
          <w:p w:rsidR="0086429E" w:rsidRDefault="0086429E" w:rsidP="00930046">
            <w:pPr>
              <w:jc w:val="center"/>
            </w:pPr>
          </w:p>
        </w:tc>
      </w:tr>
      <w:tr w:rsidR="0086429E">
        <w:trPr>
          <w:gridAfter w:val="3"/>
          <w:wAfter w:w="47" w:type="dxa"/>
          <w:trHeight w:val="615"/>
        </w:trPr>
        <w:tc>
          <w:tcPr>
            <w:tcW w:w="639" w:type="dxa"/>
            <w:vMerge/>
            <w:vAlign w:val="center"/>
          </w:tcPr>
          <w:p w:rsidR="0086429E" w:rsidRDefault="0086429E"/>
        </w:tc>
        <w:tc>
          <w:tcPr>
            <w:tcW w:w="3046" w:type="dxa"/>
            <w:vMerge/>
            <w:vAlign w:val="center"/>
          </w:tcPr>
          <w:p w:rsidR="0086429E" w:rsidRDefault="0086429E"/>
        </w:tc>
        <w:tc>
          <w:tcPr>
            <w:tcW w:w="1062" w:type="dxa"/>
            <w:gridSpan w:val="2"/>
            <w:vMerge/>
            <w:vAlign w:val="center"/>
          </w:tcPr>
          <w:p w:rsidR="0086429E" w:rsidRDefault="0086429E"/>
        </w:tc>
        <w:tc>
          <w:tcPr>
            <w:tcW w:w="920" w:type="dxa"/>
            <w:gridSpan w:val="4"/>
          </w:tcPr>
          <w:p w:rsidR="0086429E" w:rsidRDefault="0086429E">
            <w:r>
              <w:t>Услу-</w:t>
            </w:r>
          </w:p>
          <w:p w:rsidR="0086429E" w:rsidRDefault="0086429E">
            <w:r>
              <w:t xml:space="preserve">ги </w:t>
            </w:r>
          </w:p>
        </w:tc>
        <w:tc>
          <w:tcPr>
            <w:tcW w:w="970" w:type="dxa"/>
            <w:gridSpan w:val="5"/>
          </w:tcPr>
          <w:p w:rsidR="0086429E" w:rsidRDefault="0086429E">
            <w:r>
              <w:t>При-</w:t>
            </w:r>
          </w:p>
          <w:p w:rsidR="0086429E" w:rsidRDefault="0086429E">
            <w:r>
              <w:t>обрет.</w:t>
            </w:r>
          </w:p>
        </w:tc>
        <w:tc>
          <w:tcPr>
            <w:tcW w:w="1064" w:type="dxa"/>
            <w:gridSpan w:val="2"/>
            <w:vMerge/>
            <w:vAlign w:val="center"/>
          </w:tcPr>
          <w:p w:rsidR="0086429E" w:rsidRDefault="0086429E"/>
        </w:tc>
        <w:tc>
          <w:tcPr>
            <w:tcW w:w="918" w:type="dxa"/>
            <w:gridSpan w:val="8"/>
          </w:tcPr>
          <w:p w:rsidR="0086429E" w:rsidRDefault="0086429E" w:rsidP="00930046">
            <w:pPr>
              <w:jc w:val="center"/>
            </w:pPr>
            <w:r>
              <w:t>Услу-</w:t>
            </w:r>
          </w:p>
          <w:p w:rsidR="0086429E" w:rsidRDefault="0086429E" w:rsidP="00930046">
            <w:pPr>
              <w:jc w:val="center"/>
            </w:pPr>
            <w:r>
              <w:t>ги</w:t>
            </w:r>
          </w:p>
        </w:tc>
        <w:tc>
          <w:tcPr>
            <w:tcW w:w="970" w:type="dxa"/>
            <w:gridSpan w:val="3"/>
          </w:tcPr>
          <w:p w:rsidR="0086429E" w:rsidRDefault="0086429E" w:rsidP="00930046">
            <w:pPr>
              <w:jc w:val="center"/>
            </w:pPr>
            <w:r>
              <w:t>При-</w:t>
            </w:r>
          </w:p>
          <w:p w:rsidR="0086429E" w:rsidRDefault="0086429E" w:rsidP="00930046">
            <w:pPr>
              <w:jc w:val="center"/>
            </w:pPr>
            <w:r>
              <w:t>обрет.</w:t>
            </w:r>
          </w:p>
        </w:tc>
        <w:tc>
          <w:tcPr>
            <w:tcW w:w="1056" w:type="dxa"/>
            <w:gridSpan w:val="2"/>
            <w:vMerge/>
            <w:vAlign w:val="center"/>
          </w:tcPr>
          <w:p w:rsidR="0086429E" w:rsidRDefault="0086429E"/>
        </w:tc>
        <w:tc>
          <w:tcPr>
            <w:tcW w:w="822" w:type="dxa"/>
            <w:gridSpan w:val="2"/>
          </w:tcPr>
          <w:p w:rsidR="0086429E" w:rsidRDefault="0086429E" w:rsidP="00930046">
            <w:pPr>
              <w:jc w:val="center"/>
            </w:pPr>
            <w:r>
              <w:t xml:space="preserve">Услу-ги </w:t>
            </w:r>
          </w:p>
        </w:tc>
        <w:tc>
          <w:tcPr>
            <w:tcW w:w="992" w:type="dxa"/>
            <w:gridSpan w:val="7"/>
          </w:tcPr>
          <w:p w:rsidR="0086429E" w:rsidRDefault="0086429E" w:rsidP="00930046">
            <w:pPr>
              <w:jc w:val="center"/>
            </w:pPr>
            <w:r>
              <w:t>При-обрет.</w:t>
            </w:r>
          </w:p>
        </w:tc>
        <w:tc>
          <w:tcPr>
            <w:tcW w:w="1735" w:type="dxa"/>
            <w:gridSpan w:val="6"/>
            <w:vMerge/>
            <w:tcBorders>
              <w:top w:val="nil"/>
            </w:tcBorders>
            <w:vAlign w:val="center"/>
          </w:tcPr>
          <w:p w:rsidR="0086429E" w:rsidRDefault="0086429E"/>
        </w:tc>
        <w:tc>
          <w:tcPr>
            <w:tcW w:w="1614" w:type="dxa"/>
            <w:gridSpan w:val="11"/>
            <w:vMerge/>
            <w:tcBorders>
              <w:top w:val="nil"/>
            </w:tcBorders>
            <w:vAlign w:val="center"/>
          </w:tcPr>
          <w:p w:rsidR="0086429E" w:rsidRDefault="0086429E"/>
        </w:tc>
      </w:tr>
      <w:tr w:rsidR="0086429E">
        <w:trPr>
          <w:gridAfter w:val="3"/>
          <w:wAfter w:w="47" w:type="dxa"/>
          <w:trHeight w:val="225"/>
        </w:trPr>
        <w:tc>
          <w:tcPr>
            <w:tcW w:w="639" w:type="dxa"/>
          </w:tcPr>
          <w:p w:rsidR="0086429E" w:rsidRDefault="0086429E" w:rsidP="00930046">
            <w:pPr>
              <w:jc w:val="center"/>
            </w:pPr>
            <w:r>
              <w:t>1</w:t>
            </w:r>
          </w:p>
        </w:tc>
        <w:tc>
          <w:tcPr>
            <w:tcW w:w="3046" w:type="dxa"/>
          </w:tcPr>
          <w:p w:rsidR="0086429E" w:rsidRDefault="0086429E" w:rsidP="00930046">
            <w:pPr>
              <w:jc w:val="center"/>
            </w:pPr>
            <w:r>
              <w:t>2</w:t>
            </w:r>
          </w:p>
        </w:tc>
        <w:tc>
          <w:tcPr>
            <w:tcW w:w="1062" w:type="dxa"/>
            <w:gridSpan w:val="2"/>
          </w:tcPr>
          <w:p w:rsidR="0086429E" w:rsidRDefault="0086429E">
            <w:r>
              <w:t>3</w:t>
            </w:r>
          </w:p>
        </w:tc>
        <w:tc>
          <w:tcPr>
            <w:tcW w:w="920" w:type="dxa"/>
            <w:gridSpan w:val="4"/>
          </w:tcPr>
          <w:p w:rsidR="0086429E" w:rsidRDefault="0086429E">
            <w:r>
              <w:t>4</w:t>
            </w:r>
          </w:p>
        </w:tc>
        <w:tc>
          <w:tcPr>
            <w:tcW w:w="970" w:type="dxa"/>
            <w:gridSpan w:val="5"/>
          </w:tcPr>
          <w:p w:rsidR="0086429E" w:rsidRDefault="0086429E">
            <w:r>
              <w:t>5</w:t>
            </w:r>
          </w:p>
        </w:tc>
        <w:tc>
          <w:tcPr>
            <w:tcW w:w="1064" w:type="dxa"/>
            <w:gridSpan w:val="2"/>
          </w:tcPr>
          <w:p w:rsidR="0086429E" w:rsidRDefault="0086429E" w:rsidP="00930046">
            <w:pPr>
              <w:jc w:val="center"/>
            </w:pPr>
            <w:r>
              <w:t>6</w:t>
            </w:r>
          </w:p>
        </w:tc>
        <w:tc>
          <w:tcPr>
            <w:tcW w:w="918" w:type="dxa"/>
            <w:gridSpan w:val="8"/>
          </w:tcPr>
          <w:p w:rsidR="0086429E" w:rsidRDefault="0086429E" w:rsidP="00930046">
            <w:pPr>
              <w:jc w:val="center"/>
            </w:pPr>
            <w:r>
              <w:t>7</w:t>
            </w:r>
          </w:p>
        </w:tc>
        <w:tc>
          <w:tcPr>
            <w:tcW w:w="970" w:type="dxa"/>
            <w:gridSpan w:val="3"/>
          </w:tcPr>
          <w:p w:rsidR="0086429E" w:rsidRDefault="0086429E" w:rsidP="00930046">
            <w:pPr>
              <w:jc w:val="center"/>
            </w:pPr>
            <w:r>
              <w:t>8</w:t>
            </w:r>
          </w:p>
        </w:tc>
        <w:tc>
          <w:tcPr>
            <w:tcW w:w="1056" w:type="dxa"/>
            <w:gridSpan w:val="2"/>
          </w:tcPr>
          <w:p w:rsidR="0086429E" w:rsidRDefault="0086429E" w:rsidP="00930046">
            <w:pPr>
              <w:jc w:val="center"/>
            </w:pPr>
            <w:r>
              <w:t>9</w:t>
            </w:r>
          </w:p>
        </w:tc>
        <w:tc>
          <w:tcPr>
            <w:tcW w:w="822" w:type="dxa"/>
            <w:gridSpan w:val="2"/>
          </w:tcPr>
          <w:p w:rsidR="0086429E" w:rsidRDefault="0086429E" w:rsidP="00930046">
            <w:pPr>
              <w:jc w:val="center"/>
            </w:pPr>
            <w:r>
              <w:t>10</w:t>
            </w:r>
          </w:p>
        </w:tc>
        <w:tc>
          <w:tcPr>
            <w:tcW w:w="992" w:type="dxa"/>
            <w:gridSpan w:val="7"/>
          </w:tcPr>
          <w:p w:rsidR="0086429E" w:rsidRDefault="0086429E" w:rsidP="00930046">
            <w:pPr>
              <w:jc w:val="center"/>
            </w:pPr>
            <w:r>
              <w:t>11</w:t>
            </w:r>
          </w:p>
        </w:tc>
        <w:tc>
          <w:tcPr>
            <w:tcW w:w="1735" w:type="dxa"/>
            <w:gridSpan w:val="6"/>
          </w:tcPr>
          <w:p w:rsidR="0086429E" w:rsidRDefault="0086429E" w:rsidP="00930046">
            <w:pPr>
              <w:jc w:val="center"/>
            </w:pPr>
            <w:r>
              <w:t>12</w:t>
            </w:r>
          </w:p>
        </w:tc>
        <w:tc>
          <w:tcPr>
            <w:tcW w:w="1614" w:type="dxa"/>
            <w:gridSpan w:val="11"/>
          </w:tcPr>
          <w:p w:rsidR="0086429E" w:rsidRDefault="0086429E" w:rsidP="00930046">
            <w:pPr>
              <w:jc w:val="center"/>
            </w:pPr>
            <w:r>
              <w:t>13</w:t>
            </w:r>
          </w:p>
        </w:tc>
      </w:tr>
      <w:tr w:rsidR="0086429E">
        <w:trPr>
          <w:gridAfter w:val="3"/>
          <w:wAfter w:w="47" w:type="dxa"/>
          <w:trHeight w:val="299"/>
        </w:trPr>
        <w:tc>
          <w:tcPr>
            <w:tcW w:w="639" w:type="dxa"/>
          </w:tcPr>
          <w:p w:rsidR="0086429E" w:rsidRDefault="0086429E">
            <w:r>
              <w:t>1</w:t>
            </w:r>
          </w:p>
        </w:tc>
        <w:tc>
          <w:tcPr>
            <w:tcW w:w="3046" w:type="dxa"/>
          </w:tcPr>
          <w:p w:rsidR="0086429E" w:rsidRDefault="0086429E">
            <w:r>
              <w:t>Организация и проведение спортивно-массовых мероприятий на базе МБОУ:</w:t>
            </w:r>
          </w:p>
          <w:p w:rsidR="0086429E" w:rsidRDefault="0086429E">
            <w:r>
              <w:t>1. «День здоровья»</w:t>
            </w:r>
          </w:p>
          <w:p w:rsidR="0086429E" w:rsidRDefault="0086429E"/>
          <w:p w:rsidR="0086429E" w:rsidRDefault="0086429E">
            <w:r>
              <w:t>2. «Папа, мама, я - спортивная семья»</w:t>
            </w:r>
          </w:p>
          <w:p w:rsidR="0086429E" w:rsidRDefault="0086429E"/>
          <w:p w:rsidR="0086429E" w:rsidRDefault="0086429E">
            <w:r>
              <w:t>3.Проведение чемпионата  поселения по игре в лапту  среди учащихся на базе Андреевской средней школы.</w:t>
            </w:r>
          </w:p>
          <w:p w:rsidR="0086429E" w:rsidRDefault="0086429E" w:rsidP="00232FDF">
            <w:r>
              <w:t>4. Участие в республиканских  и районных мероприятиях</w:t>
            </w:r>
          </w:p>
        </w:tc>
        <w:tc>
          <w:tcPr>
            <w:tcW w:w="1062" w:type="dxa"/>
            <w:gridSpan w:val="2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>
            <w:r>
              <w:t>2500</w:t>
            </w:r>
          </w:p>
          <w:p w:rsidR="0086429E" w:rsidRDefault="0086429E"/>
          <w:p w:rsidR="0086429E" w:rsidRDefault="0086429E">
            <w:r>
              <w:t>5000</w:t>
            </w:r>
          </w:p>
          <w:p w:rsidR="0086429E" w:rsidRDefault="0086429E"/>
          <w:p w:rsidR="0086429E" w:rsidRDefault="0086429E"/>
          <w:p w:rsidR="0086429E" w:rsidRDefault="0086429E">
            <w:r>
              <w:t>2500</w:t>
            </w:r>
          </w:p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>
            <w:r>
              <w:t>2500</w:t>
            </w:r>
          </w:p>
        </w:tc>
        <w:tc>
          <w:tcPr>
            <w:tcW w:w="920" w:type="dxa"/>
            <w:gridSpan w:val="4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970" w:type="dxa"/>
            <w:gridSpan w:val="5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1064" w:type="dxa"/>
            <w:gridSpan w:val="2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>
            <w:r>
              <w:t>2500</w:t>
            </w:r>
          </w:p>
          <w:p w:rsidR="0086429E" w:rsidRDefault="0086429E"/>
          <w:p w:rsidR="0086429E" w:rsidRDefault="0086429E">
            <w:r>
              <w:t>5000</w:t>
            </w:r>
          </w:p>
          <w:p w:rsidR="0086429E" w:rsidRDefault="0086429E"/>
          <w:p w:rsidR="0086429E" w:rsidRDefault="0086429E"/>
          <w:p w:rsidR="0086429E" w:rsidRDefault="0086429E">
            <w:r>
              <w:t>2500</w:t>
            </w:r>
          </w:p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>
            <w:r>
              <w:t>2500</w:t>
            </w:r>
          </w:p>
        </w:tc>
        <w:tc>
          <w:tcPr>
            <w:tcW w:w="918" w:type="dxa"/>
            <w:gridSpan w:val="8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970" w:type="dxa"/>
            <w:gridSpan w:val="3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1056" w:type="dxa"/>
            <w:gridSpan w:val="2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>
            <w:r>
              <w:t>4000</w:t>
            </w:r>
          </w:p>
          <w:p w:rsidR="0086429E" w:rsidRDefault="0086429E"/>
          <w:p w:rsidR="0086429E" w:rsidRDefault="0086429E">
            <w:r>
              <w:t>6000</w:t>
            </w:r>
          </w:p>
          <w:p w:rsidR="0086429E" w:rsidRDefault="0086429E"/>
          <w:p w:rsidR="0086429E" w:rsidRDefault="0086429E"/>
          <w:p w:rsidR="0086429E" w:rsidRDefault="0086429E">
            <w:r>
              <w:t>3500</w:t>
            </w:r>
          </w:p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>
            <w:r>
              <w:t>4000</w:t>
            </w:r>
          </w:p>
        </w:tc>
        <w:tc>
          <w:tcPr>
            <w:tcW w:w="822" w:type="dxa"/>
            <w:gridSpan w:val="2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992" w:type="dxa"/>
            <w:gridSpan w:val="7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1735" w:type="dxa"/>
            <w:gridSpan w:val="6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>
            <w:r>
              <w:t>МБОУ</w:t>
            </w:r>
          </w:p>
          <w:p w:rsidR="0086429E" w:rsidRDefault="0086429E"/>
          <w:p w:rsidR="0086429E" w:rsidRDefault="0086429E">
            <w:r>
              <w:t>МБУК</w:t>
            </w:r>
          </w:p>
          <w:p w:rsidR="0086429E" w:rsidRDefault="0086429E"/>
          <w:p w:rsidR="0086429E" w:rsidRDefault="0086429E"/>
          <w:p w:rsidR="0086429E" w:rsidRDefault="0086429E">
            <w:r>
              <w:t>МБОУ</w:t>
            </w:r>
          </w:p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>
            <w:r>
              <w:t xml:space="preserve">Администра-ция </w:t>
            </w:r>
          </w:p>
          <w:p w:rsidR="0086429E" w:rsidRDefault="0086429E">
            <w:r>
              <w:t>Андреевского СП,</w:t>
            </w:r>
          </w:p>
        </w:tc>
        <w:tc>
          <w:tcPr>
            <w:tcW w:w="1614" w:type="dxa"/>
            <w:gridSpan w:val="11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>
            <w:r>
              <w:t>Март,</w:t>
            </w:r>
          </w:p>
          <w:p w:rsidR="0086429E" w:rsidRDefault="0086429E">
            <w:r>
              <w:t>сентябрь,</w:t>
            </w:r>
          </w:p>
          <w:p w:rsidR="0086429E" w:rsidRDefault="0086429E">
            <w:r>
              <w:t>Ноябрь, май</w:t>
            </w:r>
          </w:p>
          <w:p w:rsidR="0086429E" w:rsidRDefault="0086429E"/>
          <w:p w:rsidR="0086429E" w:rsidRDefault="0086429E"/>
          <w:p w:rsidR="0086429E" w:rsidRDefault="0086429E">
            <w:r>
              <w:t>Июнь</w:t>
            </w:r>
          </w:p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>
            <w:r>
              <w:t>В течение года</w:t>
            </w:r>
          </w:p>
        </w:tc>
      </w:tr>
      <w:tr w:rsidR="0086429E">
        <w:trPr>
          <w:gridAfter w:val="3"/>
          <w:wAfter w:w="47" w:type="dxa"/>
        </w:trPr>
        <w:tc>
          <w:tcPr>
            <w:tcW w:w="639" w:type="dxa"/>
          </w:tcPr>
          <w:p w:rsidR="0086429E" w:rsidRDefault="0086429E">
            <w:r>
              <w:t>2</w:t>
            </w:r>
          </w:p>
        </w:tc>
        <w:tc>
          <w:tcPr>
            <w:tcW w:w="3046" w:type="dxa"/>
          </w:tcPr>
          <w:p w:rsidR="0086429E" w:rsidRDefault="0086429E">
            <w:r>
              <w:t>Организация физкультурно- оздоровительной и спортивной работы на базе дворовых площадок,</w:t>
            </w:r>
          </w:p>
          <w:p w:rsidR="0086429E" w:rsidRDefault="0086429E">
            <w:r>
              <w:t>заключение договоров с тренерами- педагогами</w:t>
            </w:r>
          </w:p>
        </w:tc>
        <w:tc>
          <w:tcPr>
            <w:tcW w:w="1062" w:type="dxa"/>
            <w:gridSpan w:val="2"/>
          </w:tcPr>
          <w:p w:rsidR="0086429E" w:rsidRDefault="0086429E">
            <w:r>
              <w:t>1000</w:t>
            </w:r>
          </w:p>
        </w:tc>
        <w:tc>
          <w:tcPr>
            <w:tcW w:w="920" w:type="dxa"/>
            <w:gridSpan w:val="4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970" w:type="dxa"/>
            <w:gridSpan w:val="5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1064" w:type="dxa"/>
            <w:gridSpan w:val="2"/>
          </w:tcPr>
          <w:p w:rsidR="0086429E" w:rsidRDefault="0086429E">
            <w:r>
              <w:t>1000</w:t>
            </w:r>
          </w:p>
        </w:tc>
        <w:tc>
          <w:tcPr>
            <w:tcW w:w="918" w:type="dxa"/>
            <w:gridSpan w:val="8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970" w:type="dxa"/>
            <w:gridSpan w:val="3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1056" w:type="dxa"/>
            <w:gridSpan w:val="2"/>
          </w:tcPr>
          <w:p w:rsidR="0086429E" w:rsidRDefault="0086429E">
            <w:r>
              <w:t>2000</w:t>
            </w:r>
          </w:p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822" w:type="dxa"/>
            <w:gridSpan w:val="2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992" w:type="dxa"/>
            <w:gridSpan w:val="7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1735" w:type="dxa"/>
            <w:gridSpan w:val="6"/>
          </w:tcPr>
          <w:p w:rsidR="0086429E" w:rsidRDefault="0086429E">
            <w:r>
              <w:t xml:space="preserve">Совет по физической культуре и спорту Андреевского СП, </w:t>
            </w:r>
          </w:p>
          <w:p w:rsidR="0086429E" w:rsidRDefault="0086429E">
            <w:r>
              <w:t>МБОУ,</w:t>
            </w:r>
          </w:p>
          <w:p w:rsidR="0086429E" w:rsidRDefault="0086429E">
            <w:r>
              <w:t>ЛЮСШ</w:t>
            </w:r>
          </w:p>
        </w:tc>
        <w:tc>
          <w:tcPr>
            <w:tcW w:w="1614" w:type="dxa"/>
            <w:gridSpan w:val="11"/>
          </w:tcPr>
          <w:p w:rsidR="0086429E" w:rsidRDefault="0086429E">
            <w:r>
              <w:t>3 квартал</w:t>
            </w:r>
          </w:p>
          <w:p w:rsidR="0086429E" w:rsidRDefault="0086429E"/>
          <w:p w:rsidR="0086429E" w:rsidRDefault="0086429E"/>
        </w:tc>
      </w:tr>
      <w:tr w:rsidR="0086429E">
        <w:trPr>
          <w:gridAfter w:val="3"/>
          <w:wAfter w:w="47" w:type="dxa"/>
        </w:trPr>
        <w:tc>
          <w:tcPr>
            <w:tcW w:w="639" w:type="dxa"/>
          </w:tcPr>
          <w:p w:rsidR="0086429E" w:rsidRDefault="0086429E">
            <w:r>
              <w:t>3</w:t>
            </w:r>
          </w:p>
        </w:tc>
        <w:tc>
          <w:tcPr>
            <w:tcW w:w="3046" w:type="dxa"/>
          </w:tcPr>
          <w:p w:rsidR="0086429E" w:rsidRDefault="0086429E">
            <w:r>
              <w:t>Проведение спортивно-массовых мероприятий  с детьми по месту жительства</w:t>
            </w:r>
          </w:p>
        </w:tc>
        <w:tc>
          <w:tcPr>
            <w:tcW w:w="1062" w:type="dxa"/>
            <w:gridSpan w:val="2"/>
          </w:tcPr>
          <w:p w:rsidR="0086429E" w:rsidRDefault="0086429E"/>
          <w:p w:rsidR="0086429E" w:rsidRDefault="0086429E"/>
        </w:tc>
        <w:tc>
          <w:tcPr>
            <w:tcW w:w="920" w:type="dxa"/>
            <w:gridSpan w:val="4"/>
          </w:tcPr>
          <w:p w:rsidR="0086429E" w:rsidRDefault="0086429E"/>
          <w:p w:rsidR="0086429E" w:rsidRDefault="0086429E" w:rsidP="00930046">
            <w:pPr>
              <w:jc w:val="center"/>
            </w:pPr>
          </w:p>
        </w:tc>
        <w:tc>
          <w:tcPr>
            <w:tcW w:w="970" w:type="dxa"/>
            <w:gridSpan w:val="5"/>
          </w:tcPr>
          <w:p w:rsidR="0086429E" w:rsidRDefault="0086429E"/>
          <w:p w:rsidR="0086429E" w:rsidRDefault="0086429E" w:rsidP="00930046">
            <w:pPr>
              <w:jc w:val="center"/>
            </w:pPr>
          </w:p>
        </w:tc>
        <w:tc>
          <w:tcPr>
            <w:tcW w:w="1064" w:type="dxa"/>
            <w:gridSpan w:val="2"/>
          </w:tcPr>
          <w:p w:rsidR="0086429E" w:rsidRDefault="0086429E"/>
          <w:p w:rsidR="0086429E" w:rsidRDefault="0086429E"/>
        </w:tc>
        <w:tc>
          <w:tcPr>
            <w:tcW w:w="918" w:type="dxa"/>
            <w:gridSpan w:val="8"/>
          </w:tcPr>
          <w:p w:rsidR="0086429E" w:rsidRDefault="0086429E"/>
          <w:p w:rsidR="0086429E" w:rsidRDefault="0086429E" w:rsidP="00930046">
            <w:pPr>
              <w:jc w:val="center"/>
            </w:pPr>
          </w:p>
        </w:tc>
        <w:tc>
          <w:tcPr>
            <w:tcW w:w="970" w:type="dxa"/>
            <w:gridSpan w:val="3"/>
          </w:tcPr>
          <w:p w:rsidR="0086429E" w:rsidRDefault="0086429E"/>
          <w:p w:rsidR="0086429E" w:rsidRDefault="0086429E" w:rsidP="00930046">
            <w:pPr>
              <w:jc w:val="center"/>
            </w:pPr>
          </w:p>
        </w:tc>
        <w:tc>
          <w:tcPr>
            <w:tcW w:w="1056" w:type="dxa"/>
            <w:gridSpan w:val="2"/>
          </w:tcPr>
          <w:p w:rsidR="0086429E" w:rsidRDefault="0086429E"/>
          <w:p w:rsidR="0086429E" w:rsidRDefault="0086429E" w:rsidP="00930046">
            <w:pPr>
              <w:jc w:val="center"/>
            </w:pPr>
          </w:p>
          <w:p w:rsidR="0086429E" w:rsidRDefault="0086429E" w:rsidP="00930046">
            <w:pPr>
              <w:jc w:val="center"/>
            </w:pPr>
          </w:p>
          <w:p w:rsidR="0086429E" w:rsidRDefault="0086429E" w:rsidP="00930046">
            <w:pPr>
              <w:jc w:val="center"/>
            </w:pPr>
          </w:p>
        </w:tc>
        <w:tc>
          <w:tcPr>
            <w:tcW w:w="822" w:type="dxa"/>
            <w:gridSpan w:val="2"/>
          </w:tcPr>
          <w:p w:rsidR="0086429E" w:rsidRDefault="0086429E"/>
          <w:p w:rsidR="0086429E" w:rsidRDefault="0086429E" w:rsidP="00930046">
            <w:pPr>
              <w:jc w:val="center"/>
            </w:pPr>
          </w:p>
          <w:p w:rsidR="0086429E" w:rsidRDefault="0086429E" w:rsidP="00930046">
            <w:pPr>
              <w:jc w:val="center"/>
            </w:pPr>
          </w:p>
          <w:p w:rsidR="0086429E" w:rsidRDefault="0086429E" w:rsidP="00930046">
            <w:pPr>
              <w:jc w:val="center"/>
            </w:pPr>
          </w:p>
        </w:tc>
        <w:tc>
          <w:tcPr>
            <w:tcW w:w="992" w:type="dxa"/>
            <w:gridSpan w:val="7"/>
          </w:tcPr>
          <w:p w:rsidR="0086429E" w:rsidRDefault="0086429E"/>
          <w:p w:rsidR="0086429E" w:rsidRDefault="0086429E" w:rsidP="00930046">
            <w:pPr>
              <w:jc w:val="center"/>
            </w:pPr>
          </w:p>
          <w:p w:rsidR="0086429E" w:rsidRDefault="0086429E" w:rsidP="00930046">
            <w:pPr>
              <w:jc w:val="center"/>
            </w:pPr>
          </w:p>
          <w:p w:rsidR="0086429E" w:rsidRDefault="0086429E" w:rsidP="00930046">
            <w:pPr>
              <w:jc w:val="center"/>
            </w:pPr>
          </w:p>
        </w:tc>
        <w:tc>
          <w:tcPr>
            <w:tcW w:w="1735" w:type="dxa"/>
            <w:gridSpan w:val="6"/>
          </w:tcPr>
          <w:p w:rsidR="0086429E" w:rsidRDefault="0086429E">
            <w:r>
              <w:t>МБУК</w:t>
            </w:r>
          </w:p>
          <w:p w:rsidR="0086429E" w:rsidRDefault="0086429E">
            <w:r>
              <w:t>МБОУ</w:t>
            </w:r>
          </w:p>
        </w:tc>
        <w:tc>
          <w:tcPr>
            <w:tcW w:w="1614" w:type="dxa"/>
            <w:gridSpan w:val="11"/>
          </w:tcPr>
          <w:p w:rsidR="0086429E" w:rsidRDefault="0086429E">
            <w:r>
              <w:t>В течение года</w:t>
            </w:r>
          </w:p>
        </w:tc>
      </w:tr>
      <w:tr w:rsidR="0086429E">
        <w:trPr>
          <w:gridAfter w:val="3"/>
          <w:wAfter w:w="47" w:type="dxa"/>
        </w:trPr>
        <w:tc>
          <w:tcPr>
            <w:tcW w:w="639" w:type="dxa"/>
          </w:tcPr>
          <w:p w:rsidR="0086429E" w:rsidRDefault="0086429E">
            <w:r>
              <w:t>4</w:t>
            </w:r>
          </w:p>
        </w:tc>
        <w:tc>
          <w:tcPr>
            <w:tcW w:w="3046" w:type="dxa"/>
          </w:tcPr>
          <w:p w:rsidR="0086429E" w:rsidRDefault="0086429E">
            <w:r>
              <w:t>Организация и проведение спортивных мероприятий,  посвященных празднованию Дня защиты детей:</w:t>
            </w:r>
          </w:p>
          <w:p w:rsidR="0086429E" w:rsidRDefault="0086429E">
            <w:r>
              <w:t>- мини-футбол,</w:t>
            </w:r>
          </w:p>
          <w:p w:rsidR="0086429E" w:rsidRDefault="0086429E">
            <w:r>
              <w:t>- армрестлинг,</w:t>
            </w:r>
          </w:p>
          <w:p w:rsidR="0086429E" w:rsidRDefault="0086429E">
            <w:r>
              <w:t>- шахматы</w:t>
            </w:r>
          </w:p>
        </w:tc>
        <w:tc>
          <w:tcPr>
            <w:tcW w:w="1062" w:type="dxa"/>
            <w:gridSpan w:val="2"/>
          </w:tcPr>
          <w:p w:rsidR="0086429E" w:rsidRDefault="0086429E">
            <w:r>
              <w:t xml:space="preserve">  2500</w:t>
            </w:r>
          </w:p>
        </w:tc>
        <w:tc>
          <w:tcPr>
            <w:tcW w:w="920" w:type="dxa"/>
            <w:gridSpan w:val="4"/>
          </w:tcPr>
          <w:p w:rsidR="0086429E" w:rsidRDefault="0086429E"/>
          <w:p w:rsidR="0086429E" w:rsidRDefault="0086429E"/>
          <w:p w:rsidR="0086429E" w:rsidRDefault="0086429E"/>
        </w:tc>
        <w:tc>
          <w:tcPr>
            <w:tcW w:w="970" w:type="dxa"/>
            <w:gridSpan w:val="5"/>
          </w:tcPr>
          <w:p w:rsidR="0086429E" w:rsidRDefault="0086429E"/>
          <w:p w:rsidR="0086429E" w:rsidRDefault="0086429E"/>
          <w:p w:rsidR="0086429E" w:rsidRDefault="0086429E"/>
        </w:tc>
        <w:tc>
          <w:tcPr>
            <w:tcW w:w="1064" w:type="dxa"/>
            <w:gridSpan w:val="2"/>
          </w:tcPr>
          <w:p w:rsidR="0086429E" w:rsidRDefault="0086429E">
            <w:r>
              <w:t>2500</w:t>
            </w:r>
          </w:p>
        </w:tc>
        <w:tc>
          <w:tcPr>
            <w:tcW w:w="918" w:type="dxa"/>
            <w:gridSpan w:val="8"/>
          </w:tcPr>
          <w:p w:rsidR="0086429E" w:rsidRDefault="0086429E"/>
          <w:p w:rsidR="0086429E" w:rsidRDefault="0086429E"/>
          <w:p w:rsidR="0086429E" w:rsidRDefault="0086429E"/>
        </w:tc>
        <w:tc>
          <w:tcPr>
            <w:tcW w:w="970" w:type="dxa"/>
            <w:gridSpan w:val="3"/>
          </w:tcPr>
          <w:p w:rsidR="0086429E" w:rsidRDefault="0086429E"/>
          <w:p w:rsidR="0086429E" w:rsidRDefault="0086429E"/>
          <w:p w:rsidR="0086429E" w:rsidRDefault="0086429E"/>
        </w:tc>
        <w:tc>
          <w:tcPr>
            <w:tcW w:w="1056" w:type="dxa"/>
            <w:gridSpan w:val="2"/>
          </w:tcPr>
          <w:p w:rsidR="0086429E" w:rsidRDefault="0086429E">
            <w:r>
              <w:t>3500</w:t>
            </w:r>
          </w:p>
          <w:p w:rsidR="0086429E" w:rsidRDefault="0086429E"/>
          <w:p w:rsidR="0086429E" w:rsidRDefault="0086429E"/>
        </w:tc>
        <w:tc>
          <w:tcPr>
            <w:tcW w:w="822" w:type="dxa"/>
            <w:gridSpan w:val="2"/>
          </w:tcPr>
          <w:p w:rsidR="0086429E" w:rsidRDefault="0086429E"/>
          <w:p w:rsidR="0086429E" w:rsidRDefault="0086429E"/>
          <w:p w:rsidR="0086429E" w:rsidRDefault="0086429E"/>
        </w:tc>
        <w:tc>
          <w:tcPr>
            <w:tcW w:w="992" w:type="dxa"/>
            <w:gridSpan w:val="7"/>
          </w:tcPr>
          <w:p w:rsidR="0086429E" w:rsidRDefault="0086429E"/>
          <w:p w:rsidR="0086429E" w:rsidRDefault="0086429E"/>
          <w:p w:rsidR="0086429E" w:rsidRDefault="0086429E"/>
        </w:tc>
        <w:tc>
          <w:tcPr>
            <w:tcW w:w="1735" w:type="dxa"/>
            <w:gridSpan w:val="6"/>
          </w:tcPr>
          <w:p w:rsidR="0086429E" w:rsidRDefault="0086429E">
            <w:r>
              <w:t>МБОУ</w:t>
            </w:r>
          </w:p>
          <w:p w:rsidR="0086429E" w:rsidRDefault="0086429E">
            <w:r>
              <w:t>Администра-</w:t>
            </w:r>
          </w:p>
          <w:p w:rsidR="0086429E" w:rsidRDefault="0086429E">
            <w:r>
              <w:t>ция Андреевского СП,</w:t>
            </w:r>
          </w:p>
          <w:p w:rsidR="0086429E" w:rsidRDefault="0086429E" w:rsidP="00232FDF"/>
        </w:tc>
        <w:tc>
          <w:tcPr>
            <w:tcW w:w="1614" w:type="dxa"/>
            <w:gridSpan w:val="11"/>
          </w:tcPr>
          <w:p w:rsidR="0086429E" w:rsidRDefault="0086429E">
            <w:r>
              <w:t>Июнь</w:t>
            </w:r>
          </w:p>
        </w:tc>
      </w:tr>
      <w:tr w:rsidR="0086429E">
        <w:trPr>
          <w:gridAfter w:val="2"/>
          <w:wAfter w:w="37" w:type="dxa"/>
        </w:trPr>
        <w:tc>
          <w:tcPr>
            <w:tcW w:w="15818" w:type="dxa"/>
            <w:gridSpan w:val="55"/>
          </w:tcPr>
          <w:p w:rsidR="0086429E" w:rsidRPr="00930046" w:rsidRDefault="0086429E">
            <w:pPr>
              <w:rPr>
                <w:b/>
                <w:bCs/>
              </w:rPr>
            </w:pPr>
            <w:r w:rsidRPr="00930046">
              <w:rPr>
                <w:b/>
                <w:bCs/>
              </w:rPr>
              <w:t>4.2. Спортивно-массовая и физкультурно-оздоровительная работа с населением поселения</w:t>
            </w:r>
          </w:p>
        </w:tc>
      </w:tr>
      <w:tr w:rsidR="0086429E">
        <w:trPr>
          <w:gridAfter w:val="1"/>
          <w:wAfter w:w="11" w:type="dxa"/>
        </w:trPr>
        <w:tc>
          <w:tcPr>
            <w:tcW w:w="639" w:type="dxa"/>
          </w:tcPr>
          <w:p w:rsidR="0086429E" w:rsidRDefault="0086429E">
            <w:r>
              <w:t>1</w:t>
            </w:r>
          </w:p>
        </w:tc>
        <w:tc>
          <w:tcPr>
            <w:tcW w:w="3046" w:type="dxa"/>
          </w:tcPr>
          <w:p w:rsidR="0086429E" w:rsidRDefault="0086429E">
            <w:r>
              <w:t xml:space="preserve">Организация и участие в проведении спортивно-массовых мероприятий, в том числе согласно календарному плану: </w:t>
            </w:r>
          </w:p>
          <w:p w:rsidR="0086429E" w:rsidRDefault="0086429E">
            <w:r>
              <w:t xml:space="preserve">- турниры  по настольному  </w:t>
            </w:r>
          </w:p>
          <w:p w:rsidR="0086429E" w:rsidRDefault="0086429E">
            <w:r>
              <w:t xml:space="preserve"> теннису,</w:t>
            </w:r>
          </w:p>
          <w:p w:rsidR="0086429E" w:rsidRDefault="0086429E">
            <w:r>
              <w:t>- турниры по шахматам,</w:t>
            </w:r>
          </w:p>
          <w:p w:rsidR="0086429E" w:rsidRDefault="0086429E">
            <w:r>
              <w:t>- соревнования по баскетболу,</w:t>
            </w:r>
          </w:p>
          <w:p w:rsidR="0086429E" w:rsidRDefault="0086429E">
            <w:r>
              <w:t>- легкоатлетический кросс на приз Главы администрации Большеигнатовского муниципального района,</w:t>
            </w:r>
          </w:p>
          <w:p w:rsidR="0086429E" w:rsidRDefault="0086429E">
            <w:r>
              <w:t xml:space="preserve">- районные соревнования  по футболу </w:t>
            </w:r>
          </w:p>
          <w:p w:rsidR="0086429E" w:rsidRDefault="0086429E"/>
        </w:tc>
        <w:tc>
          <w:tcPr>
            <w:tcW w:w="1062" w:type="dxa"/>
            <w:gridSpan w:val="2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>
            <w:r>
              <w:t>5000</w:t>
            </w:r>
          </w:p>
          <w:p w:rsidR="0086429E" w:rsidRDefault="0086429E"/>
          <w:p w:rsidR="0086429E" w:rsidRDefault="0086429E">
            <w:r>
              <w:t>5000</w:t>
            </w:r>
          </w:p>
          <w:p w:rsidR="0086429E" w:rsidRDefault="0086429E">
            <w:r>
              <w:t>5000</w:t>
            </w:r>
          </w:p>
          <w:p w:rsidR="0086429E" w:rsidRDefault="0086429E"/>
          <w:p w:rsidR="0086429E" w:rsidRDefault="0086429E">
            <w:r>
              <w:t>5000</w:t>
            </w:r>
          </w:p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>
            <w:r>
              <w:t>5000</w:t>
            </w:r>
          </w:p>
        </w:tc>
        <w:tc>
          <w:tcPr>
            <w:tcW w:w="984" w:type="dxa"/>
            <w:gridSpan w:val="6"/>
          </w:tcPr>
          <w:p w:rsidR="0086429E" w:rsidRDefault="0086429E"/>
          <w:p w:rsidR="0086429E" w:rsidRDefault="0086429E"/>
          <w:p w:rsidR="0086429E" w:rsidRDefault="0086429E"/>
        </w:tc>
        <w:tc>
          <w:tcPr>
            <w:tcW w:w="840" w:type="dxa"/>
            <w:gridSpan w:val="2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1130" w:type="dxa"/>
            <w:gridSpan w:val="3"/>
          </w:tcPr>
          <w:p w:rsidR="0086429E" w:rsidRDefault="0086429E" w:rsidP="00930046">
            <w:pPr>
              <w:jc w:val="both"/>
            </w:pPr>
          </w:p>
          <w:p w:rsidR="0086429E" w:rsidRDefault="0086429E" w:rsidP="00930046">
            <w:pPr>
              <w:jc w:val="both"/>
            </w:pPr>
          </w:p>
          <w:p w:rsidR="0086429E" w:rsidRDefault="0086429E" w:rsidP="00930046">
            <w:pPr>
              <w:jc w:val="both"/>
            </w:pPr>
          </w:p>
          <w:p w:rsidR="0086429E" w:rsidRDefault="0086429E" w:rsidP="00930046">
            <w:pPr>
              <w:jc w:val="both"/>
            </w:pPr>
          </w:p>
          <w:p w:rsidR="0086429E" w:rsidRDefault="0086429E" w:rsidP="00930046">
            <w:pPr>
              <w:jc w:val="both"/>
            </w:pPr>
          </w:p>
          <w:p w:rsidR="0086429E" w:rsidRDefault="0086429E" w:rsidP="00930046">
            <w:pPr>
              <w:jc w:val="both"/>
            </w:pPr>
            <w:r>
              <w:t>5000</w:t>
            </w:r>
          </w:p>
          <w:p w:rsidR="0086429E" w:rsidRDefault="0086429E" w:rsidP="00930046">
            <w:pPr>
              <w:jc w:val="both"/>
            </w:pPr>
          </w:p>
          <w:p w:rsidR="0086429E" w:rsidRDefault="0086429E" w:rsidP="00930046">
            <w:pPr>
              <w:jc w:val="both"/>
            </w:pPr>
            <w:r>
              <w:t>5000</w:t>
            </w:r>
          </w:p>
          <w:p w:rsidR="0086429E" w:rsidRDefault="0086429E" w:rsidP="00930046">
            <w:pPr>
              <w:jc w:val="both"/>
            </w:pPr>
            <w:r>
              <w:t>5000</w:t>
            </w:r>
          </w:p>
          <w:p w:rsidR="0086429E" w:rsidRDefault="0086429E" w:rsidP="00930046">
            <w:pPr>
              <w:jc w:val="both"/>
            </w:pPr>
          </w:p>
          <w:p w:rsidR="0086429E" w:rsidRDefault="0086429E" w:rsidP="00930046">
            <w:pPr>
              <w:jc w:val="both"/>
            </w:pPr>
            <w:r>
              <w:t>5000</w:t>
            </w:r>
          </w:p>
          <w:p w:rsidR="0086429E" w:rsidRDefault="0086429E" w:rsidP="00930046">
            <w:pPr>
              <w:jc w:val="both"/>
            </w:pPr>
          </w:p>
          <w:p w:rsidR="0086429E" w:rsidRDefault="0086429E" w:rsidP="00930046">
            <w:pPr>
              <w:jc w:val="both"/>
            </w:pPr>
          </w:p>
          <w:p w:rsidR="0086429E" w:rsidRDefault="0086429E" w:rsidP="00930046">
            <w:pPr>
              <w:jc w:val="both"/>
            </w:pPr>
          </w:p>
          <w:p w:rsidR="0086429E" w:rsidRDefault="0086429E" w:rsidP="00930046">
            <w:pPr>
              <w:jc w:val="both"/>
            </w:pPr>
          </w:p>
          <w:p w:rsidR="0086429E" w:rsidRDefault="0086429E" w:rsidP="00930046">
            <w:pPr>
              <w:jc w:val="both"/>
            </w:pPr>
            <w:r>
              <w:t>5000</w:t>
            </w:r>
          </w:p>
        </w:tc>
        <w:tc>
          <w:tcPr>
            <w:tcW w:w="898" w:type="dxa"/>
            <w:gridSpan w:val="7"/>
          </w:tcPr>
          <w:p w:rsidR="0086429E" w:rsidRDefault="0086429E"/>
          <w:p w:rsidR="0086429E" w:rsidRDefault="0086429E"/>
          <w:p w:rsidR="0086429E" w:rsidRDefault="0086429E"/>
        </w:tc>
        <w:tc>
          <w:tcPr>
            <w:tcW w:w="990" w:type="dxa"/>
            <w:gridSpan w:val="4"/>
          </w:tcPr>
          <w:p w:rsidR="0086429E" w:rsidRDefault="0086429E"/>
          <w:p w:rsidR="0086429E" w:rsidRDefault="0086429E"/>
          <w:p w:rsidR="0086429E" w:rsidRDefault="0086429E"/>
        </w:tc>
        <w:tc>
          <w:tcPr>
            <w:tcW w:w="1056" w:type="dxa"/>
            <w:gridSpan w:val="2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>
            <w:r>
              <w:t>6000</w:t>
            </w:r>
          </w:p>
          <w:p w:rsidR="0086429E" w:rsidRDefault="0086429E"/>
          <w:p w:rsidR="0086429E" w:rsidRDefault="0086429E">
            <w:r>
              <w:t>6000</w:t>
            </w:r>
          </w:p>
          <w:p w:rsidR="0086429E" w:rsidRDefault="0086429E">
            <w:r>
              <w:t>6000</w:t>
            </w:r>
          </w:p>
          <w:p w:rsidR="0086429E" w:rsidRDefault="0086429E"/>
          <w:p w:rsidR="0086429E" w:rsidRDefault="0086429E">
            <w:r>
              <w:t>6000</w:t>
            </w:r>
          </w:p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>
            <w:r>
              <w:t>6000</w:t>
            </w:r>
          </w:p>
        </w:tc>
        <w:tc>
          <w:tcPr>
            <w:tcW w:w="838" w:type="dxa"/>
            <w:gridSpan w:val="3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992" w:type="dxa"/>
            <w:gridSpan w:val="7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1719" w:type="dxa"/>
            <w:gridSpan w:val="5"/>
          </w:tcPr>
          <w:p w:rsidR="0086429E" w:rsidRDefault="0086429E">
            <w:r>
              <w:t>Совет по физической культуре и спорту Андреевского СП,</w:t>
            </w:r>
          </w:p>
          <w:p w:rsidR="0086429E" w:rsidRDefault="0086429E" w:rsidP="00463A37">
            <w:r>
              <w:t xml:space="preserve"> МБОУ </w:t>
            </w:r>
          </w:p>
          <w:p w:rsidR="0086429E" w:rsidRDefault="0086429E"/>
        </w:tc>
        <w:tc>
          <w:tcPr>
            <w:tcW w:w="1650" w:type="dxa"/>
            <w:gridSpan w:val="13"/>
          </w:tcPr>
          <w:p w:rsidR="0086429E" w:rsidRDefault="0086429E">
            <w:r>
              <w:t xml:space="preserve">   </w:t>
            </w:r>
          </w:p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>
            <w:r>
              <w:t>Ежеквар-</w:t>
            </w:r>
          </w:p>
          <w:p w:rsidR="0086429E" w:rsidRDefault="0086429E">
            <w:r>
              <w:t>тально</w:t>
            </w:r>
          </w:p>
          <w:p w:rsidR="0086429E" w:rsidRDefault="0086429E">
            <w:r>
              <w:t>3 квартал</w:t>
            </w:r>
          </w:p>
          <w:p w:rsidR="0086429E" w:rsidRDefault="0086429E">
            <w:r>
              <w:t>2-3 квартал</w:t>
            </w:r>
          </w:p>
          <w:p w:rsidR="0086429E" w:rsidRDefault="0086429E"/>
          <w:p w:rsidR="0086429E" w:rsidRDefault="0086429E">
            <w:r>
              <w:t>Июнь</w:t>
            </w:r>
          </w:p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>
            <w:r>
              <w:t>Август</w:t>
            </w:r>
          </w:p>
        </w:tc>
      </w:tr>
      <w:tr w:rsidR="0086429E">
        <w:trPr>
          <w:gridAfter w:val="6"/>
          <w:wAfter w:w="92" w:type="dxa"/>
        </w:trPr>
        <w:tc>
          <w:tcPr>
            <w:tcW w:w="639" w:type="dxa"/>
          </w:tcPr>
          <w:p w:rsidR="0086429E" w:rsidRDefault="0086429E">
            <w:r>
              <w:t>2</w:t>
            </w:r>
          </w:p>
        </w:tc>
        <w:tc>
          <w:tcPr>
            <w:tcW w:w="3046" w:type="dxa"/>
          </w:tcPr>
          <w:p w:rsidR="0086429E" w:rsidRDefault="0086429E">
            <w:r>
              <w:t xml:space="preserve">Проведение - физкультурно-спортивного праздника « Если хочешь быть здоров…..» </w:t>
            </w:r>
          </w:p>
        </w:tc>
        <w:tc>
          <w:tcPr>
            <w:tcW w:w="1062" w:type="dxa"/>
            <w:gridSpan w:val="2"/>
          </w:tcPr>
          <w:p w:rsidR="0086429E" w:rsidRDefault="0086429E">
            <w:r>
              <w:t>5000 -бюджет поселения</w:t>
            </w:r>
          </w:p>
          <w:p w:rsidR="0086429E" w:rsidRDefault="0086429E"/>
          <w:p w:rsidR="0086429E" w:rsidRDefault="0086429E"/>
          <w:p w:rsidR="0086429E" w:rsidRDefault="0086429E">
            <w:r>
              <w:t>2000 – спон-соры</w:t>
            </w:r>
          </w:p>
        </w:tc>
        <w:tc>
          <w:tcPr>
            <w:tcW w:w="984" w:type="dxa"/>
            <w:gridSpan w:val="6"/>
          </w:tcPr>
          <w:p w:rsidR="0086429E" w:rsidRDefault="0086429E"/>
        </w:tc>
        <w:tc>
          <w:tcPr>
            <w:tcW w:w="840" w:type="dxa"/>
            <w:gridSpan w:val="2"/>
          </w:tcPr>
          <w:p w:rsidR="0086429E" w:rsidRDefault="0086429E"/>
        </w:tc>
        <w:tc>
          <w:tcPr>
            <w:tcW w:w="1130" w:type="dxa"/>
            <w:gridSpan w:val="3"/>
          </w:tcPr>
          <w:p w:rsidR="0086429E" w:rsidRDefault="0086429E" w:rsidP="00930046">
            <w:pPr>
              <w:jc w:val="both"/>
            </w:pPr>
            <w:r>
              <w:t>5000 –</w:t>
            </w:r>
          </w:p>
          <w:p w:rsidR="0086429E" w:rsidRDefault="0086429E" w:rsidP="00930046">
            <w:pPr>
              <w:jc w:val="both"/>
            </w:pPr>
            <w:r>
              <w:t>Бюджет поселения</w:t>
            </w:r>
          </w:p>
          <w:p w:rsidR="0086429E" w:rsidRDefault="0086429E" w:rsidP="00930046">
            <w:pPr>
              <w:jc w:val="both"/>
            </w:pPr>
          </w:p>
          <w:p w:rsidR="0086429E" w:rsidRDefault="0086429E" w:rsidP="00930046">
            <w:pPr>
              <w:jc w:val="both"/>
            </w:pPr>
          </w:p>
          <w:p w:rsidR="0086429E" w:rsidRDefault="0086429E" w:rsidP="00930046">
            <w:pPr>
              <w:jc w:val="both"/>
            </w:pPr>
            <w:r>
              <w:t>2000- спон-соры</w:t>
            </w:r>
          </w:p>
        </w:tc>
        <w:tc>
          <w:tcPr>
            <w:tcW w:w="855" w:type="dxa"/>
            <w:gridSpan w:val="3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1017" w:type="dxa"/>
            <w:gridSpan w:val="7"/>
          </w:tcPr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  <w:p w:rsidR="0086429E" w:rsidRDefault="0086429E"/>
        </w:tc>
        <w:tc>
          <w:tcPr>
            <w:tcW w:w="1072" w:type="dxa"/>
            <w:gridSpan w:val="3"/>
          </w:tcPr>
          <w:p w:rsidR="0086429E" w:rsidRDefault="0086429E">
            <w:r>
              <w:t>6000 –</w:t>
            </w:r>
          </w:p>
          <w:p w:rsidR="0086429E" w:rsidRDefault="0086429E">
            <w:r>
              <w:t>Бюджет поселения</w:t>
            </w:r>
          </w:p>
          <w:p w:rsidR="0086429E" w:rsidRDefault="0086429E"/>
          <w:p w:rsidR="0086429E" w:rsidRDefault="0086429E"/>
          <w:p w:rsidR="0086429E" w:rsidRDefault="0086429E">
            <w:r>
              <w:t>2000- спон-соры</w:t>
            </w:r>
          </w:p>
        </w:tc>
        <w:tc>
          <w:tcPr>
            <w:tcW w:w="863" w:type="dxa"/>
            <w:gridSpan w:val="6"/>
          </w:tcPr>
          <w:p w:rsidR="0086429E" w:rsidRDefault="0086429E"/>
        </w:tc>
        <w:tc>
          <w:tcPr>
            <w:tcW w:w="982" w:type="dxa"/>
            <w:gridSpan w:val="5"/>
          </w:tcPr>
          <w:p w:rsidR="0086429E" w:rsidRDefault="0086429E"/>
        </w:tc>
        <w:tc>
          <w:tcPr>
            <w:tcW w:w="1704" w:type="dxa"/>
            <w:gridSpan w:val="4"/>
          </w:tcPr>
          <w:p w:rsidR="0086429E" w:rsidRDefault="0086429E">
            <w:r>
              <w:t xml:space="preserve">Совет по физической культуре и спорту Андреевского СП </w:t>
            </w:r>
          </w:p>
          <w:p w:rsidR="0086429E" w:rsidRDefault="0086429E"/>
        </w:tc>
        <w:tc>
          <w:tcPr>
            <w:tcW w:w="1569" w:type="dxa"/>
            <w:gridSpan w:val="8"/>
          </w:tcPr>
          <w:p w:rsidR="0086429E" w:rsidRDefault="0086429E">
            <w:r>
              <w:t>Февраль,</w:t>
            </w:r>
          </w:p>
          <w:p w:rsidR="0086429E" w:rsidRDefault="0086429E">
            <w:r>
              <w:t>Август</w:t>
            </w:r>
          </w:p>
        </w:tc>
      </w:tr>
      <w:tr w:rsidR="0086429E">
        <w:trPr>
          <w:gridAfter w:val="6"/>
          <w:wAfter w:w="92" w:type="dxa"/>
          <w:trHeight w:val="70"/>
        </w:trPr>
        <w:tc>
          <w:tcPr>
            <w:tcW w:w="639" w:type="dxa"/>
          </w:tcPr>
          <w:p w:rsidR="0086429E" w:rsidRDefault="0086429E">
            <w:r>
              <w:t>3</w:t>
            </w:r>
          </w:p>
        </w:tc>
        <w:tc>
          <w:tcPr>
            <w:tcW w:w="3046" w:type="dxa"/>
          </w:tcPr>
          <w:p w:rsidR="0086429E" w:rsidRDefault="0086429E" w:rsidP="00463A37">
            <w:r>
              <w:t>Поддержка физкультурно-спортивных организаций поселения,  участвующих в  чемпионатах района, республики,  среди клубных непрофессио-нальных команд и осуществляющих физкультурно-спортивную работу с детьми</w:t>
            </w:r>
          </w:p>
        </w:tc>
        <w:tc>
          <w:tcPr>
            <w:tcW w:w="1062" w:type="dxa"/>
            <w:gridSpan w:val="2"/>
          </w:tcPr>
          <w:p w:rsidR="0086429E" w:rsidRDefault="0086429E">
            <w:r>
              <w:t>5000</w:t>
            </w:r>
          </w:p>
        </w:tc>
        <w:tc>
          <w:tcPr>
            <w:tcW w:w="984" w:type="dxa"/>
            <w:gridSpan w:val="6"/>
          </w:tcPr>
          <w:p w:rsidR="0086429E" w:rsidRDefault="0086429E"/>
        </w:tc>
        <w:tc>
          <w:tcPr>
            <w:tcW w:w="840" w:type="dxa"/>
            <w:gridSpan w:val="2"/>
          </w:tcPr>
          <w:p w:rsidR="0086429E" w:rsidRDefault="0086429E"/>
        </w:tc>
        <w:tc>
          <w:tcPr>
            <w:tcW w:w="1130" w:type="dxa"/>
            <w:gridSpan w:val="3"/>
          </w:tcPr>
          <w:p w:rsidR="0086429E" w:rsidRDefault="0086429E" w:rsidP="00930046">
            <w:pPr>
              <w:jc w:val="both"/>
            </w:pPr>
            <w:r>
              <w:t>5000</w:t>
            </w:r>
          </w:p>
        </w:tc>
        <w:tc>
          <w:tcPr>
            <w:tcW w:w="855" w:type="dxa"/>
            <w:gridSpan w:val="3"/>
          </w:tcPr>
          <w:p w:rsidR="0086429E" w:rsidRDefault="0086429E"/>
        </w:tc>
        <w:tc>
          <w:tcPr>
            <w:tcW w:w="992" w:type="dxa"/>
            <w:gridSpan w:val="6"/>
          </w:tcPr>
          <w:p w:rsidR="0086429E" w:rsidRDefault="0086429E"/>
        </w:tc>
        <w:tc>
          <w:tcPr>
            <w:tcW w:w="1097" w:type="dxa"/>
            <w:gridSpan w:val="4"/>
          </w:tcPr>
          <w:p w:rsidR="0086429E" w:rsidRDefault="0086429E">
            <w:r>
              <w:t>6000</w:t>
            </w:r>
          </w:p>
        </w:tc>
        <w:tc>
          <w:tcPr>
            <w:tcW w:w="848" w:type="dxa"/>
            <w:gridSpan w:val="4"/>
          </w:tcPr>
          <w:p w:rsidR="0086429E" w:rsidRDefault="0086429E"/>
        </w:tc>
        <w:tc>
          <w:tcPr>
            <w:tcW w:w="997" w:type="dxa"/>
            <w:gridSpan w:val="7"/>
          </w:tcPr>
          <w:p w:rsidR="0086429E" w:rsidRDefault="0086429E"/>
        </w:tc>
        <w:tc>
          <w:tcPr>
            <w:tcW w:w="1744" w:type="dxa"/>
            <w:gridSpan w:val="6"/>
          </w:tcPr>
          <w:p w:rsidR="0086429E" w:rsidRDefault="0086429E" w:rsidP="00463A37">
            <w:r>
              <w:t>Администра-ция Андреевского СП</w:t>
            </w:r>
          </w:p>
        </w:tc>
        <w:tc>
          <w:tcPr>
            <w:tcW w:w="1529" w:type="dxa"/>
            <w:gridSpan w:val="6"/>
          </w:tcPr>
          <w:p w:rsidR="0086429E" w:rsidRDefault="0086429E">
            <w:r>
              <w:t>В течение года</w:t>
            </w:r>
          </w:p>
        </w:tc>
      </w:tr>
      <w:tr w:rsidR="0086429E">
        <w:trPr>
          <w:gridAfter w:val="6"/>
          <w:wAfter w:w="92" w:type="dxa"/>
        </w:trPr>
        <w:tc>
          <w:tcPr>
            <w:tcW w:w="639" w:type="dxa"/>
          </w:tcPr>
          <w:p w:rsidR="0086429E" w:rsidRDefault="0086429E">
            <w:r>
              <w:t>4</w:t>
            </w:r>
          </w:p>
        </w:tc>
        <w:tc>
          <w:tcPr>
            <w:tcW w:w="3046" w:type="dxa"/>
          </w:tcPr>
          <w:p w:rsidR="0086429E" w:rsidRDefault="0086429E" w:rsidP="00463A37">
            <w:r>
              <w:t>Проведение спортивных соревнований и фестивалей, а также участие в республиканских и районных соревнованиях, с гражданами с ограниченными возможностями здоровья</w:t>
            </w:r>
          </w:p>
        </w:tc>
        <w:tc>
          <w:tcPr>
            <w:tcW w:w="1043" w:type="dxa"/>
          </w:tcPr>
          <w:p w:rsidR="0086429E" w:rsidRDefault="0086429E">
            <w:r>
              <w:t>5000</w:t>
            </w:r>
          </w:p>
        </w:tc>
        <w:tc>
          <w:tcPr>
            <w:tcW w:w="993" w:type="dxa"/>
            <w:gridSpan w:val="6"/>
          </w:tcPr>
          <w:p w:rsidR="0086429E" w:rsidRDefault="0086429E"/>
        </w:tc>
        <w:tc>
          <w:tcPr>
            <w:tcW w:w="850" w:type="dxa"/>
            <w:gridSpan w:val="3"/>
          </w:tcPr>
          <w:p w:rsidR="0086429E" w:rsidRDefault="0086429E"/>
        </w:tc>
        <w:tc>
          <w:tcPr>
            <w:tcW w:w="1130" w:type="dxa"/>
            <w:gridSpan w:val="3"/>
          </w:tcPr>
          <w:p w:rsidR="0086429E" w:rsidRDefault="0086429E" w:rsidP="00930046">
            <w:pPr>
              <w:jc w:val="both"/>
            </w:pPr>
            <w:r>
              <w:t>5000</w:t>
            </w:r>
          </w:p>
        </w:tc>
        <w:tc>
          <w:tcPr>
            <w:tcW w:w="855" w:type="dxa"/>
            <w:gridSpan w:val="3"/>
          </w:tcPr>
          <w:p w:rsidR="0086429E" w:rsidRDefault="0086429E"/>
        </w:tc>
        <w:tc>
          <w:tcPr>
            <w:tcW w:w="1033" w:type="dxa"/>
            <w:gridSpan w:val="8"/>
          </w:tcPr>
          <w:p w:rsidR="0086429E" w:rsidRDefault="0086429E"/>
        </w:tc>
        <w:tc>
          <w:tcPr>
            <w:tcW w:w="1056" w:type="dxa"/>
            <w:gridSpan w:val="2"/>
          </w:tcPr>
          <w:p w:rsidR="0086429E" w:rsidRDefault="0086429E">
            <w:r>
              <w:t>6000</w:t>
            </w:r>
          </w:p>
        </w:tc>
        <w:tc>
          <w:tcPr>
            <w:tcW w:w="848" w:type="dxa"/>
            <w:gridSpan w:val="4"/>
          </w:tcPr>
          <w:p w:rsidR="0086429E" w:rsidRDefault="0086429E"/>
        </w:tc>
        <w:tc>
          <w:tcPr>
            <w:tcW w:w="997" w:type="dxa"/>
            <w:gridSpan w:val="7"/>
          </w:tcPr>
          <w:p w:rsidR="0086429E" w:rsidRDefault="0086429E"/>
        </w:tc>
        <w:tc>
          <w:tcPr>
            <w:tcW w:w="1770" w:type="dxa"/>
            <w:gridSpan w:val="7"/>
          </w:tcPr>
          <w:p w:rsidR="0086429E" w:rsidRDefault="0086429E">
            <w:r>
              <w:t>Администра-ция Андреевского СП</w:t>
            </w:r>
          </w:p>
          <w:p w:rsidR="0086429E" w:rsidRDefault="0086429E">
            <w:r>
              <w:t xml:space="preserve">ОСЗН  </w:t>
            </w:r>
          </w:p>
        </w:tc>
        <w:tc>
          <w:tcPr>
            <w:tcW w:w="1503" w:type="dxa"/>
            <w:gridSpan w:val="5"/>
          </w:tcPr>
          <w:p w:rsidR="0086429E" w:rsidRDefault="0086429E">
            <w:r>
              <w:t>Ноябрь-декабрь</w:t>
            </w:r>
          </w:p>
        </w:tc>
      </w:tr>
      <w:tr w:rsidR="0086429E">
        <w:trPr>
          <w:gridAfter w:val="6"/>
          <w:wAfter w:w="92" w:type="dxa"/>
        </w:trPr>
        <w:tc>
          <w:tcPr>
            <w:tcW w:w="639" w:type="dxa"/>
          </w:tcPr>
          <w:p w:rsidR="0086429E" w:rsidRDefault="0086429E"/>
        </w:tc>
        <w:tc>
          <w:tcPr>
            <w:tcW w:w="3046" w:type="dxa"/>
          </w:tcPr>
          <w:p w:rsidR="0086429E" w:rsidRDefault="0086429E"/>
        </w:tc>
        <w:tc>
          <w:tcPr>
            <w:tcW w:w="1043" w:type="dxa"/>
          </w:tcPr>
          <w:p w:rsidR="0086429E" w:rsidRDefault="0086429E"/>
        </w:tc>
        <w:tc>
          <w:tcPr>
            <w:tcW w:w="993" w:type="dxa"/>
            <w:gridSpan w:val="6"/>
          </w:tcPr>
          <w:p w:rsidR="0086429E" w:rsidRDefault="0086429E"/>
        </w:tc>
        <w:tc>
          <w:tcPr>
            <w:tcW w:w="850" w:type="dxa"/>
            <w:gridSpan w:val="3"/>
          </w:tcPr>
          <w:p w:rsidR="0086429E" w:rsidRDefault="0086429E"/>
        </w:tc>
        <w:tc>
          <w:tcPr>
            <w:tcW w:w="1130" w:type="dxa"/>
            <w:gridSpan w:val="3"/>
          </w:tcPr>
          <w:p w:rsidR="0086429E" w:rsidRDefault="0086429E"/>
        </w:tc>
        <w:tc>
          <w:tcPr>
            <w:tcW w:w="855" w:type="dxa"/>
            <w:gridSpan w:val="3"/>
          </w:tcPr>
          <w:p w:rsidR="0086429E" w:rsidRDefault="0086429E"/>
        </w:tc>
        <w:tc>
          <w:tcPr>
            <w:tcW w:w="1033" w:type="dxa"/>
            <w:gridSpan w:val="8"/>
          </w:tcPr>
          <w:p w:rsidR="0086429E" w:rsidRDefault="0086429E"/>
        </w:tc>
        <w:tc>
          <w:tcPr>
            <w:tcW w:w="1056" w:type="dxa"/>
            <w:gridSpan w:val="2"/>
          </w:tcPr>
          <w:p w:rsidR="0086429E" w:rsidRDefault="0086429E"/>
        </w:tc>
        <w:tc>
          <w:tcPr>
            <w:tcW w:w="848" w:type="dxa"/>
            <w:gridSpan w:val="4"/>
          </w:tcPr>
          <w:p w:rsidR="0086429E" w:rsidRDefault="0086429E"/>
        </w:tc>
        <w:tc>
          <w:tcPr>
            <w:tcW w:w="997" w:type="dxa"/>
            <w:gridSpan w:val="7"/>
          </w:tcPr>
          <w:p w:rsidR="0086429E" w:rsidRDefault="0086429E"/>
        </w:tc>
        <w:tc>
          <w:tcPr>
            <w:tcW w:w="1770" w:type="dxa"/>
            <w:gridSpan w:val="7"/>
          </w:tcPr>
          <w:p w:rsidR="0086429E" w:rsidRDefault="0086429E"/>
        </w:tc>
        <w:tc>
          <w:tcPr>
            <w:tcW w:w="1503" w:type="dxa"/>
            <w:gridSpan w:val="5"/>
          </w:tcPr>
          <w:p w:rsidR="0086429E" w:rsidRDefault="0086429E"/>
        </w:tc>
      </w:tr>
      <w:tr w:rsidR="0086429E">
        <w:trPr>
          <w:gridAfter w:val="2"/>
          <w:wAfter w:w="37" w:type="dxa"/>
          <w:trHeight w:val="106"/>
        </w:trPr>
        <w:tc>
          <w:tcPr>
            <w:tcW w:w="15818" w:type="dxa"/>
            <w:gridSpan w:val="55"/>
            <w:tcBorders>
              <w:bottom w:val="nil"/>
            </w:tcBorders>
          </w:tcPr>
          <w:p w:rsidR="0086429E" w:rsidRPr="00930046" w:rsidRDefault="0086429E">
            <w:pPr>
              <w:rPr>
                <w:b/>
                <w:bCs/>
              </w:rPr>
            </w:pPr>
            <w:r w:rsidRPr="00930046">
              <w:rPr>
                <w:b/>
                <w:bCs/>
              </w:rPr>
              <w:t>4.3. Содержание физкультурно-оздоровительных и спортивных сооружений</w:t>
            </w:r>
          </w:p>
        </w:tc>
      </w:tr>
      <w:tr w:rsidR="0086429E">
        <w:trPr>
          <w:gridAfter w:val="7"/>
          <w:wAfter w:w="119" w:type="dxa"/>
        </w:trPr>
        <w:tc>
          <w:tcPr>
            <w:tcW w:w="639" w:type="dxa"/>
          </w:tcPr>
          <w:p w:rsidR="0086429E" w:rsidRDefault="0086429E" w:rsidP="00930046">
            <w:pPr>
              <w:jc w:val="center"/>
            </w:pPr>
            <w:r>
              <w:t>1</w:t>
            </w:r>
          </w:p>
        </w:tc>
        <w:tc>
          <w:tcPr>
            <w:tcW w:w="3046" w:type="dxa"/>
          </w:tcPr>
          <w:p w:rsidR="0086429E" w:rsidRDefault="0086429E">
            <w:r>
              <w:t>Содержание муниципальных спортивных сооружений</w:t>
            </w:r>
          </w:p>
        </w:tc>
        <w:tc>
          <w:tcPr>
            <w:tcW w:w="1144" w:type="dxa"/>
            <w:gridSpan w:val="3"/>
          </w:tcPr>
          <w:p w:rsidR="0086429E" w:rsidRDefault="0086429E">
            <w:r>
              <w:t>5000</w:t>
            </w:r>
          </w:p>
        </w:tc>
        <w:tc>
          <w:tcPr>
            <w:tcW w:w="1127" w:type="dxa"/>
            <w:gridSpan w:val="6"/>
          </w:tcPr>
          <w:p w:rsidR="0086429E" w:rsidRDefault="0086429E" w:rsidP="00930046">
            <w:pPr>
              <w:jc w:val="center"/>
            </w:pPr>
          </w:p>
        </w:tc>
        <w:tc>
          <w:tcPr>
            <w:tcW w:w="681" w:type="dxa"/>
            <w:gridSpan w:val="2"/>
          </w:tcPr>
          <w:p w:rsidR="0086429E" w:rsidRDefault="0086429E" w:rsidP="00930046">
            <w:pPr>
              <w:jc w:val="center"/>
            </w:pPr>
          </w:p>
        </w:tc>
        <w:tc>
          <w:tcPr>
            <w:tcW w:w="1108" w:type="dxa"/>
            <w:gridSpan w:val="3"/>
          </w:tcPr>
          <w:p w:rsidR="0086429E" w:rsidRDefault="0086429E">
            <w:r>
              <w:t>5000</w:t>
            </w:r>
          </w:p>
        </w:tc>
        <w:tc>
          <w:tcPr>
            <w:tcW w:w="819" w:type="dxa"/>
            <w:gridSpan w:val="3"/>
          </w:tcPr>
          <w:p w:rsidR="0086429E" w:rsidRDefault="0086429E" w:rsidP="00930046">
            <w:pPr>
              <w:jc w:val="center"/>
            </w:pPr>
          </w:p>
        </w:tc>
        <w:tc>
          <w:tcPr>
            <w:tcW w:w="1025" w:type="dxa"/>
            <w:gridSpan w:val="7"/>
          </w:tcPr>
          <w:p w:rsidR="0086429E" w:rsidRDefault="0086429E" w:rsidP="00930046">
            <w:pPr>
              <w:jc w:val="center"/>
            </w:pPr>
          </w:p>
        </w:tc>
        <w:tc>
          <w:tcPr>
            <w:tcW w:w="1056" w:type="dxa"/>
            <w:gridSpan w:val="2"/>
          </w:tcPr>
          <w:p w:rsidR="0086429E" w:rsidRDefault="0086429E" w:rsidP="00930046">
            <w:pPr>
              <w:jc w:val="center"/>
            </w:pPr>
            <w:r>
              <w:t>6000</w:t>
            </w:r>
          </w:p>
        </w:tc>
        <w:tc>
          <w:tcPr>
            <w:tcW w:w="838" w:type="dxa"/>
            <w:gridSpan w:val="3"/>
          </w:tcPr>
          <w:p w:rsidR="0086429E" w:rsidRDefault="0086429E" w:rsidP="00930046">
            <w:pPr>
              <w:jc w:val="center"/>
            </w:pPr>
          </w:p>
        </w:tc>
        <w:tc>
          <w:tcPr>
            <w:tcW w:w="1007" w:type="dxa"/>
            <w:gridSpan w:val="8"/>
          </w:tcPr>
          <w:p w:rsidR="0086429E" w:rsidRDefault="0086429E" w:rsidP="00930046">
            <w:pPr>
              <w:jc w:val="center"/>
            </w:pPr>
          </w:p>
        </w:tc>
        <w:tc>
          <w:tcPr>
            <w:tcW w:w="1744" w:type="dxa"/>
            <w:gridSpan w:val="6"/>
          </w:tcPr>
          <w:p w:rsidR="0086429E" w:rsidRDefault="0086429E" w:rsidP="00463A37">
            <w:r>
              <w:t>Администра-ция АндреевскогоСП</w:t>
            </w:r>
          </w:p>
        </w:tc>
        <w:tc>
          <w:tcPr>
            <w:tcW w:w="1502" w:type="dxa"/>
            <w:gridSpan w:val="5"/>
          </w:tcPr>
          <w:p w:rsidR="0086429E" w:rsidRDefault="0086429E">
            <w:r>
              <w:t>В течение года</w:t>
            </w:r>
          </w:p>
        </w:tc>
      </w:tr>
      <w:tr w:rsidR="0086429E">
        <w:trPr>
          <w:gridAfter w:val="2"/>
          <w:wAfter w:w="37" w:type="dxa"/>
        </w:trPr>
        <w:tc>
          <w:tcPr>
            <w:tcW w:w="15818" w:type="dxa"/>
            <w:gridSpan w:val="55"/>
            <w:tcBorders>
              <w:bottom w:val="nil"/>
            </w:tcBorders>
          </w:tcPr>
          <w:p w:rsidR="0086429E" w:rsidRDefault="0086429E">
            <w:r w:rsidRPr="00930046">
              <w:rPr>
                <w:b/>
                <w:bCs/>
              </w:rPr>
              <w:t>4.4. Строительство спортивных сооружений и укрепление материально-технической базы</w:t>
            </w:r>
          </w:p>
        </w:tc>
      </w:tr>
      <w:tr w:rsidR="0086429E">
        <w:trPr>
          <w:gridAfter w:val="5"/>
          <w:wAfter w:w="82" w:type="dxa"/>
        </w:trPr>
        <w:tc>
          <w:tcPr>
            <w:tcW w:w="639" w:type="dxa"/>
          </w:tcPr>
          <w:p w:rsidR="0086429E" w:rsidRDefault="0086429E" w:rsidP="00930046">
            <w:pPr>
              <w:jc w:val="center"/>
            </w:pPr>
            <w:r>
              <w:t>1</w:t>
            </w:r>
          </w:p>
        </w:tc>
        <w:tc>
          <w:tcPr>
            <w:tcW w:w="3046" w:type="dxa"/>
          </w:tcPr>
          <w:p w:rsidR="0086429E" w:rsidRDefault="0086429E" w:rsidP="00463A37">
            <w:r>
              <w:t>Обустройство мини-спортивной площадки около школы (реконструкция плоскостного сооружения)</w:t>
            </w:r>
          </w:p>
        </w:tc>
        <w:tc>
          <w:tcPr>
            <w:tcW w:w="1182" w:type="dxa"/>
            <w:gridSpan w:val="4"/>
          </w:tcPr>
          <w:p w:rsidR="0086429E" w:rsidRDefault="0086429E">
            <w:r>
              <w:t>107000</w:t>
            </w:r>
          </w:p>
        </w:tc>
        <w:tc>
          <w:tcPr>
            <w:tcW w:w="1089" w:type="dxa"/>
            <w:gridSpan w:val="5"/>
          </w:tcPr>
          <w:p w:rsidR="0086429E" w:rsidRDefault="0086429E"/>
        </w:tc>
        <w:tc>
          <w:tcPr>
            <w:tcW w:w="697" w:type="dxa"/>
            <w:gridSpan w:val="3"/>
          </w:tcPr>
          <w:p w:rsidR="0086429E" w:rsidRDefault="0086429E"/>
        </w:tc>
        <w:tc>
          <w:tcPr>
            <w:tcW w:w="1108" w:type="dxa"/>
            <w:gridSpan w:val="3"/>
          </w:tcPr>
          <w:p w:rsidR="0086429E" w:rsidRDefault="0086429E"/>
        </w:tc>
        <w:tc>
          <w:tcPr>
            <w:tcW w:w="816" w:type="dxa"/>
            <w:gridSpan w:val="3"/>
          </w:tcPr>
          <w:p w:rsidR="0086429E" w:rsidRDefault="0086429E"/>
        </w:tc>
        <w:tc>
          <w:tcPr>
            <w:tcW w:w="1028" w:type="dxa"/>
            <w:gridSpan w:val="7"/>
          </w:tcPr>
          <w:p w:rsidR="0086429E" w:rsidRDefault="0086429E"/>
        </w:tc>
        <w:tc>
          <w:tcPr>
            <w:tcW w:w="1095" w:type="dxa"/>
            <w:gridSpan w:val="2"/>
          </w:tcPr>
          <w:p w:rsidR="0086429E" w:rsidRDefault="0086429E"/>
        </w:tc>
        <w:tc>
          <w:tcPr>
            <w:tcW w:w="830" w:type="dxa"/>
            <w:gridSpan w:val="6"/>
          </w:tcPr>
          <w:p w:rsidR="0086429E" w:rsidRDefault="0086429E"/>
        </w:tc>
        <w:tc>
          <w:tcPr>
            <w:tcW w:w="997" w:type="dxa"/>
            <w:gridSpan w:val="6"/>
          </w:tcPr>
          <w:p w:rsidR="0086429E" w:rsidRDefault="0086429E"/>
        </w:tc>
        <w:tc>
          <w:tcPr>
            <w:tcW w:w="1744" w:type="dxa"/>
            <w:gridSpan w:val="6"/>
          </w:tcPr>
          <w:p w:rsidR="0086429E" w:rsidRDefault="0086429E">
            <w:r>
              <w:t>Администра-ция Андреевского СП</w:t>
            </w:r>
          </w:p>
          <w:p w:rsidR="0086429E" w:rsidRDefault="0086429E" w:rsidP="00463A37">
            <w:r>
              <w:t>МБОУ Андреевская средняя школа</w:t>
            </w:r>
          </w:p>
        </w:tc>
        <w:tc>
          <w:tcPr>
            <w:tcW w:w="1502" w:type="dxa"/>
            <w:gridSpan w:val="5"/>
          </w:tcPr>
          <w:p w:rsidR="0086429E" w:rsidRDefault="0086429E">
            <w:r>
              <w:t>В течение года</w:t>
            </w:r>
          </w:p>
        </w:tc>
      </w:tr>
      <w:tr w:rsidR="0086429E">
        <w:trPr>
          <w:gridAfter w:val="5"/>
          <w:wAfter w:w="82" w:type="dxa"/>
        </w:trPr>
        <w:tc>
          <w:tcPr>
            <w:tcW w:w="639" w:type="dxa"/>
          </w:tcPr>
          <w:p w:rsidR="0086429E" w:rsidRDefault="0086429E" w:rsidP="00930046">
            <w:pPr>
              <w:jc w:val="center"/>
            </w:pPr>
            <w:r>
              <w:t>2</w:t>
            </w:r>
          </w:p>
        </w:tc>
        <w:tc>
          <w:tcPr>
            <w:tcW w:w="3046" w:type="dxa"/>
          </w:tcPr>
          <w:p w:rsidR="0086429E" w:rsidRDefault="0086429E">
            <w:r>
              <w:t xml:space="preserve"> Ремонт и реконструкция участков футбольного поля</w:t>
            </w:r>
          </w:p>
        </w:tc>
        <w:tc>
          <w:tcPr>
            <w:tcW w:w="1182" w:type="dxa"/>
            <w:gridSpan w:val="4"/>
          </w:tcPr>
          <w:p w:rsidR="0086429E" w:rsidRDefault="0086429E">
            <w:r>
              <w:t>5000</w:t>
            </w:r>
          </w:p>
        </w:tc>
        <w:tc>
          <w:tcPr>
            <w:tcW w:w="1089" w:type="dxa"/>
            <w:gridSpan w:val="5"/>
          </w:tcPr>
          <w:p w:rsidR="0086429E" w:rsidRDefault="0086429E"/>
        </w:tc>
        <w:tc>
          <w:tcPr>
            <w:tcW w:w="697" w:type="dxa"/>
            <w:gridSpan w:val="3"/>
          </w:tcPr>
          <w:p w:rsidR="0086429E" w:rsidRDefault="0086429E" w:rsidP="00930046">
            <w:pPr>
              <w:jc w:val="both"/>
            </w:pPr>
          </w:p>
        </w:tc>
        <w:tc>
          <w:tcPr>
            <w:tcW w:w="1108" w:type="dxa"/>
            <w:gridSpan w:val="3"/>
          </w:tcPr>
          <w:p w:rsidR="0086429E" w:rsidRDefault="0086429E" w:rsidP="00930046">
            <w:pPr>
              <w:jc w:val="both"/>
            </w:pPr>
            <w:r>
              <w:t>5000</w:t>
            </w:r>
          </w:p>
        </w:tc>
        <w:tc>
          <w:tcPr>
            <w:tcW w:w="816" w:type="dxa"/>
            <w:gridSpan w:val="3"/>
          </w:tcPr>
          <w:p w:rsidR="0086429E" w:rsidRDefault="0086429E"/>
        </w:tc>
        <w:tc>
          <w:tcPr>
            <w:tcW w:w="1028" w:type="dxa"/>
            <w:gridSpan w:val="7"/>
          </w:tcPr>
          <w:p w:rsidR="0086429E" w:rsidRDefault="0086429E"/>
        </w:tc>
        <w:tc>
          <w:tcPr>
            <w:tcW w:w="1095" w:type="dxa"/>
            <w:gridSpan w:val="2"/>
          </w:tcPr>
          <w:p w:rsidR="0086429E" w:rsidRDefault="0086429E">
            <w:r>
              <w:t>6000</w:t>
            </w:r>
          </w:p>
        </w:tc>
        <w:tc>
          <w:tcPr>
            <w:tcW w:w="830" w:type="dxa"/>
            <w:gridSpan w:val="6"/>
          </w:tcPr>
          <w:p w:rsidR="0086429E" w:rsidRDefault="0086429E"/>
        </w:tc>
        <w:tc>
          <w:tcPr>
            <w:tcW w:w="997" w:type="dxa"/>
            <w:gridSpan w:val="6"/>
          </w:tcPr>
          <w:p w:rsidR="0086429E" w:rsidRDefault="0086429E"/>
        </w:tc>
        <w:tc>
          <w:tcPr>
            <w:tcW w:w="1744" w:type="dxa"/>
            <w:gridSpan w:val="6"/>
          </w:tcPr>
          <w:p w:rsidR="0086429E" w:rsidRDefault="0086429E" w:rsidP="00463A37">
            <w:r>
              <w:t>Администра-ция Андреевского СП</w:t>
            </w:r>
          </w:p>
        </w:tc>
        <w:tc>
          <w:tcPr>
            <w:tcW w:w="1502" w:type="dxa"/>
            <w:gridSpan w:val="5"/>
          </w:tcPr>
          <w:p w:rsidR="0086429E" w:rsidRDefault="0086429E">
            <w:r>
              <w:t>В течение года</w:t>
            </w:r>
          </w:p>
        </w:tc>
      </w:tr>
      <w:tr w:rsidR="0086429E">
        <w:trPr>
          <w:gridAfter w:val="4"/>
          <w:wAfter w:w="74" w:type="dxa"/>
        </w:trPr>
        <w:tc>
          <w:tcPr>
            <w:tcW w:w="639" w:type="dxa"/>
          </w:tcPr>
          <w:p w:rsidR="0086429E" w:rsidRDefault="0086429E" w:rsidP="00930046">
            <w:pPr>
              <w:jc w:val="center"/>
            </w:pPr>
            <w:r>
              <w:t>3</w:t>
            </w:r>
          </w:p>
        </w:tc>
        <w:tc>
          <w:tcPr>
            <w:tcW w:w="3046" w:type="dxa"/>
          </w:tcPr>
          <w:p w:rsidR="0086429E" w:rsidRDefault="0086429E">
            <w:r>
              <w:t>Реконструкция спортивного зала при МБОУ «Андреевская средняя общеобразовательная школа»</w:t>
            </w:r>
          </w:p>
        </w:tc>
        <w:tc>
          <w:tcPr>
            <w:tcW w:w="1197" w:type="dxa"/>
            <w:gridSpan w:val="5"/>
          </w:tcPr>
          <w:p w:rsidR="0086429E" w:rsidRDefault="0086429E">
            <w:r>
              <w:t>16500000</w:t>
            </w:r>
          </w:p>
        </w:tc>
        <w:tc>
          <w:tcPr>
            <w:tcW w:w="1074" w:type="dxa"/>
            <w:gridSpan w:val="4"/>
          </w:tcPr>
          <w:p w:rsidR="0086429E" w:rsidRDefault="0086429E"/>
        </w:tc>
        <w:tc>
          <w:tcPr>
            <w:tcW w:w="681" w:type="dxa"/>
            <w:gridSpan w:val="2"/>
          </w:tcPr>
          <w:p w:rsidR="0086429E" w:rsidRDefault="0086429E"/>
        </w:tc>
        <w:tc>
          <w:tcPr>
            <w:tcW w:w="1108" w:type="dxa"/>
            <w:gridSpan w:val="3"/>
          </w:tcPr>
          <w:p w:rsidR="0086429E" w:rsidRDefault="0086429E" w:rsidP="00930046">
            <w:pPr>
              <w:jc w:val="both"/>
            </w:pPr>
          </w:p>
        </w:tc>
        <w:tc>
          <w:tcPr>
            <w:tcW w:w="832" w:type="dxa"/>
            <w:gridSpan w:val="4"/>
          </w:tcPr>
          <w:p w:rsidR="0086429E" w:rsidRDefault="0086429E"/>
        </w:tc>
        <w:tc>
          <w:tcPr>
            <w:tcW w:w="1028" w:type="dxa"/>
            <w:gridSpan w:val="7"/>
          </w:tcPr>
          <w:p w:rsidR="0086429E" w:rsidRDefault="0086429E"/>
        </w:tc>
        <w:tc>
          <w:tcPr>
            <w:tcW w:w="1040" w:type="dxa"/>
          </w:tcPr>
          <w:p w:rsidR="0086429E" w:rsidRDefault="0086429E"/>
        </w:tc>
        <w:tc>
          <w:tcPr>
            <w:tcW w:w="855" w:type="dxa"/>
            <w:gridSpan w:val="5"/>
          </w:tcPr>
          <w:p w:rsidR="0086429E" w:rsidRDefault="0086429E"/>
        </w:tc>
        <w:tc>
          <w:tcPr>
            <w:tcW w:w="997" w:type="dxa"/>
            <w:gridSpan w:val="7"/>
          </w:tcPr>
          <w:p w:rsidR="0086429E" w:rsidRDefault="0086429E"/>
        </w:tc>
        <w:tc>
          <w:tcPr>
            <w:tcW w:w="1763" w:type="dxa"/>
            <w:gridSpan w:val="6"/>
          </w:tcPr>
          <w:p w:rsidR="0086429E" w:rsidRDefault="0086429E">
            <w:r>
              <w:t>Администра-ция Большеигнатовского МР, Администра-ция АндреевскогоСП</w:t>
            </w:r>
          </w:p>
        </w:tc>
        <w:tc>
          <w:tcPr>
            <w:tcW w:w="1521" w:type="dxa"/>
            <w:gridSpan w:val="7"/>
          </w:tcPr>
          <w:p w:rsidR="0086429E" w:rsidRDefault="0086429E">
            <w:r>
              <w:t>В течении действия программы</w:t>
            </w:r>
          </w:p>
        </w:tc>
      </w:tr>
      <w:tr w:rsidR="0086429E">
        <w:trPr>
          <w:gridAfter w:val="4"/>
          <w:wAfter w:w="74" w:type="dxa"/>
        </w:trPr>
        <w:tc>
          <w:tcPr>
            <w:tcW w:w="639" w:type="dxa"/>
          </w:tcPr>
          <w:p w:rsidR="0086429E" w:rsidRDefault="0086429E" w:rsidP="00930046">
            <w:pPr>
              <w:jc w:val="center"/>
            </w:pPr>
            <w:r>
              <w:t>4</w:t>
            </w:r>
          </w:p>
        </w:tc>
        <w:tc>
          <w:tcPr>
            <w:tcW w:w="3046" w:type="dxa"/>
          </w:tcPr>
          <w:p w:rsidR="0086429E" w:rsidRDefault="0086429E">
            <w:r>
              <w:t>Приобретение спортивного инвентаря</w:t>
            </w:r>
          </w:p>
        </w:tc>
        <w:tc>
          <w:tcPr>
            <w:tcW w:w="1197" w:type="dxa"/>
            <w:gridSpan w:val="5"/>
          </w:tcPr>
          <w:p w:rsidR="0086429E" w:rsidRDefault="0086429E">
            <w:r>
              <w:t>10000</w:t>
            </w:r>
          </w:p>
        </w:tc>
        <w:tc>
          <w:tcPr>
            <w:tcW w:w="1074" w:type="dxa"/>
            <w:gridSpan w:val="4"/>
          </w:tcPr>
          <w:p w:rsidR="0086429E" w:rsidRDefault="0086429E"/>
        </w:tc>
        <w:tc>
          <w:tcPr>
            <w:tcW w:w="681" w:type="dxa"/>
            <w:gridSpan w:val="2"/>
          </w:tcPr>
          <w:p w:rsidR="0086429E" w:rsidRDefault="0086429E"/>
        </w:tc>
        <w:tc>
          <w:tcPr>
            <w:tcW w:w="1108" w:type="dxa"/>
            <w:gridSpan w:val="3"/>
          </w:tcPr>
          <w:p w:rsidR="0086429E" w:rsidRDefault="0086429E" w:rsidP="00930046">
            <w:pPr>
              <w:jc w:val="both"/>
            </w:pPr>
            <w:r>
              <w:t>10000</w:t>
            </w:r>
          </w:p>
        </w:tc>
        <w:tc>
          <w:tcPr>
            <w:tcW w:w="832" w:type="dxa"/>
            <w:gridSpan w:val="4"/>
          </w:tcPr>
          <w:p w:rsidR="0086429E" w:rsidRDefault="0086429E"/>
        </w:tc>
        <w:tc>
          <w:tcPr>
            <w:tcW w:w="1028" w:type="dxa"/>
            <w:gridSpan w:val="7"/>
          </w:tcPr>
          <w:p w:rsidR="0086429E" w:rsidRDefault="0086429E"/>
        </w:tc>
        <w:tc>
          <w:tcPr>
            <w:tcW w:w="1040" w:type="dxa"/>
          </w:tcPr>
          <w:p w:rsidR="0086429E" w:rsidRDefault="0086429E">
            <w:r>
              <w:t>11000</w:t>
            </w:r>
          </w:p>
        </w:tc>
        <w:tc>
          <w:tcPr>
            <w:tcW w:w="885" w:type="dxa"/>
            <w:gridSpan w:val="7"/>
          </w:tcPr>
          <w:p w:rsidR="0086429E" w:rsidRDefault="0086429E"/>
        </w:tc>
        <w:tc>
          <w:tcPr>
            <w:tcW w:w="997" w:type="dxa"/>
            <w:gridSpan w:val="6"/>
          </w:tcPr>
          <w:p w:rsidR="0086429E" w:rsidRDefault="0086429E"/>
        </w:tc>
        <w:tc>
          <w:tcPr>
            <w:tcW w:w="1763" w:type="dxa"/>
            <w:gridSpan w:val="7"/>
          </w:tcPr>
          <w:p w:rsidR="0086429E" w:rsidRDefault="0086429E">
            <w:r>
              <w:t>Администра-ция</w:t>
            </w:r>
          </w:p>
          <w:p w:rsidR="0086429E" w:rsidRDefault="0086429E">
            <w:r>
              <w:t>Андреевского СП</w:t>
            </w:r>
          </w:p>
          <w:p w:rsidR="0086429E" w:rsidRDefault="0086429E"/>
        </w:tc>
        <w:tc>
          <w:tcPr>
            <w:tcW w:w="1491" w:type="dxa"/>
            <w:gridSpan w:val="5"/>
          </w:tcPr>
          <w:p w:rsidR="0086429E" w:rsidRDefault="0086429E" w:rsidP="00930046">
            <w:pPr>
              <w:ind w:left="27"/>
            </w:pPr>
            <w:r>
              <w:t>В течение года</w:t>
            </w:r>
          </w:p>
          <w:p w:rsidR="0086429E" w:rsidRDefault="0086429E"/>
          <w:p w:rsidR="0086429E" w:rsidRDefault="0086429E"/>
        </w:tc>
      </w:tr>
      <w:tr w:rsidR="0086429E">
        <w:trPr>
          <w:gridAfter w:val="3"/>
          <w:wAfter w:w="47" w:type="dxa"/>
        </w:trPr>
        <w:tc>
          <w:tcPr>
            <w:tcW w:w="639" w:type="dxa"/>
          </w:tcPr>
          <w:p w:rsidR="0086429E" w:rsidRDefault="0086429E" w:rsidP="00930046">
            <w:pPr>
              <w:jc w:val="center"/>
            </w:pPr>
          </w:p>
        </w:tc>
        <w:tc>
          <w:tcPr>
            <w:tcW w:w="3046" w:type="dxa"/>
          </w:tcPr>
          <w:p w:rsidR="0086429E" w:rsidRDefault="0086429E"/>
        </w:tc>
        <w:tc>
          <w:tcPr>
            <w:tcW w:w="2271" w:type="dxa"/>
            <w:gridSpan w:val="9"/>
          </w:tcPr>
          <w:p w:rsidR="0086429E" w:rsidRDefault="0086429E"/>
        </w:tc>
        <w:tc>
          <w:tcPr>
            <w:tcW w:w="6571" w:type="dxa"/>
            <w:gridSpan w:val="30"/>
          </w:tcPr>
          <w:p w:rsidR="0086429E" w:rsidRDefault="0086429E"/>
        </w:tc>
        <w:tc>
          <w:tcPr>
            <w:tcW w:w="3281" w:type="dxa"/>
            <w:gridSpan w:val="13"/>
          </w:tcPr>
          <w:p w:rsidR="0086429E" w:rsidRDefault="0086429E"/>
        </w:tc>
      </w:tr>
      <w:tr w:rsidR="0086429E">
        <w:trPr>
          <w:gridAfter w:val="2"/>
          <w:wAfter w:w="37" w:type="dxa"/>
          <w:trHeight w:val="313"/>
        </w:trPr>
        <w:tc>
          <w:tcPr>
            <w:tcW w:w="15818" w:type="dxa"/>
            <w:gridSpan w:val="55"/>
          </w:tcPr>
          <w:p w:rsidR="0086429E" w:rsidRPr="00930046" w:rsidRDefault="0086429E">
            <w:pPr>
              <w:rPr>
                <w:b/>
                <w:bCs/>
              </w:rPr>
            </w:pPr>
            <w:r w:rsidRPr="00930046">
              <w:rPr>
                <w:b/>
                <w:bCs/>
              </w:rPr>
              <w:t>4.5.Организационно-медотические мероприятия</w:t>
            </w:r>
          </w:p>
        </w:tc>
      </w:tr>
      <w:tr w:rsidR="0086429E">
        <w:tc>
          <w:tcPr>
            <w:tcW w:w="639" w:type="dxa"/>
          </w:tcPr>
          <w:p w:rsidR="0086429E" w:rsidRDefault="0086429E" w:rsidP="00930046">
            <w:pPr>
              <w:jc w:val="center"/>
            </w:pPr>
            <w:r>
              <w:t>1.</w:t>
            </w:r>
          </w:p>
        </w:tc>
        <w:tc>
          <w:tcPr>
            <w:tcW w:w="3046" w:type="dxa"/>
          </w:tcPr>
          <w:p w:rsidR="0086429E" w:rsidRDefault="0086429E" w:rsidP="00463A37">
            <w:r>
              <w:t>Создание Совета по физкультуре и спорту при главе Андреевского сельского поселения  и его ежегодное обновление.</w:t>
            </w:r>
          </w:p>
        </w:tc>
        <w:tc>
          <w:tcPr>
            <w:tcW w:w="1062" w:type="dxa"/>
            <w:gridSpan w:val="2"/>
          </w:tcPr>
          <w:p w:rsidR="0086429E" w:rsidRDefault="0086429E">
            <w:r>
              <w:t>Без затрат</w:t>
            </w:r>
          </w:p>
        </w:tc>
        <w:tc>
          <w:tcPr>
            <w:tcW w:w="1209" w:type="dxa"/>
            <w:gridSpan w:val="7"/>
          </w:tcPr>
          <w:p w:rsidR="0086429E" w:rsidRDefault="0086429E" w:rsidP="00930046">
            <w:pPr>
              <w:jc w:val="center"/>
            </w:pPr>
          </w:p>
        </w:tc>
        <w:tc>
          <w:tcPr>
            <w:tcW w:w="681" w:type="dxa"/>
            <w:gridSpan w:val="2"/>
          </w:tcPr>
          <w:p w:rsidR="0086429E" w:rsidRDefault="0086429E" w:rsidP="00930046">
            <w:pPr>
              <w:jc w:val="center"/>
            </w:pPr>
          </w:p>
        </w:tc>
        <w:tc>
          <w:tcPr>
            <w:tcW w:w="1108" w:type="dxa"/>
            <w:gridSpan w:val="3"/>
          </w:tcPr>
          <w:p w:rsidR="0086429E" w:rsidRDefault="0086429E" w:rsidP="00930046">
            <w:pPr>
              <w:jc w:val="center"/>
            </w:pPr>
          </w:p>
        </w:tc>
        <w:tc>
          <w:tcPr>
            <w:tcW w:w="846" w:type="dxa"/>
            <w:gridSpan w:val="5"/>
          </w:tcPr>
          <w:p w:rsidR="0086429E" w:rsidRDefault="0086429E" w:rsidP="00930046">
            <w:pPr>
              <w:jc w:val="center"/>
            </w:pPr>
          </w:p>
        </w:tc>
        <w:tc>
          <w:tcPr>
            <w:tcW w:w="998" w:type="dxa"/>
            <w:gridSpan w:val="5"/>
          </w:tcPr>
          <w:p w:rsidR="0086429E" w:rsidRDefault="0086429E" w:rsidP="00930046">
            <w:pPr>
              <w:jc w:val="center"/>
            </w:pPr>
          </w:p>
        </w:tc>
        <w:tc>
          <w:tcPr>
            <w:tcW w:w="1056" w:type="dxa"/>
            <w:gridSpan w:val="2"/>
          </w:tcPr>
          <w:p w:rsidR="0086429E" w:rsidRDefault="0086429E" w:rsidP="00930046">
            <w:pPr>
              <w:jc w:val="center"/>
            </w:pPr>
          </w:p>
        </w:tc>
        <w:tc>
          <w:tcPr>
            <w:tcW w:w="1263" w:type="dxa"/>
            <w:gridSpan w:val="8"/>
          </w:tcPr>
          <w:p w:rsidR="0086429E" w:rsidRDefault="0086429E" w:rsidP="00930046">
            <w:pPr>
              <w:jc w:val="center"/>
            </w:pPr>
          </w:p>
        </w:tc>
        <w:tc>
          <w:tcPr>
            <w:tcW w:w="736" w:type="dxa"/>
            <w:gridSpan w:val="6"/>
          </w:tcPr>
          <w:p w:rsidR="0086429E" w:rsidRDefault="0086429E" w:rsidP="00930046">
            <w:pPr>
              <w:jc w:val="center"/>
            </w:pPr>
          </w:p>
        </w:tc>
        <w:tc>
          <w:tcPr>
            <w:tcW w:w="1671" w:type="dxa"/>
            <w:gridSpan w:val="7"/>
          </w:tcPr>
          <w:p w:rsidR="0086429E" w:rsidRDefault="0086429E">
            <w:r>
              <w:t>Администра-ция Андреевского СП</w:t>
            </w:r>
          </w:p>
          <w:p w:rsidR="0086429E" w:rsidRDefault="0086429E">
            <w:r>
              <w:t xml:space="preserve">Молодежный Совет поселения </w:t>
            </w:r>
          </w:p>
          <w:p w:rsidR="0086429E" w:rsidRDefault="0086429E">
            <w:r>
              <w:t>при МБУК «Дом досуга и творчества»</w:t>
            </w:r>
          </w:p>
        </w:tc>
        <w:tc>
          <w:tcPr>
            <w:tcW w:w="1540" w:type="dxa"/>
            <w:gridSpan w:val="8"/>
          </w:tcPr>
          <w:p w:rsidR="0086429E" w:rsidRDefault="0086429E">
            <w:r>
              <w:t>Январь</w:t>
            </w:r>
          </w:p>
          <w:p w:rsidR="0086429E" w:rsidRDefault="0086429E" w:rsidP="0090034B">
            <w:r>
              <w:t>2013 г.</w:t>
            </w:r>
          </w:p>
        </w:tc>
      </w:tr>
      <w:tr w:rsidR="0086429E">
        <w:tc>
          <w:tcPr>
            <w:tcW w:w="639" w:type="dxa"/>
          </w:tcPr>
          <w:p w:rsidR="0086429E" w:rsidRDefault="0086429E" w:rsidP="00930046">
            <w:pPr>
              <w:jc w:val="center"/>
            </w:pPr>
            <w:r>
              <w:t>2.</w:t>
            </w:r>
          </w:p>
        </w:tc>
        <w:tc>
          <w:tcPr>
            <w:tcW w:w="3046" w:type="dxa"/>
          </w:tcPr>
          <w:p w:rsidR="0086429E" w:rsidRDefault="0086429E">
            <w:r>
              <w:t>Оказание содействия организациям поселения в развитии физической культуры и спорта</w:t>
            </w:r>
          </w:p>
        </w:tc>
        <w:tc>
          <w:tcPr>
            <w:tcW w:w="1062" w:type="dxa"/>
            <w:gridSpan w:val="2"/>
          </w:tcPr>
          <w:p w:rsidR="0086429E" w:rsidRDefault="0086429E"/>
        </w:tc>
        <w:tc>
          <w:tcPr>
            <w:tcW w:w="1209" w:type="dxa"/>
            <w:gridSpan w:val="7"/>
          </w:tcPr>
          <w:p w:rsidR="0086429E" w:rsidRDefault="0086429E" w:rsidP="00930046">
            <w:pPr>
              <w:jc w:val="center"/>
            </w:pPr>
          </w:p>
        </w:tc>
        <w:tc>
          <w:tcPr>
            <w:tcW w:w="681" w:type="dxa"/>
            <w:gridSpan w:val="2"/>
          </w:tcPr>
          <w:p w:rsidR="0086429E" w:rsidRDefault="0086429E" w:rsidP="00930046">
            <w:pPr>
              <w:jc w:val="center"/>
            </w:pPr>
          </w:p>
        </w:tc>
        <w:tc>
          <w:tcPr>
            <w:tcW w:w="1108" w:type="dxa"/>
            <w:gridSpan w:val="3"/>
          </w:tcPr>
          <w:p w:rsidR="0086429E" w:rsidRDefault="0086429E">
            <w:r>
              <w:t>В соответ-ствии с выше пере-числен-ными затрата-ми</w:t>
            </w:r>
          </w:p>
        </w:tc>
        <w:tc>
          <w:tcPr>
            <w:tcW w:w="846" w:type="dxa"/>
            <w:gridSpan w:val="5"/>
          </w:tcPr>
          <w:p w:rsidR="0086429E" w:rsidRDefault="0086429E" w:rsidP="00930046">
            <w:pPr>
              <w:jc w:val="center"/>
            </w:pPr>
          </w:p>
        </w:tc>
        <w:tc>
          <w:tcPr>
            <w:tcW w:w="998" w:type="dxa"/>
            <w:gridSpan w:val="5"/>
          </w:tcPr>
          <w:p w:rsidR="0086429E" w:rsidRDefault="0086429E" w:rsidP="00930046">
            <w:pPr>
              <w:jc w:val="center"/>
            </w:pPr>
          </w:p>
        </w:tc>
        <w:tc>
          <w:tcPr>
            <w:tcW w:w="1056" w:type="dxa"/>
            <w:gridSpan w:val="2"/>
          </w:tcPr>
          <w:p w:rsidR="0086429E" w:rsidRDefault="0086429E" w:rsidP="00930046">
            <w:pPr>
              <w:jc w:val="center"/>
            </w:pPr>
          </w:p>
        </w:tc>
        <w:tc>
          <w:tcPr>
            <w:tcW w:w="1263" w:type="dxa"/>
            <w:gridSpan w:val="8"/>
          </w:tcPr>
          <w:p w:rsidR="0086429E" w:rsidRDefault="0086429E" w:rsidP="00930046">
            <w:pPr>
              <w:jc w:val="center"/>
            </w:pPr>
          </w:p>
        </w:tc>
        <w:tc>
          <w:tcPr>
            <w:tcW w:w="736" w:type="dxa"/>
            <w:gridSpan w:val="6"/>
          </w:tcPr>
          <w:p w:rsidR="0086429E" w:rsidRDefault="0086429E" w:rsidP="00930046">
            <w:pPr>
              <w:jc w:val="center"/>
            </w:pPr>
          </w:p>
        </w:tc>
        <w:tc>
          <w:tcPr>
            <w:tcW w:w="1671" w:type="dxa"/>
            <w:gridSpan w:val="7"/>
          </w:tcPr>
          <w:p w:rsidR="0086429E" w:rsidRDefault="0086429E">
            <w:r>
              <w:t>Администра-ция</w:t>
            </w:r>
          </w:p>
          <w:p w:rsidR="0086429E" w:rsidRDefault="0086429E">
            <w:r>
              <w:t>Андреевского СП</w:t>
            </w:r>
          </w:p>
        </w:tc>
        <w:tc>
          <w:tcPr>
            <w:tcW w:w="1540" w:type="dxa"/>
            <w:gridSpan w:val="8"/>
          </w:tcPr>
          <w:p w:rsidR="0086429E" w:rsidRDefault="0086429E">
            <w:r>
              <w:t>В течение года</w:t>
            </w:r>
          </w:p>
        </w:tc>
      </w:tr>
      <w:tr w:rsidR="0086429E">
        <w:tc>
          <w:tcPr>
            <w:tcW w:w="639" w:type="dxa"/>
          </w:tcPr>
          <w:p w:rsidR="0086429E" w:rsidRDefault="0086429E" w:rsidP="00930046">
            <w:pPr>
              <w:jc w:val="center"/>
            </w:pPr>
            <w:r>
              <w:t>3.</w:t>
            </w:r>
          </w:p>
        </w:tc>
        <w:tc>
          <w:tcPr>
            <w:tcW w:w="3046" w:type="dxa"/>
          </w:tcPr>
          <w:p w:rsidR="0086429E" w:rsidRDefault="0086429E">
            <w:r>
              <w:t xml:space="preserve">Организация смотров-конкурсов на лучшую спортивно-массовую работу по месту жительства </w:t>
            </w:r>
          </w:p>
        </w:tc>
        <w:tc>
          <w:tcPr>
            <w:tcW w:w="1062" w:type="dxa"/>
            <w:gridSpan w:val="2"/>
          </w:tcPr>
          <w:p w:rsidR="0086429E" w:rsidRDefault="0086429E">
            <w:r>
              <w:t>5000</w:t>
            </w:r>
          </w:p>
        </w:tc>
        <w:tc>
          <w:tcPr>
            <w:tcW w:w="1209" w:type="dxa"/>
            <w:gridSpan w:val="7"/>
          </w:tcPr>
          <w:p w:rsidR="0086429E" w:rsidRDefault="0086429E"/>
        </w:tc>
        <w:tc>
          <w:tcPr>
            <w:tcW w:w="681" w:type="dxa"/>
            <w:gridSpan w:val="2"/>
          </w:tcPr>
          <w:p w:rsidR="0086429E" w:rsidRDefault="0086429E"/>
        </w:tc>
        <w:tc>
          <w:tcPr>
            <w:tcW w:w="1108" w:type="dxa"/>
            <w:gridSpan w:val="3"/>
          </w:tcPr>
          <w:p w:rsidR="0086429E" w:rsidRDefault="0086429E">
            <w:r>
              <w:t>5000</w:t>
            </w:r>
          </w:p>
        </w:tc>
        <w:tc>
          <w:tcPr>
            <w:tcW w:w="846" w:type="dxa"/>
            <w:gridSpan w:val="5"/>
          </w:tcPr>
          <w:p w:rsidR="0086429E" w:rsidRDefault="0086429E"/>
        </w:tc>
        <w:tc>
          <w:tcPr>
            <w:tcW w:w="998" w:type="dxa"/>
            <w:gridSpan w:val="5"/>
          </w:tcPr>
          <w:p w:rsidR="0086429E" w:rsidRDefault="0086429E"/>
        </w:tc>
        <w:tc>
          <w:tcPr>
            <w:tcW w:w="1056" w:type="dxa"/>
            <w:gridSpan w:val="2"/>
          </w:tcPr>
          <w:p w:rsidR="0086429E" w:rsidRDefault="0086429E">
            <w:r>
              <w:t>6000</w:t>
            </w:r>
          </w:p>
        </w:tc>
        <w:tc>
          <w:tcPr>
            <w:tcW w:w="1263" w:type="dxa"/>
            <w:gridSpan w:val="8"/>
          </w:tcPr>
          <w:p w:rsidR="0086429E" w:rsidRDefault="0086429E"/>
        </w:tc>
        <w:tc>
          <w:tcPr>
            <w:tcW w:w="736" w:type="dxa"/>
            <w:gridSpan w:val="6"/>
          </w:tcPr>
          <w:p w:rsidR="0086429E" w:rsidRDefault="0086429E"/>
        </w:tc>
        <w:tc>
          <w:tcPr>
            <w:tcW w:w="1671" w:type="dxa"/>
            <w:gridSpan w:val="7"/>
          </w:tcPr>
          <w:p w:rsidR="0086429E" w:rsidRDefault="0086429E">
            <w:r>
              <w:t>Совет по физической культуре и спорту поселения</w:t>
            </w:r>
          </w:p>
        </w:tc>
        <w:tc>
          <w:tcPr>
            <w:tcW w:w="1540" w:type="dxa"/>
            <w:gridSpan w:val="8"/>
          </w:tcPr>
          <w:p w:rsidR="0086429E" w:rsidRDefault="0086429E">
            <w:r>
              <w:t>В течение года</w:t>
            </w:r>
          </w:p>
        </w:tc>
      </w:tr>
      <w:tr w:rsidR="0086429E">
        <w:tc>
          <w:tcPr>
            <w:tcW w:w="639" w:type="dxa"/>
          </w:tcPr>
          <w:p w:rsidR="0086429E" w:rsidRDefault="0086429E" w:rsidP="00930046">
            <w:pPr>
              <w:jc w:val="center"/>
            </w:pPr>
            <w:r>
              <w:t>4.</w:t>
            </w:r>
          </w:p>
        </w:tc>
        <w:tc>
          <w:tcPr>
            <w:tcW w:w="3046" w:type="dxa"/>
          </w:tcPr>
          <w:p w:rsidR="0086429E" w:rsidRDefault="0086429E">
            <w:r>
              <w:t>Статистическая отчетность о проведении спортивно-массовой работы по месту жительства</w:t>
            </w:r>
          </w:p>
        </w:tc>
        <w:tc>
          <w:tcPr>
            <w:tcW w:w="1062" w:type="dxa"/>
            <w:gridSpan w:val="2"/>
          </w:tcPr>
          <w:p w:rsidR="0086429E" w:rsidRDefault="0086429E">
            <w:r>
              <w:t>Без затрат</w:t>
            </w:r>
          </w:p>
        </w:tc>
        <w:tc>
          <w:tcPr>
            <w:tcW w:w="1209" w:type="dxa"/>
            <w:gridSpan w:val="7"/>
          </w:tcPr>
          <w:p w:rsidR="0086429E" w:rsidRDefault="0086429E" w:rsidP="00930046">
            <w:pPr>
              <w:jc w:val="center"/>
            </w:pPr>
          </w:p>
        </w:tc>
        <w:tc>
          <w:tcPr>
            <w:tcW w:w="681" w:type="dxa"/>
            <w:gridSpan w:val="2"/>
          </w:tcPr>
          <w:p w:rsidR="0086429E" w:rsidRDefault="0086429E" w:rsidP="00930046">
            <w:pPr>
              <w:jc w:val="center"/>
            </w:pPr>
          </w:p>
        </w:tc>
        <w:tc>
          <w:tcPr>
            <w:tcW w:w="1108" w:type="dxa"/>
            <w:gridSpan w:val="3"/>
          </w:tcPr>
          <w:p w:rsidR="0086429E" w:rsidRDefault="0086429E">
            <w:r>
              <w:t>Без затрат</w:t>
            </w:r>
          </w:p>
        </w:tc>
        <w:tc>
          <w:tcPr>
            <w:tcW w:w="846" w:type="dxa"/>
            <w:gridSpan w:val="5"/>
          </w:tcPr>
          <w:p w:rsidR="0086429E" w:rsidRDefault="0086429E" w:rsidP="00930046">
            <w:pPr>
              <w:jc w:val="center"/>
            </w:pPr>
          </w:p>
        </w:tc>
        <w:tc>
          <w:tcPr>
            <w:tcW w:w="998" w:type="dxa"/>
            <w:gridSpan w:val="5"/>
          </w:tcPr>
          <w:p w:rsidR="0086429E" w:rsidRDefault="0086429E" w:rsidP="00930046">
            <w:pPr>
              <w:jc w:val="center"/>
            </w:pPr>
          </w:p>
        </w:tc>
        <w:tc>
          <w:tcPr>
            <w:tcW w:w="1056" w:type="dxa"/>
            <w:gridSpan w:val="2"/>
          </w:tcPr>
          <w:p w:rsidR="0086429E" w:rsidRDefault="0086429E" w:rsidP="00930046">
            <w:pPr>
              <w:jc w:val="center"/>
            </w:pPr>
            <w:r>
              <w:t>Без затрат</w:t>
            </w:r>
          </w:p>
        </w:tc>
        <w:tc>
          <w:tcPr>
            <w:tcW w:w="1263" w:type="dxa"/>
            <w:gridSpan w:val="8"/>
          </w:tcPr>
          <w:p w:rsidR="0086429E" w:rsidRDefault="0086429E" w:rsidP="00930046">
            <w:pPr>
              <w:jc w:val="center"/>
            </w:pPr>
          </w:p>
        </w:tc>
        <w:tc>
          <w:tcPr>
            <w:tcW w:w="736" w:type="dxa"/>
            <w:gridSpan w:val="6"/>
          </w:tcPr>
          <w:p w:rsidR="0086429E" w:rsidRDefault="0086429E" w:rsidP="00930046">
            <w:pPr>
              <w:jc w:val="center"/>
            </w:pPr>
          </w:p>
        </w:tc>
        <w:tc>
          <w:tcPr>
            <w:tcW w:w="1671" w:type="dxa"/>
            <w:gridSpan w:val="7"/>
          </w:tcPr>
          <w:p w:rsidR="0086429E" w:rsidRDefault="0086429E">
            <w:r>
              <w:t>Совет по физической культуре и спорту</w:t>
            </w:r>
          </w:p>
          <w:p w:rsidR="0086429E" w:rsidRDefault="0086429E">
            <w:r>
              <w:t xml:space="preserve">поселения  </w:t>
            </w:r>
          </w:p>
          <w:p w:rsidR="0086429E" w:rsidRDefault="0086429E">
            <w:r>
              <w:t>МБУК</w:t>
            </w:r>
          </w:p>
          <w:p w:rsidR="0086429E" w:rsidRDefault="0086429E">
            <w:r>
              <w:t>МБОУ</w:t>
            </w:r>
          </w:p>
        </w:tc>
        <w:tc>
          <w:tcPr>
            <w:tcW w:w="1540" w:type="dxa"/>
            <w:gridSpan w:val="8"/>
          </w:tcPr>
          <w:p w:rsidR="0086429E" w:rsidRDefault="0086429E">
            <w:r>
              <w:t>Ежеквар-тально</w:t>
            </w:r>
          </w:p>
        </w:tc>
      </w:tr>
      <w:tr w:rsidR="0086429E">
        <w:tc>
          <w:tcPr>
            <w:tcW w:w="639" w:type="dxa"/>
          </w:tcPr>
          <w:p w:rsidR="0086429E" w:rsidRDefault="0086429E" w:rsidP="00930046">
            <w:pPr>
              <w:jc w:val="center"/>
            </w:pPr>
            <w:r>
              <w:t>5.</w:t>
            </w:r>
          </w:p>
        </w:tc>
        <w:tc>
          <w:tcPr>
            <w:tcW w:w="3046" w:type="dxa"/>
          </w:tcPr>
          <w:p w:rsidR="0086429E" w:rsidRDefault="0086429E">
            <w:r>
              <w:t>Пропаганда здорового образа жизни, подготовка информационных материалов о физической культуре и спорте в поселении. Размещение их в средствах массовой информации.</w:t>
            </w:r>
          </w:p>
        </w:tc>
        <w:tc>
          <w:tcPr>
            <w:tcW w:w="1062" w:type="dxa"/>
            <w:gridSpan w:val="2"/>
          </w:tcPr>
          <w:p w:rsidR="0086429E" w:rsidRDefault="0086429E">
            <w:r>
              <w:t>5000</w:t>
            </w:r>
          </w:p>
        </w:tc>
        <w:tc>
          <w:tcPr>
            <w:tcW w:w="1209" w:type="dxa"/>
            <w:gridSpan w:val="7"/>
          </w:tcPr>
          <w:p w:rsidR="0086429E" w:rsidRDefault="0086429E" w:rsidP="00930046">
            <w:pPr>
              <w:jc w:val="center"/>
            </w:pPr>
          </w:p>
        </w:tc>
        <w:tc>
          <w:tcPr>
            <w:tcW w:w="681" w:type="dxa"/>
            <w:gridSpan w:val="2"/>
          </w:tcPr>
          <w:p w:rsidR="0086429E" w:rsidRDefault="0086429E" w:rsidP="00930046">
            <w:pPr>
              <w:jc w:val="center"/>
            </w:pPr>
          </w:p>
        </w:tc>
        <w:tc>
          <w:tcPr>
            <w:tcW w:w="1108" w:type="dxa"/>
            <w:gridSpan w:val="3"/>
          </w:tcPr>
          <w:p w:rsidR="0086429E" w:rsidRDefault="0086429E">
            <w:r>
              <w:t>5000</w:t>
            </w:r>
          </w:p>
        </w:tc>
        <w:tc>
          <w:tcPr>
            <w:tcW w:w="846" w:type="dxa"/>
            <w:gridSpan w:val="5"/>
          </w:tcPr>
          <w:p w:rsidR="0086429E" w:rsidRDefault="0086429E" w:rsidP="00930046">
            <w:pPr>
              <w:jc w:val="center"/>
            </w:pPr>
          </w:p>
        </w:tc>
        <w:tc>
          <w:tcPr>
            <w:tcW w:w="998" w:type="dxa"/>
            <w:gridSpan w:val="5"/>
          </w:tcPr>
          <w:p w:rsidR="0086429E" w:rsidRDefault="0086429E" w:rsidP="00930046">
            <w:pPr>
              <w:jc w:val="center"/>
            </w:pPr>
          </w:p>
        </w:tc>
        <w:tc>
          <w:tcPr>
            <w:tcW w:w="1056" w:type="dxa"/>
            <w:gridSpan w:val="2"/>
          </w:tcPr>
          <w:p w:rsidR="0086429E" w:rsidRDefault="0086429E" w:rsidP="00930046">
            <w:pPr>
              <w:jc w:val="center"/>
            </w:pPr>
            <w:r>
              <w:t>7000</w:t>
            </w:r>
          </w:p>
        </w:tc>
        <w:tc>
          <w:tcPr>
            <w:tcW w:w="1263" w:type="dxa"/>
            <w:gridSpan w:val="8"/>
          </w:tcPr>
          <w:p w:rsidR="0086429E" w:rsidRDefault="0086429E" w:rsidP="00930046">
            <w:pPr>
              <w:jc w:val="center"/>
            </w:pPr>
          </w:p>
        </w:tc>
        <w:tc>
          <w:tcPr>
            <w:tcW w:w="736" w:type="dxa"/>
            <w:gridSpan w:val="6"/>
          </w:tcPr>
          <w:p w:rsidR="0086429E" w:rsidRDefault="0086429E" w:rsidP="00930046">
            <w:pPr>
              <w:jc w:val="center"/>
            </w:pPr>
          </w:p>
        </w:tc>
        <w:tc>
          <w:tcPr>
            <w:tcW w:w="1671" w:type="dxa"/>
            <w:gridSpan w:val="7"/>
          </w:tcPr>
          <w:p w:rsidR="0086429E" w:rsidRDefault="0086429E">
            <w:r>
              <w:t>Администра-ция</w:t>
            </w:r>
          </w:p>
          <w:p w:rsidR="0086429E" w:rsidRDefault="0086429E">
            <w:r>
              <w:t>Андреевского СП</w:t>
            </w:r>
          </w:p>
          <w:p w:rsidR="0086429E" w:rsidRDefault="0086429E">
            <w:r>
              <w:t xml:space="preserve">Совет по физической культуре и спорту поселения </w:t>
            </w:r>
          </w:p>
          <w:p w:rsidR="0086429E" w:rsidRDefault="0086429E">
            <w:r>
              <w:t>МБОУ</w:t>
            </w:r>
          </w:p>
        </w:tc>
        <w:tc>
          <w:tcPr>
            <w:tcW w:w="1540" w:type="dxa"/>
            <w:gridSpan w:val="8"/>
          </w:tcPr>
          <w:p w:rsidR="0086429E" w:rsidRDefault="0086429E">
            <w:r>
              <w:t>В течение</w:t>
            </w:r>
          </w:p>
          <w:p w:rsidR="0086429E" w:rsidRDefault="0086429E">
            <w:r>
              <w:t xml:space="preserve">года </w:t>
            </w:r>
          </w:p>
        </w:tc>
      </w:tr>
      <w:tr w:rsidR="0086429E">
        <w:tc>
          <w:tcPr>
            <w:tcW w:w="639" w:type="dxa"/>
          </w:tcPr>
          <w:p w:rsidR="0086429E" w:rsidRDefault="0086429E" w:rsidP="00930046">
            <w:pPr>
              <w:jc w:val="center"/>
            </w:pPr>
          </w:p>
        </w:tc>
        <w:tc>
          <w:tcPr>
            <w:tcW w:w="3046" w:type="dxa"/>
          </w:tcPr>
          <w:p w:rsidR="0086429E" w:rsidRDefault="0086429E"/>
        </w:tc>
        <w:tc>
          <w:tcPr>
            <w:tcW w:w="1062" w:type="dxa"/>
            <w:gridSpan w:val="2"/>
          </w:tcPr>
          <w:p w:rsidR="0086429E" w:rsidRDefault="0086429E" w:rsidP="00930046">
            <w:pPr>
              <w:jc w:val="center"/>
            </w:pPr>
            <w:r>
              <w:t>16686000</w:t>
            </w:r>
          </w:p>
        </w:tc>
        <w:tc>
          <w:tcPr>
            <w:tcW w:w="1209" w:type="dxa"/>
            <w:gridSpan w:val="7"/>
          </w:tcPr>
          <w:p w:rsidR="0086429E" w:rsidRDefault="0086429E" w:rsidP="00930046">
            <w:pPr>
              <w:jc w:val="center"/>
            </w:pPr>
          </w:p>
        </w:tc>
        <w:tc>
          <w:tcPr>
            <w:tcW w:w="681" w:type="dxa"/>
            <w:gridSpan w:val="2"/>
          </w:tcPr>
          <w:p w:rsidR="0086429E" w:rsidRDefault="0086429E" w:rsidP="00930046">
            <w:pPr>
              <w:jc w:val="center"/>
            </w:pPr>
          </w:p>
        </w:tc>
        <w:tc>
          <w:tcPr>
            <w:tcW w:w="1108" w:type="dxa"/>
            <w:gridSpan w:val="3"/>
          </w:tcPr>
          <w:p w:rsidR="0086429E" w:rsidRDefault="0086429E" w:rsidP="00930046">
            <w:pPr>
              <w:jc w:val="center"/>
            </w:pPr>
            <w:r>
              <w:t>90000</w:t>
            </w:r>
          </w:p>
        </w:tc>
        <w:tc>
          <w:tcPr>
            <w:tcW w:w="846" w:type="dxa"/>
            <w:gridSpan w:val="5"/>
          </w:tcPr>
          <w:p w:rsidR="0086429E" w:rsidRDefault="0086429E" w:rsidP="00930046">
            <w:pPr>
              <w:jc w:val="center"/>
            </w:pPr>
          </w:p>
        </w:tc>
        <w:tc>
          <w:tcPr>
            <w:tcW w:w="998" w:type="dxa"/>
            <w:gridSpan w:val="5"/>
          </w:tcPr>
          <w:p w:rsidR="0086429E" w:rsidRDefault="0086429E" w:rsidP="00930046">
            <w:pPr>
              <w:jc w:val="center"/>
            </w:pPr>
          </w:p>
        </w:tc>
        <w:tc>
          <w:tcPr>
            <w:tcW w:w="1056" w:type="dxa"/>
            <w:gridSpan w:val="2"/>
          </w:tcPr>
          <w:p w:rsidR="0086429E" w:rsidRDefault="0086429E" w:rsidP="00930046">
            <w:pPr>
              <w:jc w:val="center"/>
            </w:pPr>
            <w:r>
              <w:t>109000</w:t>
            </w:r>
          </w:p>
        </w:tc>
        <w:tc>
          <w:tcPr>
            <w:tcW w:w="1263" w:type="dxa"/>
            <w:gridSpan w:val="8"/>
          </w:tcPr>
          <w:p w:rsidR="0086429E" w:rsidRDefault="0086429E" w:rsidP="00930046">
            <w:pPr>
              <w:jc w:val="center"/>
            </w:pPr>
          </w:p>
        </w:tc>
        <w:tc>
          <w:tcPr>
            <w:tcW w:w="736" w:type="dxa"/>
            <w:gridSpan w:val="6"/>
          </w:tcPr>
          <w:p w:rsidR="0086429E" w:rsidRDefault="0086429E" w:rsidP="00930046">
            <w:pPr>
              <w:jc w:val="center"/>
            </w:pPr>
          </w:p>
        </w:tc>
        <w:tc>
          <w:tcPr>
            <w:tcW w:w="1671" w:type="dxa"/>
            <w:gridSpan w:val="7"/>
          </w:tcPr>
          <w:p w:rsidR="0086429E" w:rsidRDefault="0086429E"/>
        </w:tc>
        <w:tc>
          <w:tcPr>
            <w:tcW w:w="1540" w:type="dxa"/>
            <w:gridSpan w:val="8"/>
          </w:tcPr>
          <w:p w:rsidR="0086429E" w:rsidRDefault="0086429E" w:rsidP="00930046">
            <w:pPr>
              <w:jc w:val="center"/>
            </w:pPr>
          </w:p>
        </w:tc>
      </w:tr>
    </w:tbl>
    <w:p w:rsidR="0086429E" w:rsidRDefault="0086429E" w:rsidP="00BD321D">
      <w:pPr>
        <w:rPr>
          <w:b/>
          <w:bCs/>
        </w:rPr>
      </w:pPr>
    </w:p>
    <w:p w:rsidR="0086429E" w:rsidRDefault="0086429E" w:rsidP="00BD321D">
      <w:pPr>
        <w:rPr>
          <w:b/>
          <w:bCs/>
        </w:rPr>
      </w:pPr>
      <w:r>
        <w:rPr>
          <w:b/>
          <w:bCs/>
        </w:rPr>
        <w:t>5.  СВЕДЕНИЯ  ОБ  ИСТОЧНИКАХ  ФИНАНСИРОВАНИЯ  ПРОГРАММЫ</w:t>
      </w:r>
    </w:p>
    <w:p w:rsidR="0086429E" w:rsidRDefault="0086429E" w:rsidP="00BD321D"/>
    <w:p w:rsidR="0086429E" w:rsidRDefault="0086429E" w:rsidP="00BD321D">
      <w:r>
        <w:t>Объем финансирования Программы из местного бюджета в 2014-2015 годах составит 181 тыс. руб., в 2016-2017 гг. составит 80 тыс. руб., в 2018-2020 гг. составит 94 тыс. руб..</w:t>
      </w:r>
    </w:p>
    <w:p w:rsidR="0086429E" w:rsidRDefault="0086429E" w:rsidP="00BD321D">
      <w:r>
        <w:t xml:space="preserve">Спонсорская помощь в 2014-2015 годах составит 8 тыс.руб., в 2016-2017 гг. -10 тыс. руб., в 2018-2020 гг. – 15 тыс. руб.. </w:t>
      </w:r>
    </w:p>
    <w:p w:rsidR="0086429E" w:rsidRDefault="0086429E" w:rsidP="00BD321D">
      <w:r>
        <w:t>Республиканское и федеральное финансирование в  2014-2015 годах составит 16497000 руб., в 2016-2020 гг.- не прогнозируются.</w:t>
      </w:r>
    </w:p>
    <w:p w:rsidR="0086429E" w:rsidRDefault="0086429E" w:rsidP="00BD321D"/>
    <w:p w:rsidR="0086429E" w:rsidRDefault="0086429E" w:rsidP="00BD321D">
      <w:pPr>
        <w:rPr>
          <w:b/>
          <w:bCs/>
        </w:rPr>
      </w:pPr>
      <w:r>
        <w:rPr>
          <w:b/>
          <w:bCs/>
        </w:rPr>
        <w:t>6.  МЕХАНИЗМ РЕАЛИЗАЦИИ И ПОРЯДОК  КОНТРОЛЯ  ЗА  ХОДОМ РЕАЛИЗАЦИИ  ПРОГРАММЫ</w:t>
      </w:r>
    </w:p>
    <w:p w:rsidR="0086429E" w:rsidRDefault="0086429E" w:rsidP="00BD321D"/>
    <w:p w:rsidR="0086429E" w:rsidRDefault="0086429E" w:rsidP="00BD321D">
      <w:r>
        <w:t xml:space="preserve">         Заказчик программы осуществляет следующие функции</w:t>
      </w:r>
    </w:p>
    <w:p w:rsidR="0086429E" w:rsidRDefault="0086429E" w:rsidP="00BD321D">
      <w:r>
        <w:t xml:space="preserve"> - формирует Совет по физической культуре и спорту в Андреевском  сельском  поселении;</w:t>
      </w:r>
    </w:p>
    <w:p w:rsidR="0086429E" w:rsidRDefault="0086429E" w:rsidP="00BD321D">
      <w:r>
        <w:t xml:space="preserve"> - готовит предложения о распределении средств бюджета, предусмотренных на реализацию программы;</w:t>
      </w:r>
    </w:p>
    <w:p w:rsidR="0086429E" w:rsidRDefault="0086429E" w:rsidP="00BD321D">
      <w:r>
        <w:t xml:space="preserve"> - собирает и анализирует информацию о реализации мероприятий Программы;</w:t>
      </w:r>
    </w:p>
    <w:p w:rsidR="0086429E" w:rsidRDefault="0086429E" w:rsidP="00BD321D">
      <w:r>
        <w:t xml:space="preserve"> - предоставляет в установленном порядке отчет о ходе реализации программы.</w:t>
      </w:r>
    </w:p>
    <w:p w:rsidR="0086429E" w:rsidRDefault="0086429E" w:rsidP="00BD321D">
      <w:r>
        <w:t xml:space="preserve">         Координацию деятельности и реализацию программы осуществляет Совет по физической культуре и спорту в Андреевском  сельском  поселении. </w:t>
      </w:r>
    </w:p>
    <w:p w:rsidR="0086429E" w:rsidRDefault="0086429E" w:rsidP="00BD321D">
      <w:r>
        <w:t xml:space="preserve">         Средства из бюджета поселения предоставляются исполнителям Программы при соблюдении ими следующих условий:</w:t>
      </w:r>
    </w:p>
    <w:p w:rsidR="0086429E" w:rsidRDefault="0086429E" w:rsidP="00BD321D">
      <w:r>
        <w:t>- выполнение программных мероприятий за отчётный период;</w:t>
      </w:r>
    </w:p>
    <w:p w:rsidR="0086429E" w:rsidRDefault="0086429E" w:rsidP="00BD321D">
      <w:r>
        <w:t>- представление в установленном порядке отчёта о ходе выполнения мероприятий Программы;</w:t>
      </w:r>
    </w:p>
    <w:p w:rsidR="0086429E" w:rsidRDefault="0086429E" w:rsidP="00BD321D">
      <w:r>
        <w:t>- целевое использование средств бюджета, направляемых на реализацию мероприятий Программы.</w:t>
      </w:r>
    </w:p>
    <w:p w:rsidR="0086429E" w:rsidRDefault="0086429E" w:rsidP="00BD321D">
      <w:r>
        <w:t xml:space="preserve">          Исполнители Программы несут ответственность  за своевременность и точность выполнения мероприятий Программы, рациональное использование выделенных бюджетных средств.</w:t>
      </w:r>
    </w:p>
    <w:p w:rsidR="0086429E" w:rsidRDefault="0086429E" w:rsidP="00BD321D"/>
    <w:p w:rsidR="0086429E" w:rsidRDefault="0086429E" w:rsidP="00BD321D">
      <w:pPr>
        <w:rPr>
          <w:b/>
          <w:bCs/>
        </w:rPr>
      </w:pPr>
      <w:r>
        <w:rPr>
          <w:b/>
          <w:bCs/>
        </w:rPr>
        <w:t>7.  ПРОГНОЗ  ОЖИДАЕМЫХ  СОЦИАЛЬНО-ЭКОНОМИЧЕСКИХ РЕЗУЛЬТАТОВ  РЕАЛИЗАЦИИ  ПРОГРАММЫ</w:t>
      </w:r>
    </w:p>
    <w:p w:rsidR="0086429E" w:rsidRDefault="0086429E" w:rsidP="00BD321D"/>
    <w:p w:rsidR="0086429E" w:rsidRDefault="0086429E" w:rsidP="00BD321D">
      <w:r>
        <w:t>Выполнение Программы позволит достичь следующих результатов:</w:t>
      </w:r>
    </w:p>
    <w:p w:rsidR="0086429E" w:rsidRDefault="0086429E" w:rsidP="00BD321D">
      <w:r>
        <w:t>- увеличение числа жителей, занимающихся физической культурой и спортом.</w:t>
      </w:r>
    </w:p>
    <w:p w:rsidR="0086429E" w:rsidRDefault="0086429E" w:rsidP="00BD321D">
      <w:r>
        <w:t>- увеличение количества спортивных, спортивно-игровых и  спортивно развлекательных сооружений на территории поселения,</w:t>
      </w:r>
    </w:p>
    <w:p w:rsidR="0086429E" w:rsidRDefault="0086429E" w:rsidP="00BD321D">
      <w:r>
        <w:t>- реконструкция существующих спортивных, спортивно-игровых сооружений на территории поселения,</w:t>
      </w:r>
    </w:p>
    <w:p w:rsidR="0086429E" w:rsidRDefault="0086429E" w:rsidP="00BD321D">
      <w:r>
        <w:t>- уменьшение заболеваемости детского и взрослого населения,</w:t>
      </w:r>
    </w:p>
    <w:p w:rsidR="0086429E" w:rsidRDefault="0086429E" w:rsidP="00BD321D">
      <w:r>
        <w:t>- уменьшение потребления вино – водочных и табачных изделий и пива.</w:t>
      </w:r>
    </w:p>
    <w:p w:rsidR="0086429E" w:rsidRDefault="0086429E" w:rsidP="00BD321D"/>
    <w:p w:rsidR="0086429E" w:rsidRDefault="0086429E" w:rsidP="00BD321D">
      <w:pPr>
        <w:rPr>
          <w:b/>
          <w:bCs/>
        </w:rPr>
      </w:pPr>
      <w:r>
        <w:rPr>
          <w:b/>
          <w:bCs/>
        </w:rPr>
        <w:t>Показатели эффективности реализации Программы</w:t>
      </w:r>
    </w:p>
    <w:p w:rsidR="0086429E" w:rsidRDefault="0086429E" w:rsidP="00BD321D">
      <w:pPr>
        <w:rPr>
          <w:b/>
          <w:bCs/>
        </w:rPr>
      </w:pPr>
    </w:p>
    <w:p w:rsidR="0086429E" w:rsidRDefault="0086429E" w:rsidP="00BD321D">
      <w:r>
        <w:t>Оценка эффективности реализации Программы осуществляется заказчиком путём установления степени достижения ожидаемых результатов, их динамики, а также путём сравнения итоговых  показателей и с показателями на момент начала реализации Программы.</w:t>
      </w:r>
    </w:p>
    <w:p w:rsidR="0086429E" w:rsidRDefault="0086429E" w:rsidP="00BD321D">
      <w:pPr>
        <w:pStyle w:val="NormalWeb"/>
        <w:spacing w:before="0" w:after="0"/>
        <w:rPr>
          <w:rFonts w:ascii="Times New Roman" w:hAnsi="Times New Roman"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6327"/>
        <w:gridCol w:w="1166"/>
        <w:gridCol w:w="1134"/>
        <w:gridCol w:w="992"/>
        <w:gridCol w:w="1006"/>
        <w:gridCol w:w="718"/>
      </w:tblGrid>
      <w:tr w:rsidR="0086429E">
        <w:trPr>
          <w:jc w:val="center"/>
        </w:trPr>
        <w:tc>
          <w:tcPr>
            <w:tcW w:w="710" w:type="dxa"/>
          </w:tcPr>
          <w:p w:rsidR="0086429E" w:rsidRDefault="0086429E">
            <w:pPr>
              <w:jc w:val="center"/>
            </w:pPr>
            <w:r>
              <w:t>№ п/п</w:t>
            </w:r>
          </w:p>
        </w:tc>
        <w:tc>
          <w:tcPr>
            <w:tcW w:w="6327" w:type="dxa"/>
          </w:tcPr>
          <w:p w:rsidR="0086429E" w:rsidRDefault="0086429E">
            <w:pPr>
              <w:ind w:firstLine="851"/>
              <w:jc w:val="center"/>
            </w:pPr>
            <w:r>
              <w:t>Наименование показателя</w:t>
            </w:r>
          </w:p>
        </w:tc>
        <w:tc>
          <w:tcPr>
            <w:tcW w:w="1166" w:type="dxa"/>
          </w:tcPr>
          <w:p w:rsidR="0086429E" w:rsidRDefault="0086429E">
            <w:pPr>
              <w:jc w:val="center"/>
            </w:pPr>
            <w:r>
              <w:t>2014</w:t>
            </w:r>
          </w:p>
          <w:p w:rsidR="0086429E" w:rsidRDefault="0086429E">
            <w:pPr>
              <w:jc w:val="center"/>
            </w:pPr>
            <w:r>
              <w:t>По итогам</w:t>
            </w:r>
          </w:p>
        </w:tc>
        <w:tc>
          <w:tcPr>
            <w:tcW w:w="1134" w:type="dxa"/>
          </w:tcPr>
          <w:p w:rsidR="0086429E" w:rsidRDefault="0086429E" w:rsidP="000E7258">
            <w:pPr>
              <w:jc w:val="center"/>
            </w:pPr>
            <w:r>
              <w:t>2015</w:t>
            </w:r>
          </w:p>
        </w:tc>
        <w:tc>
          <w:tcPr>
            <w:tcW w:w="992" w:type="dxa"/>
          </w:tcPr>
          <w:p w:rsidR="0086429E" w:rsidRDefault="0086429E" w:rsidP="000E7258">
            <w:pPr>
              <w:jc w:val="center"/>
            </w:pPr>
            <w:r>
              <w:t>2016</w:t>
            </w:r>
          </w:p>
        </w:tc>
        <w:tc>
          <w:tcPr>
            <w:tcW w:w="1006" w:type="dxa"/>
          </w:tcPr>
          <w:p w:rsidR="0086429E" w:rsidRDefault="0086429E" w:rsidP="000E7258">
            <w:pPr>
              <w:jc w:val="center"/>
            </w:pPr>
            <w:r>
              <w:t>2017</w:t>
            </w:r>
          </w:p>
        </w:tc>
        <w:tc>
          <w:tcPr>
            <w:tcW w:w="718" w:type="dxa"/>
            <w:vMerge w:val="restart"/>
            <w:tcBorders>
              <w:top w:val="nil"/>
              <w:bottom w:val="nil"/>
            </w:tcBorders>
          </w:tcPr>
          <w:p w:rsidR="0086429E" w:rsidRDefault="0086429E">
            <w:pPr>
              <w:jc w:val="center"/>
            </w:pPr>
          </w:p>
        </w:tc>
      </w:tr>
      <w:tr w:rsidR="0086429E">
        <w:trPr>
          <w:jc w:val="center"/>
        </w:trPr>
        <w:tc>
          <w:tcPr>
            <w:tcW w:w="710" w:type="dxa"/>
          </w:tcPr>
          <w:p w:rsidR="0086429E" w:rsidRDefault="0086429E">
            <w:pPr>
              <w:jc w:val="center"/>
            </w:pPr>
            <w:r>
              <w:t>1</w:t>
            </w:r>
          </w:p>
        </w:tc>
        <w:tc>
          <w:tcPr>
            <w:tcW w:w="6327" w:type="dxa"/>
          </w:tcPr>
          <w:p w:rsidR="0086429E" w:rsidRDefault="0086429E">
            <w:pPr>
              <w:ind w:left="-926"/>
              <w:jc w:val="center"/>
            </w:pPr>
            <w:r>
              <w:t>2</w:t>
            </w:r>
          </w:p>
        </w:tc>
        <w:tc>
          <w:tcPr>
            <w:tcW w:w="1166" w:type="dxa"/>
          </w:tcPr>
          <w:p w:rsidR="0086429E" w:rsidRDefault="0086429E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86429E" w:rsidRDefault="0086429E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6429E" w:rsidRDefault="0086429E">
            <w:pPr>
              <w:jc w:val="center"/>
            </w:pPr>
            <w:r>
              <w:t>5</w:t>
            </w:r>
          </w:p>
        </w:tc>
        <w:tc>
          <w:tcPr>
            <w:tcW w:w="1006" w:type="dxa"/>
          </w:tcPr>
          <w:p w:rsidR="0086429E" w:rsidRDefault="0086429E">
            <w:pPr>
              <w:jc w:val="center"/>
            </w:pPr>
            <w:r>
              <w:t>6</w:t>
            </w:r>
          </w:p>
        </w:tc>
        <w:tc>
          <w:tcPr>
            <w:tcW w:w="718" w:type="dxa"/>
            <w:vMerge/>
            <w:tcBorders>
              <w:top w:val="nil"/>
              <w:bottom w:val="nil"/>
            </w:tcBorders>
            <w:vAlign w:val="center"/>
          </w:tcPr>
          <w:p w:rsidR="0086429E" w:rsidRDefault="0086429E"/>
        </w:tc>
      </w:tr>
      <w:tr w:rsidR="0086429E">
        <w:trPr>
          <w:jc w:val="center"/>
        </w:trPr>
        <w:tc>
          <w:tcPr>
            <w:tcW w:w="710" w:type="dxa"/>
          </w:tcPr>
          <w:p w:rsidR="0086429E" w:rsidRDefault="0086429E">
            <w:pPr>
              <w:tabs>
                <w:tab w:val="left" w:pos="0"/>
              </w:tabs>
              <w:jc w:val="center"/>
            </w:pPr>
            <w:r>
              <w:t>1.</w:t>
            </w:r>
          </w:p>
        </w:tc>
        <w:tc>
          <w:tcPr>
            <w:tcW w:w="6327" w:type="dxa"/>
          </w:tcPr>
          <w:p w:rsidR="0086429E" w:rsidRDefault="0086429E">
            <w:r>
              <w:t>Количество проведенных мероприятий  спортивной  направленности</w:t>
            </w:r>
          </w:p>
          <w:p w:rsidR="0086429E" w:rsidRDefault="0086429E">
            <w:pPr>
              <w:jc w:val="center"/>
            </w:pPr>
          </w:p>
        </w:tc>
        <w:tc>
          <w:tcPr>
            <w:tcW w:w="1166" w:type="dxa"/>
          </w:tcPr>
          <w:p w:rsidR="0086429E" w:rsidRDefault="0086429E">
            <w:pPr>
              <w:jc w:val="center"/>
            </w:pPr>
          </w:p>
        </w:tc>
        <w:tc>
          <w:tcPr>
            <w:tcW w:w="1134" w:type="dxa"/>
          </w:tcPr>
          <w:p w:rsidR="0086429E" w:rsidRDefault="0086429E">
            <w:pPr>
              <w:jc w:val="center"/>
            </w:pPr>
          </w:p>
        </w:tc>
        <w:tc>
          <w:tcPr>
            <w:tcW w:w="992" w:type="dxa"/>
          </w:tcPr>
          <w:p w:rsidR="0086429E" w:rsidRDefault="0086429E">
            <w:pPr>
              <w:jc w:val="center"/>
            </w:pPr>
          </w:p>
        </w:tc>
        <w:tc>
          <w:tcPr>
            <w:tcW w:w="1006" w:type="dxa"/>
          </w:tcPr>
          <w:p w:rsidR="0086429E" w:rsidRDefault="0086429E">
            <w:pPr>
              <w:jc w:val="center"/>
            </w:pPr>
          </w:p>
        </w:tc>
        <w:tc>
          <w:tcPr>
            <w:tcW w:w="718" w:type="dxa"/>
            <w:vMerge/>
            <w:tcBorders>
              <w:top w:val="nil"/>
              <w:bottom w:val="nil"/>
            </w:tcBorders>
            <w:vAlign w:val="center"/>
          </w:tcPr>
          <w:p w:rsidR="0086429E" w:rsidRDefault="0086429E"/>
        </w:tc>
      </w:tr>
      <w:tr w:rsidR="0086429E">
        <w:trPr>
          <w:jc w:val="center"/>
        </w:trPr>
        <w:tc>
          <w:tcPr>
            <w:tcW w:w="710" w:type="dxa"/>
            <w:tcBorders>
              <w:top w:val="nil"/>
            </w:tcBorders>
          </w:tcPr>
          <w:p w:rsidR="0086429E" w:rsidRDefault="0086429E">
            <w:pPr>
              <w:jc w:val="center"/>
            </w:pPr>
            <w:r>
              <w:t>2.</w:t>
            </w:r>
          </w:p>
        </w:tc>
        <w:tc>
          <w:tcPr>
            <w:tcW w:w="6327" w:type="dxa"/>
            <w:tcBorders>
              <w:top w:val="nil"/>
            </w:tcBorders>
          </w:tcPr>
          <w:p w:rsidR="0086429E" w:rsidRDefault="0086429E">
            <w:r>
              <w:t>Количество граждан, принимавших участие в мероприятиях:</w:t>
            </w:r>
          </w:p>
          <w:p w:rsidR="0086429E" w:rsidRDefault="0086429E">
            <w:r>
              <w:t>- в областных,</w:t>
            </w:r>
          </w:p>
          <w:p w:rsidR="0086429E" w:rsidRDefault="0086429E">
            <w:r>
              <w:t>- в районных,</w:t>
            </w:r>
          </w:p>
          <w:p w:rsidR="0086429E" w:rsidRDefault="0086429E">
            <w:r>
              <w:t>- внутри поселения</w:t>
            </w:r>
          </w:p>
          <w:p w:rsidR="0086429E" w:rsidRDefault="0086429E"/>
        </w:tc>
        <w:tc>
          <w:tcPr>
            <w:tcW w:w="1166" w:type="dxa"/>
            <w:tcBorders>
              <w:top w:val="nil"/>
            </w:tcBorders>
          </w:tcPr>
          <w:p w:rsidR="0086429E" w:rsidRDefault="0086429E">
            <w:pPr>
              <w:jc w:val="center"/>
            </w:pPr>
          </w:p>
        </w:tc>
        <w:tc>
          <w:tcPr>
            <w:tcW w:w="1134" w:type="dxa"/>
            <w:tcBorders>
              <w:top w:val="nil"/>
            </w:tcBorders>
          </w:tcPr>
          <w:p w:rsidR="0086429E" w:rsidRDefault="0086429E">
            <w:pPr>
              <w:jc w:val="center"/>
            </w:pPr>
          </w:p>
        </w:tc>
        <w:tc>
          <w:tcPr>
            <w:tcW w:w="992" w:type="dxa"/>
            <w:tcBorders>
              <w:top w:val="nil"/>
            </w:tcBorders>
          </w:tcPr>
          <w:p w:rsidR="0086429E" w:rsidRDefault="0086429E">
            <w:pPr>
              <w:jc w:val="center"/>
            </w:pPr>
          </w:p>
        </w:tc>
        <w:tc>
          <w:tcPr>
            <w:tcW w:w="1006" w:type="dxa"/>
            <w:tcBorders>
              <w:top w:val="nil"/>
            </w:tcBorders>
          </w:tcPr>
          <w:p w:rsidR="0086429E" w:rsidRDefault="0086429E">
            <w:pPr>
              <w:jc w:val="center"/>
            </w:pPr>
          </w:p>
        </w:tc>
        <w:tc>
          <w:tcPr>
            <w:tcW w:w="718" w:type="dxa"/>
            <w:vMerge/>
            <w:tcBorders>
              <w:top w:val="nil"/>
              <w:bottom w:val="nil"/>
            </w:tcBorders>
            <w:vAlign w:val="center"/>
          </w:tcPr>
          <w:p w:rsidR="0086429E" w:rsidRDefault="0086429E"/>
        </w:tc>
      </w:tr>
      <w:tr w:rsidR="0086429E">
        <w:trPr>
          <w:jc w:val="center"/>
        </w:trPr>
        <w:tc>
          <w:tcPr>
            <w:tcW w:w="710" w:type="dxa"/>
          </w:tcPr>
          <w:p w:rsidR="0086429E" w:rsidRDefault="0086429E">
            <w:pPr>
              <w:jc w:val="center"/>
            </w:pPr>
            <w:r>
              <w:t>3.</w:t>
            </w:r>
          </w:p>
        </w:tc>
        <w:tc>
          <w:tcPr>
            <w:tcW w:w="6327" w:type="dxa"/>
          </w:tcPr>
          <w:p w:rsidR="0086429E" w:rsidRDefault="0086429E">
            <w:r>
              <w:t>Количество граждан, регулярно занимающихся физкультурой и спортом.</w:t>
            </w:r>
          </w:p>
          <w:p w:rsidR="0086429E" w:rsidRDefault="0086429E"/>
        </w:tc>
        <w:tc>
          <w:tcPr>
            <w:tcW w:w="1166" w:type="dxa"/>
          </w:tcPr>
          <w:p w:rsidR="0086429E" w:rsidRDefault="0086429E">
            <w:pPr>
              <w:jc w:val="center"/>
            </w:pPr>
          </w:p>
        </w:tc>
        <w:tc>
          <w:tcPr>
            <w:tcW w:w="1134" w:type="dxa"/>
          </w:tcPr>
          <w:p w:rsidR="0086429E" w:rsidRDefault="0086429E">
            <w:pPr>
              <w:jc w:val="center"/>
            </w:pPr>
          </w:p>
        </w:tc>
        <w:tc>
          <w:tcPr>
            <w:tcW w:w="992" w:type="dxa"/>
          </w:tcPr>
          <w:p w:rsidR="0086429E" w:rsidRDefault="0086429E">
            <w:pPr>
              <w:jc w:val="center"/>
            </w:pPr>
          </w:p>
        </w:tc>
        <w:tc>
          <w:tcPr>
            <w:tcW w:w="1006" w:type="dxa"/>
          </w:tcPr>
          <w:p w:rsidR="0086429E" w:rsidRDefault="0086429E">
            <w:pPr>
              <w:jc w:val="center"/>
            </w:pPr>
          </w:p>
        </w:tc>
        <w:tc>
          <w:tcPr>
            <w:tcW w:w="718" w:type="dxa"/>
            <w:vMerge w:val="restart"/>
            <w:tcBorders>
              <w:top w:val="nil"/>
              <w:bottom w:val="nil"/>
            </w:tcBorders>
          </w:tcPr>
          <w:p w:rsidR="0086429E" w:rsidRDefault="0086429E">
            <w:pPr>
              <w:jc w:val="center"/>
            </w:pPr>
          </w:p>
        </w:tc>
      </w:tr>
      <w:tr w:rsidR="0086429E">
        <w:trPr>
          <w:jc w:val="center"/>
        </w:trPr>
        <w:tc>
          <w:tcPr>
            <w:tcW w:w="710" w:type="dxa"/>
          </w:tcPr>
          <w:p w:rsidR="0086429E" w:rsidRDefault="0086429E">
            <w:pPr>
              <w:jc w:val="center"/>
            </w:pPr>
            <w:r>
              <w:t>4.</w:t>
            </w:r>
          </w:p>
        </w:tc>
        <w:tc>
          <w:tcPr>
            <w:tcW w:w="6327" w:type="dxa"/>
          </w:tcPr>
          <w:p w:rsidR="0086429E" w:rsidRDefault="0086429E">
            <w:r>
              <w:t xml:space="preserve">Количество  спортивных секций и объединений </w:t>
            </w:r>
          </w:p>
          <w:p w:rsidR="0086429E" w:rsidRDefault="0086429E">
            <w:pPr>
              <w:jc w:val="center"/>
            </w:pPr>
          </w:p>
        </w:tc>
        <w:tc>
          <w:tcPr>
            <w:tcW w:w="1166" w:type="dxa"/>
          </w:tcPr>
          <w:p w:rsidR="0086429E" w:rsidRDefault="0086429E">
            <w:pPr>
              <w:jc w:val="center"/>
            </w:pPr>
          </w:p>
        </w:tc>
        <w:tc>
          <w:tcPr>
            <w:tcW w:w="1134" w:type="dxa"/>
          </w:tcPr>
          <w:p w:rsidR="0086429E" w:rsidRDefault="0086429E">
            <w:pPr>
              <w:jc w:val="center"/>
            </w:pPr>
          </w:p>
        </w:tc>
        <w:tc>
          <w:tcPr>
            <w:tcW w:w="992" w:type="dxa"/>
          </w:tcPr>
          <w:p w:rsidR="0086429E" w:rsidRDefault="0086429E">
            <w:pPr>
              <w:jc w:val="center"/>
            </w:pPr>
          </w:p>
        </w:tc>
        <w:tc>
          <w:tcPr>
            <w:tcW w:w="1006" w:type="dxa"/>
          </w:tcPr>
          <w:p w:rsidR="0086429E" w:rsidRDefault="0086429E">
            <w:pPr>
              <w:jc w:val="center"/>
            </w:pPr>
          </w:p>
        </w:tc>
        <w:tc>
          <w:tcPr>
            <w:tcW w:w="718" w:type="dxa"/>
            <w:vMerge/>
            <w:tcBorders>
              <w:top w:val="nil"/>
              <w:bottom w:val="nil"/>
            </w:tcBorders>
            <w:vAlign w:val="center"/>
          </w:tcPr>
          <w:p w:rsidR="0086429E" w:rsidRDefault="0086429E"/>
        </w:tc>
      </w:tr>
      <w:tr w:rsidR="0086429E">
        <w:trPr>
          <w:jc w:val="center"/>
        </w:trPr>
        <w:tc>
          <w:tcPr>
            <w:tcW w:w="710" w:type="dxa"/>
          </w:tcPr>
          <w:p w:rsidR="0086429E" w:rsidRDefault="0086429E">
            <w:pPr>
              <w:jc w:val="center"/>
            </w:pPr>
            <w:r>
              <w:t>5.</w:t>
            </w:r>
          </w:p>
        </w:tc>
        <w:tc>
          <w:tcPr>
            <w:tcW w:w="6327" w:type="dxa"/>
          </w:tcPr>
          <w:p w:rsidR="0086429E" w:rsidRDefault="0086429E">
            <w:r>
              <w:t xml:space="preserve">Количество  представленных материалов в СМИ спортивной направленности </w:t>
            </w:r>
          </w:p>
          <w:p w:rsidR="0086429E" w:rsidRDefault="0086429E"/>
        </w:tc>
        <w:tc>
          <w:tcPr>
            <w:tcW w:w="1166" w:type="dxa"/>
          </w:tcPr>
          <w:p w:rsidR="0086429E" w:rsidRDefault="0086429E">
            <w:pPr>
              <w:jc w:val="center"/>
            </w:pPr>
          </w:p>
        </w:tc>
        <w:tc>
          <w:tcPr>
            <w:tcW w:w="1134" w:type="dxa"/>
          </w:tcPr>
          <w:p w:rsidR="0086429E" w:rsidRDefault="0086429E">
            <w:pPr>
              <w:jc w:val="center"/>
            </w:pPr>
          </w:p>
        </w:tc>
        <w:tc>
          <w:tcPr>
            <w:tcW w:w="992" w:type="dxa"/>
          </w:tcPr>
          <w:p w:rsidR="0086429E" w:rsidRDefault="0086429E">
            <w:pPr>
              <w:jc w:val="center"/>
            </w:pPr>
          </w:p>
        </w:tc>
        <w:tc>
          <w:tcPr>
            <w:tcW w:w="1006" w:type="dxa"/>
          </w:tcPr>
          <w:p w:rsidR="0086429E" w:rsidRDefault="0086429E">
            <w:pPr>
              <w:jc w:val="center"/>
            </w:pPr>
          </w:p>
        </w:tc>
        <w:tc>
          <w:tcPr>
            <w:tcW w:w="718" w:type="dxa"/>
            <w:vMerge/>
            <w:tcBorders>
              <w:top w:val="nil"/>
              <w:bottom w:val="nil"/>
            </w:tcBorders>
            <w:vAlign w:val="center"/>
          </w:tcPr>
          <w:p w:rsidR="0086429E" w:rsidRDefault="0086429E"/>
        </w:tc>
      </w:tr>
      <w:tr w:rsidR="0086429E">
        <w:trPr>
          <w:jc w:val="center"/>
        </w:trPr>
        <w:tc>
          <w:tcPr>
            <w:tcW w:w="710" w:type="dxa"/>
          </w:tcPr>
          <w:p w:rsidR="0086429E" w:rsidRDefault="0086429E"/>
        </w:tc>
        <w:tc>
          <w:tcPr>
            <w:tcW w:w="6327" w:type="dxa"/>
          </w:tcPr>
          <w:p w:rsidR="0086429E" w:rsidRDefault="0086429E">
            <w:r>
              <w:t>ИТОГО:</w:t>
            </w:r>
          </w:p>
        </w:tc>
        <w:tc>
          <w:tcPr>
            <w:tcW w:w="1166" w:type="dxa"/>
          </w:tcPr>
          <w:p w:rsidR="0086429E" w:rsidRDefault="0086429E">
            <w:pPr>
              <w:jc w:val="center"/>
            </w:pPr>
          </w:p>
        </w:tc>
        <w:tc>
          <w:tcPr>
            <w:tcW w:w="1134" w:type="dxa"/>
          </w:tcPr>
          <w:p w:rsidR="0086429E" w:rsidRDefault="0086429E">
            <w:pPr>
              <w:jc w:val="center"/>
            </w:pPr>
          </w:p>
        </w:tc>
        <w:tc>
          <w:tcPr>
            <w:tcW w:w="992" w:type="dxa"/>
          </w:tcPr>
          <w:p w:rsidR="0086429E" w:rsidRDefault="0086429E">
            <w:pPr>
              <w:jc w:val="center"/>
            </w:pPr>
          </w:p>
        </w:tc>
        <w:tc>
          <w:tcPr>
            <w:tcW w:w="1006" w:type="dxa"/>
          </w:tcPr>
          <w:p w:rsidR="0086429E" w:rsidRDefault="0086429E">
            <w:pPr>
              <w:jc w:val="center"/>
            </w:pPr>
          </w:p>
        </w:tc>
        <w:tc>
          <w:tcPr>
            <w:tcW w:w="718" w:type="dxa"/>
            <w:vMerge/>
            <w:tcBorders>
              <w:top w:val="nil"/>
              <w:bottom w:val="nil"/>
            </w:tcBorders>
            <w:vAlign w:val="center"/>
          </w:tcPr>
          <w:p w:rsidR="0086429E" w:rsidRDefault="0086429E"/>
        </w:tc>
      </w:tr>
    </w:tbl>
    <w:p w:rsidR="0086429E" w:rsidRDefault="0086429E" w:rsidP="00BD321D"/>
    <w:p w:rsidR="0086429E" w:rsidRDefault="0086429E" w:rsidP="00BD321D"/>
    <w:p w:rsidR="0086429E" w:rsidRDefault="0086429E" w:rsidP="00BD321D"/>
    <w:p w:rsidR="0086429E" w:rsidRDefault="0086429E" w:rsidP="00BD321D"/>
    <w:p w:rsidR="0086429E" w:rsidRDefault="0086429E"/>
    <w:sectPr w:rsidR="0086429E" w:rsidSect="004F6027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81FF0"/>
    <w:multiLevelType w:val="hybridMultilevel"/>
    <w:tmpl w:val="D63E8262"/>
    <w:lvl w:ilvl="0" w:tplc="5F746CB4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>
    <w:nsid w:val="6D785A0F"/>
    <w:multiLevelType w:val="hybridMultilevel"/>
    <w:tmpl w:val="8526780C"/>
    <w:lvl w:ilvl="0" w:tplc="07CED69C">
      <w:start w:val="1"/>
      <w:numFmt w:val="bullet"/>
      <w:lvlText w:val="▪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03E"/>
    <w:rsid w:val="000B65F0"/>
    <w:rsid w:val="000E7258"/>
    <w:rsid w:val="00134923"/>
    <w:rsid w:val="00232FDF"/>
    <w:rsid w:val="00352224"/>
    <w:rsid w:val="003667AF"/>
    <w:rsid w:val="00463A37"/>
    <w:rsid w:val="004F6027"/>
    <w:rsid w:val="00647FAC"/>
    <w:rsid w:val="006E5A42"/>
    <w:rsid w:val="00770C12"/>
    <w:rsid w:val="0086429E"/>
    <w:rsid w:val="0090034B"/>
    <w:rsid w:val="00930046"/>
    <w:rsid w:val="009D2840"/>
    <w:rsid w:val="009E003E"/>
    <w:rsid w:val="00AA2510"/>
    <w:rsid w:val="00B0626D"/>
    <w:rsid w:val="00BD321D"/>
    <w:rsid w:val="00CC7651"/>
    <w:rsid w:val="00EA0E7E"/>
    <w:rsid w:val="00F64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03E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BD321D"/>
    <w:pPr>
      <w:suppressAutoHyphens w:val="0"/>
      <w:spacing w:before="30" w:after="30"/>
    </w:pPr>
    <w:rPr>
      <w:rFonts w:ascii="Arial" w:hAnsi="Arial" w:cs="Arial"/>
      <w:color w:val="000000"/>
      <w:spacing w:val="2"/>
      <w:lang w:eastAsia="ru-RU"/>
    </w:rPr>
  </w:style>
  <w:style w:type="paragraph" w:styleId="BodyText">
    <w:name w:val="Body Text"/>
    <w:basedOn w:val="Normal"/>
    <w:link w:val="BodyTextChar"/>
    <w:autoRedefine/>
    <w:uiPriority w:val="99"/>
    <w:semiHidden/>
    <w:rsid w:val="00BD321D"/>
    <w:pPr>
      <w:tabs>
        <w:tab w:val="left" w:pos="-5245"/>
      </w:tabs>
      <w:suppressAutoHyphens w:val="0"/>
      <w:jc w:val="right"/>
    </w:pPr>
    <w:rPr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D321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D321D"/>
    <w:pPr>
      <w:widowControl w:val="0"/>
    </w:pPr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BD321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Стиль1"/>
    <w:uiPriority w:val="99"/>
    <w:rsid w:val="00232FDF"/>
    <w:pPr>
      <w:widowControl w:val="0"/>
    </w:pPr>
    <w:rPr>
      <w:rFonts w:ascii="Times New Roman" w:eastAsia="Times New Roman" w:hAnsi="Times New Roman"/>
      <w:sz w:val="28"/>
      <w:szCs w:val="28"/>
    </w:rPr>
  </w:style>
  <w:style w:type="character" w:styleId="Hyperlink">
    <w:name w:val="Hyperlink"/>
    <w:basedOn w:val="DefaultParagraphFont"/>
    <w:uiPriority w:val="99"/>
    <w:rsid w:val="00F642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916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6442300.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6546056.0/" TargetMode="External"/><Relationship Id="rId5" Type="http://schemas.openxmlformats.org/officeDocument/2006/relationships/hyperlink" Target="file:///G:\..\&#1059;&#1089;&#1090;&#1086;&#1081;&#1095;&#1080;&#1074;&#1086;&#1077;%20&#1088;&#1072;&#1079;&#1074;&#1080;&#1090;&#1080;&#1077;\&#1055;&#1086;&#1089;&#1090;&#1072;&#1085;&#1086;&#1074;&#1083;&#1077;&#1085;&#1080;&#1077;%20&#1089;&#1077;&#1083;&#1100;&#1089;&#1082;&#1086;&#1075;&#1086;%20&#1087;&#1086;&#1089;&#1077;&#1083;&#1077;&#1085;&#1080;&#1103;!!!!&#1044;&#1086;&#1082;&#1091;&#1084;&#1077;&#1085;&#1090;%20Microsoft%20Office%20Word.doc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12</Pages>
  <Words>2889</Words>
  <Characters>16472</Characters>
  <Application>Microsoft Office Outlook</Application>
  <DocSecurity>0</DocSecurity>
  <Lines>0</Lines>
  <Paragraphs>0</Paragraphs>
  <ScaleCrop>false</ScaleCrop>
  <Company>Сельсовет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ЮВ</dc:creator>
  <cp:keywords/>
  <dc:description/>
  <cp:lastModifiedBy>Татьяна</cp:lastModifiedBy>
  <cp:revision>2</cp:revision>
  <cp:lastPrinted>2012-12-17T08:50:00Z</cp:lastPrinted>
  <dcterms:created xsi:type="dcterms:W3CDTF">2012-12-17T08:56:00Z</dcterms:created>
  <dcterms:modified xsi:type="dcterms:W3CDTF">2012-12-17T08:56:00Z</dcterms:modified>
</cp:coreProperties>
</file>