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6B90" w:rsidRDefault="00126B90" w:rsidP="0068792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Администрация Горского сельского поселения Большеигнатовского муниципального района Республики Мордовия извещает о проведении общего собрания участников общей долевой собственности землепользования сельскохозяйственного производственного  кооператива   им. Андрейчука.</w:t>
      </w:r>
    </w:p>
    <w:p w:rsidR="00126B90" w:rsidRDefault="00126B90" w:rsidP="0068792A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и время  проведения общего собрания 11.00 часов 26 февраля 2015 года</w:t>
      </w:r>
    </w:p>
    <w:p w:rsidR="00126B90" w:rsidRDefault="00126B90" w:rsidP="0068792A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Адрес места проведения общего собрания: Республика Мордовия, Большеигнатовский район, с. Горки, ул. Энгельса, д.15</w:t>
      </w:r>
    </w:p>
    <w:p w:rsidR="00126B90" w:rsidRDefault="00126B90" w:rsidP="0068792A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Повестка дня общего собрания:</w:t>
      </w:r>
    </w:p>
    <w:p w:rsidR="00126B90" w:rsidRDefault="00126B90" w:rsidP="0068792A">
      <w:pPr>
        <w:pStyle w:val="ListParagraph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126B90" w:rsidRDefault="00126B90" w:rsidP="0068792A">
      <w:pPr>
        <w:pStyle w:val="ListParagraph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местоположении части земельного участка, находящегося в общей долевой собственности и об условиях передачи этого земельного участка в аренду для сельскохозяйственного использования.</w:t>
      </w:r>
    </w:p>
    <w:p w:rsidR="00126B90" w:rsidRDefault="00126B90" w:rsidP="0068792A">
      <w:pPr>
        <w:pStyle w:val="ListParagraph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избрании и наделении соответствующими полномочиями единого представителя от имени всех участников общей долевой собственности в целях его дальнейшего участия в предусмотренных законом процедурах и формальностях, в том числе в оформлении договоров и дополнительных соглашений к ним после принятия соответствующего решения общим собранием участников общей долевой собственности.</w:t>
      </w:r>
    </w:p>
    <w:p w:rsidR="00126B90" w:rsidRDefault="00126B90" w:rsidP="0068792A">
      <w:pPr>
        <w:pStyle w:val="ListParagraph"/>
        <w:spacing w:after="0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126B90" w:rsidRDefault="00126B90" w:rsidP="0068792A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257E7">
        <w:rPr>
          <w:rFonts w:ascii="Times New Roman" w:hAnsi="Times New Roman" w:cs="Times New Roman"/>
          <w:sz w:val="28"/>
          <w:szCs w:val="28"/>
        </w:rPr>
        <w:t>Адрес места ознакомления с документами по вопросу, вынесенному на обсуждение общего собрания: Республика Мордовия, Большеигнато</w:t>
      </w:r>
      <w:r>
        <w:rPr>
          <w:rFonts w:ascii="Times New Roman" w:hAnsi="Times New Roman" w:cs="Times New Roman"/>
          <w:sz w:val="28"/>
          <w:szCs w:val="28"/>
        </w:rPr>
        <w:t>вский район, с. Горки, ул. Энгельса, д.15</w:t>
      </w:r>
      <w:r w:rsidRPr="005257E7">
        <w:rPr>
          <w:rFonts w:ascii="Times New Roman" w:hAnsi="Times New Roman" w:cs="Times New Roman"/>
          <w:sz w:val="28"/>
          <w:szCs w:val="28"/>
        </w:rPr>
        <w:t>.</w:t>
      </w:r>
    </w:p>
    <w:p w:rsidR="00126B90" w:rsidRDefault="00126B90" w:rsidP="0068792A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Сроки ознакомления: в течение 40 дней с момента публикации извещения в газете «Вектор» по рабочим дням с 8.30 до 16.30 часов.</w:t>
      </w:r>
    </w:p>
    <w:p w:rsidR="00126B90" w:rsidRPr="005257E7" w:rsidRDefault="00126B90" w:rsidP="0068792A">
      <w:pPr>
        <w:pStyle w:val="ListParagraph"/>
        <w:ind w:left="795"/>
        <w:jc w:val="both"/>
        <w:rPr>
          <w:rFonts w:ascii="Times New Roman" w:hAnsi="Times New Roman" w:cs="Times New Roman"/>
          <w:sz w:val="28"/>
          <w:szCs w:val="28"/>
        </w:rPr>
      </w:pPr>
    </w:p>
    <w:p w:rsidR="00126B90" w:rsidRDefault="00126B90" w:rsidP="0068792A">
      <w:pPr>
        <w:pStyle w:val="ListParagraph"/>
        <w:ind w:left="43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Для участия в общем собрании участников общей долевой собственности при себе необходимо иметь:</w:t>
      </w:r>
    </w:p>
    <w:p w:rsidR="00126B90" w:rsidRDefault="00126B90" w:rsidP="0068792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документ, удостоверяющий личность, либо документ, подтверждающий полномочия (доверенность и т.п.);</w:t>
      </w:r>
    </w:p>
    <w:p w:rsidR="00126B90" w:rsidRDefault="00126B90" w:rsidP="0068792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документ, удостоверяющий право на земельную долю. </w:t>
      </w:r>
    </w:p>
    <w:p w:rsidR="00126B90" w:rsidRDefault="00126B90" w:rsidP="00474AD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Горского сельского поселения Большеигнатовского муниципального района Республики Мордовия извещает о проведении общего собрания участников общей долевой собственности землепользования сельскохозяйственного производственного  кооператива   «Свободный путь».</w:t>
      </w:r>
    </w:p>
    <w:p w:rsidR="00126B90" w:rsidRPr="00DD2E52" w:rsidRDefault="00126B90" w:rsidP="00DD2E52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D2E52">
        <w:rPr>
          <w:rFonts w:ascii="Times New Roman" w:hAnsi="Times New Roman" w:cs="Times New Roman"/>
          <w:sz w:val="28"/>
          <w:szCs w:val="28"/>
        </w:rPr>
        <w:t>Дата и время  проведения общего собрания 13.00 часов 26 февраля 2015 года</w:t>
      </w:r>
    </w:p>
    <w:p w:rsidR="00126B90" w:rsidRDefault="00126B90" w:rsidP="00DD2E52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D2E52">
        <w:rPr>
          <w:rFonts w:ascii="Times New Roman" w:hAnsi="Times New Roman" w:cs="Times New Roman"/>
          <w:sz w:val="28"/>
          <w:szCs w:val="28"/>
        </w:rPr>
        <w:t>Адрес места проведения общего собрания: Республика Мордовия, Большеигнатовский район, с. Хухорево, ул. Центральная, д.3</w:t>
      </w:r>
    </w:p>
    <w:p w:rsidR="00126B90" w:rsidRPr="00DD2E52" w:rsidRDefault="00126B90" w:rsidP="00DD2E52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D2E52">
        <w:rPr>
          <w:rFonts w:ascii="Times New Roman" w:hAnsi="Times New Roman" w:cs="Times New Roman"/>
          <w:sz w:val="28"/>
          <w:szCs w:val="28"/>
        </w:rPr>
        <w:t>Повестка дня общего собрания:</w:t>
      </w:r>
    </w:p>
    <w:p w:rsidR="00126B90" w:rsidRPr="00DD2E52" w:rsidRDefault="00126B90" w:rsidP="00DD2E52">
      <w:pPr>
        <w:pStyle w:val="ListParagraph"/>
        <w:numPr>
          <w:ilvl w:val="2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D2E52">
        <w:rPr>
          <w:rFonts w:ascii="Times New Roman" w:hAnsi="Times New Roman" w:cs="Times New Roman"/>
          <w:sz w:val="28"/>
          <w:szCs w:val="28"/>
        </w:rPr>
        <w:t>О местоположении части земельного участка, находящегося в общей долевой собственности и об условиях передачи этого земельного участка в аренду для сельскохозяйственного использования.</w:t>
      </w:r>
    </w:p>
    <w:p w:rsidR="00126B90" w:rsidRPr="00DD2E52" w:rsidRDefault="00126B90" w:rsidP="00DD2E52">
      <w:pPr>
        <w:pStyle w:val="ListParagraph"/>
        <w:numPr>
          <w:ilvl w:val="2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D2E52">
        <w:rPr>
          <w:rFonts w:ascii="Times New Roman" w:hAnsi="Times New Roman" w:cs="Times New Roman"/>
          <w:sz w:val="28"/>
          <w:szCs w:val="28"/>
        </w:rPr>
        <w:t>Об избрании и наделении соответствующими полномочиями единого представителя от имени всех участников общей долевой собственности в целях его дальнейшего участия в предусмотренных законом процедурах и формальностях, в том числе в оформлении договоров и дополнительных соглашений к ним после принятия соответствующего решения общим собранием участников общей долевой собственности.</w:t>
      </w:r>
    </w:p>
    <w:p w:rsidR="00126B90" w:rsidRPr="00DD2E52" w:rsidRDefault="00126B90" w:rsidP="00DD2E52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D2E52">
        <w:rPr>
          <w:rFonts w:ascii="Times New Roman" w:hAnsi="Times New Roman" w:cs="Times New Roman"/>
          <w:sz w:val="28"/>
          <w:szCs w:val="28"/>
        </w:rPr>
        <w:t>Адрес места ознакомления с документами по вопросу, вынесенному на обсуждение общего собрания: Республика Мордовия, Большеигнатовский район, с. Горки, ул. Энгельса, д.15.</w:t>
      </w:r>
    </w:p>
    <w:p w:rsidR="00126B90" w:rsidRPr="00DD2E52" w:rsidRDefault="00126B90" w:rsidP="00DD2E52">
      <w:pPr>
        <w:pStyle w:val="ListParagraph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D2E52">
        <w:rPr>
          <w:rFonts w:ascii="Times New Roman" w:hAnsi="Times New Roman" w:cs="Times New Roman"/>
          <w:sz w:val="28"/>
          <w:szCs w:val="28"/>
        </w:rPr>
        <w:t>Сроки ознакомления: в течение 40 дней с момента публикации извещения в газете «Вектор» по рабочим дням с 8.30 до 16.30 часов.</w:t>
      </w:r>
    </w:p>
    <w:p w:rsidR="00126B90" w:rsidRDefault="00126B90" w:rsidP="00474AD2">
      <w:pPr>
        <w:pStyle w:val="ListParagraph"/>
        <w:ind w:left="43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Для участия в общем собрании участников общей долевой собственности при себе необходимо иметь:</w:t>
      </w:r>
    </w:p>
    <w:p w:rsidR="00126B90" w:rsidRPr="00474AD2" w:rsidRDefault="00126B90" w:rsidP="00474AD2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74AD2">
        <w:rPr>
          <w:rFonts w:ascii="Times New Roman" w:hAnsi="Times New Roman" w:cs="Times New Roman"/>
          <w:sz w:val="28"/>
          <w:szCs w:val="28"/>
        </w:rPr>
        <w:t>документ, удостоверяющий личность, либо документ, подтверждающий полномочия (доверенность и т.п.);</w:t>
      </w:r>
    </w:p>
    <w:p w:rsidR="00126B90" w:rsidRPr="00C3208C" w:rsidRDefault="00126B90" w:rsidP="00C3208C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74AD2">
        <w:rPr>
          <w:rFonts w:ascii="Times New Roman" w:hAnsi="Times New Roman" w:cs="Times New Roman"/>
          <w:sz w:val="28"/>
          <w:szCs w:val="28"/>
        </w:rPr>
        <w:t xml:space="preserve">документ, удостоверяющий право на земельную долю. </w:t>
      </w:r>
      <w:bookmarkStart w:id="0" w:name="_GoBack"/>
      <w:bookmarkEnd w:id="0"/>
    </w:p>
    <w:sectPr w:rsidR="00126B90" w:rsidRPr="00C3208C" w:rsidSect="00491D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021524"/>
    <w:multiLevelType w:val="hybridMultilevel"/>
    <w:tmpl w:val="53E29158"/>
    <w:lvl w:ilvl="0" w:tplc="27E000BA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B9E0CBB"/>
    <w:multiLevelType w:val="hybridMultilevel"/>
    <w:tmpl w:val="F8A8FAB6"/>
    <w:lvl w:ilvl="0" w:tplc="A8FC4106">
      <w:start w:val="1"/>
      <w:numFmt w:val="decimal"/>
      <w:lvlText w:val="%1."/>
      <w:lvlJc w:val="left"/>
      <w:pPr>
        <w:ind w:left="79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BB308C2"/>
    <w:multiLevelType w:val="hybridMultilevel"/>
    <w:tmpl w:val="6EDC54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792A"/>
    <w:rsid w:val="00126B90"/>
    <w:rsid w:val="001E54F4"/>
    <w:rsid w:val="003243CE"/>
    <w:rsid w:val="00474AD2"/>
    <w:rsid w:val="00491D5A"/>
    <w:rsid w:val="005257E7"/>
    <w:rsid w:val="0068792A"/>
    <w:rsid w:val="00A62CDA"/>
    <w:rsid w:val="00C3208C"/>
    <w:rsid w:val="00DD2E52"/>
    <w:rsid w:val="00F83B8F"/>
    <w:rsid w:val="00FA35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792A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68792A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38</TotalTime>
  <Pages>2</Pages>
  <Words>478</Words>
  <Characters>2729</Characters>
  <Application>Microsoft Office Outlook</Application>
  <DocSecurity>0</DocSecurity>
  <Lines>0</Lines>
  <Paragraphs>0</Paragraphs>
  <ScaleCrop>false</ScaleCrop>
  <Company>Gorki-Admin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Usanova M.I.</cp:lastModifiedBy>
  <cp:revision>3</cp:revision>
  <dcterms:created xsi:type="dcterms:W3CDTF">2015-01-13T09:42:00Z</dcterms:created>
  <dcterms:modified xsi:type="dcterms:W3CDTF">2015-01-15T07:07:00Z</dcterms:modified>
</cp:coreProperties>
</file>