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87" w:rsidRDefault="00515E87" w:rsidP="00923CC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Администрация Кучкаевского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им.Кирова.</w:t>
      </w:r>
    </w:p>
    <w:p w:rsidR="00515E87" w:rsidRDefault="00515E87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и время  проведения общего собрания 13.00 часов 04 марта 2015 года</w:t>
      </w:r>
    </w:p>
    <w:p w:rsidR="00515E87" w:rsidRDefault="00515E87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 места проведения общего собрания: Республика Мордовия, Большеигнатовский район, с. Кучкаево, ул. Ленина, д.18</w:t>
      </w:r>
    </w:p>
    <w:p w:rsidR="00515E87" w:rsidRDefault="00515E87" w:rsidP="00923CCA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 общего собрания:</w:t>
      </w:r>
    </w:p>
    <w:p w:rsidR="00515E87" w:rsidRDefault="00515E87" w:rsidP="00923CCA">
      <w:pPr>
        <w:pStyle w:val="ListParagraph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515E87" w:rsidRDefault="00515E87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515E87" w:rsidRDefault="00515E87" w:rsidP="00923CC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515E87" w:rsidRDefault="00515E87" w:rsidP="005257E7">
      <w:pPr>
        <w:pStyle w:val="ListParagraph"/>
        <w:spacing w:after="0"/>
        <w:ind w:left="1440"/>
        <w:jc w:val="both"/>
        <w:rPr>
          <w:rFonts w:ascii="Times New Roman" w:hAnsi="Times New Roman"/>
          <w:sz w:val="28"/>
        </w:rPr>
      </w:pPr>
    </w:p>
    <w:p w:rsidR="00515E87" w:rsidRDefault="00515E87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257E7">
        <w:rPr>
          <w:rFonts w:ascii="Times New Roman" w:hAnsi="Times New Roman"/>
          <w:sz w:val="28"/>
          <w:szCs w:val="28"/>
        </w:rPr>
        <w:t xml:space="preserve">Адрес места ознакомления с документами по вопросу, вынесенному на обсуждение общего собрания: Республика Мордовия, Большеигнатовский район, с. </w:t>
      </w:r>
      <w:r>
        <w:rPr>
          <w:rFonts w:ascii="Times New Roman" w:hAnsi="Times New Roman"/>
          <w:sz w:val="28"/>
          <w:szCs w:val="28"/>
        </w:rPr>
        <w:t>Кучкаево</w:t>
      </w:r>
      <w:r w:rsidRPr="005257E7">
        <w:rPr>
          <w:rFonts w:ascii="Times New Roman" w:hAnsi="Times New Roman"/>
          <w:sz w:val="28"/>
          <w:szCs w:val="28"/>
        </w:rPr>
        <w:t xml:space="preserve">, ул. </w:t>
      </w:r>
      <w:r>
        <w:rPr>
          <w:rFonts w:ascii="Times New Roman" w:hAnsi="Times New Roman"/>
          <w:sz w:val="28"/>
          <w:szCs w:val="28"/>
        </w:rPr>
        <w:t>Ленина</w:t>
      </w:r>
      <w:r w:rsidRPr="005257E7">
        <w:rPr>
          <w:rFonts w:ascii="Times New Roman" w:hAnsi="Times New Roman"/>
          <w:sz w:val="28"/>
          <w:szCs w:val="28"/>
        </w:rPr>
        <w:t>, д.1</w:t>
      </w:r>
      <w:r>
        <w:rPr>
          <w:rFonts w:ascii="Times New Roman" w:hAnsi="Times New Roman"/>
          <w:sz w:val="28"/>
          <w:szCs w:val="28"/>
        </w:rPr>
        <w:t>8</w:t>
      </w:r>
      <w:r w:rsidRPr="005257E7">
        <w:rPr>
          <w:rFonts w:ascii="Times New Roman" w:hAnsi="Times New Roman"/>
          <w:sz w:val="28"/>
          <w:szCs w:val="28"/>
        </w:rPr>
        <w:t>.</w:t>
      </w:r>
    </w:p>
    <w:p w:rsidR="00515E87" w:rsidRDefault="00515E87" w:rsidP="005257E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ознакомления: в течение 40 дней с момента публикации извещения в газете «Исток» по рабочим дням с 8.30 до 16.30 часов.</w:t>
      </w:r>
    </w:p>
    <w:p w:rsidR="00515E87" w:rsidRPr="005257E7" w:rsidRDefault="00515E87" w:rsidP="00C933A8">
      <w:pPr>
        <w:pStyle w:val="ListParagraph"/>
        <w:ind w:left="795"/>
        <w:jc w:val="both"/>
        <w:rPr>
          <w:rFonts w:ascii="Times New Roman" w:hAnsi="Times New Roman"/>
          <w:sz w:val="28"/>
          <w:szCs w:val="28"/>
        </w:rPr>
      </w:pPr>
    </w:p>
    <w:p w:rsidR="00515E87" w:rsidRDefault="00515E87" w:rsidP="00923CCA">
      <w:pPr>
        <w:pStyle w:val="ListParagraph"/>
        <w:ind w:left="4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515E87" w:rsidRDefault="00515E87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515E87" w:rsidRDefault="00515E87" w:rsidP="00923CCA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документ, удостоверяющий право на земельную долю. </w:t>
      </w:r>
    </w:p>
    <w:p w:rsidR="00515E87" w:rsidRDefault="00515E87" w:rsidP="00923CCA"/>
    <w:p w:rsidR="00515E87" w:rsidRDefault="00515E87"/>
    <w:sectPr w:rsidR="00515E87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CCA"/>
    <w:rsid w:val="001008FC"/>
    <w:rsid w:val="003A2CE7"/>
    <w:rsid w:val="0044052D"/>
    <w:rsid w:val="00491D5A"/>
    <w:rsid w:val="00515E87"/>
    <w:rsid w:val="005257E7"/>
    <w:rsid w:val="0070529C"/>
    <w:rsid w:val="0073091F"/>
    <w:rsid w:val="00923CCA"/>
    <w:rsid w:val="00975F98"/>
    <w:rsid w:val="00C33A0C"/>
    <w:rsid w:val="00C933A8"/>
    <w:rsid w:val="00D70A87"/>
    <w:rsid w:val="00DF06C2"/>
    <w:rsid w:val="00E1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CCA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23CC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23C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3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35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1</Pages>
  <Words>239</Words>
  <Characters>1366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buh2</cp:lastModifiedBy>
  <cp:revision>4</cp:revision>
  <cp:lastPrinted>2001-12-31T21:28:00Z</cp:lastPrinted>
  <dcterms:created xsi:type="dcterms:W3CDTF">2014-01-17T08:49:00Z</dcterms:created>
  <dcterms:modified xsi:type="dcterms:W3CDTF">2015-01-16T10:17:00Z</dcterms:modified>
</cp:coreProperties>
</file>