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54E" w:rsidRDefault="0036054E" w:rsidP="00923CC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Администрация Новобаевского сельского поселения Большеигнатовского муниципального района Республики Мордовия извещает о проведении общего собрания участников общей долевой собственности землепользования сельскохозяйственного производственного  кооператива   «Память Ленина».</w:t>
      </w:r>
    </w:p>
    <w:p w:rsidR="0036054E" w:rsidRDefault="0036054E" w:rsidP="00923CC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и время  проведения общего собрания 10.00 часов 04 марта 2014 года</w:t>
      </w:r>
    </w:p>
    <w:p w:rsidR="0036054E" w:rsidRDefault="0036054E" w:rsidP="00923CC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места проведения общего собрания: Республика Мордовия, Большеигнатовский район, с. Новое Баево, ул. Советская, д.34</w:t>
      </w:r>
    </w:p>
    <w:p w:rsidR="0036054E" w:rsidRDefault="0036054E" w:rsidP="00923CC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Повестка дня общего собрания:</w:t>
      </w:r>
    </w:p>
    <w:p w:rsidR="0036054E" w:rsidRDefault="0036054E" w:rsidP="00923CCA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6054E" w:rsidRDefault="0036054E" w:rsidP="00923CCA">
      <w:pPr>
        <w:pStyle w:val="ListParagraph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местоположении части земельного участка, находящегося в общей долевой собственности и об условиях передачи этого земельного участка в аренду для сельскохозяйственного использования.</w:t>
      </w:r>
    </w:p>
    <w:p w:rsidR="0036054E" w:rsidRDefault="0036054E" w:rsidP="00923CCA">
      <w:pPr>
        <w:pStyle w:val="ListParagraph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избрании и наделении соответствующими полномочиями единого представителя от имени всех участников общей долевой собственности в целях его дальнейшего участия в предусмотренных законом процедурах и формальностях, в том числе в оформлении договоров и дополнительных соглашений к ним после принятия соответствующего решения общим собранием участников общей долевой собственности.</w:t>
      </w:r>
    </w:p>
    <w:p w:rsidR="0036054E" w:rsidRDefault="0036054E" w:rsidP="005257E7">
      <w:pPr>
        <w:pStyle w:val="ListParagraph"/>
        <w:spacing w:after="0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6054E" w:rsidRDefault="0036054E" w:rsidP="005257E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57E7">
        <w:rPr>
          <w:rFonts w:ascii="Times New Roman" w:hAnsi="Times New Roman" w:cs="Times New Roman"/>
          <w:sz w:val="28"/>
          <w:szCs w:val="28"/>
        </w:rPr>
        <w:t>Адрес места ознакомления с документами по вопросу, вынесенному на обсуждение общего собрания: Республика Мордовия, Большеигнато</w:t>
      </w:r>
      <w:r>
        <w:rPr>
          <w:rFonts w:ascii="Times New Roman" w:hAnsi="Times New Roman" w:cs="Times New Roman"/>
          <w:sz w:val="28"/>
          <w:szCs w:val="28"/>
        </w:rPr>
        <w:t>вский район, с. Новое Баево, ул. Советская, д.34</w:t>
      </w:r>
      <w:r w:rsidRPr="005257E7">
        <w:rPr>
          <w:rFonts w:ascii="Times New Roman" w:hAnsi="Times New Roman" w:cs="Times New Roman"/>
          <w:sz w:val="28"/>
          <w:szCs w:val="28"/>
        </w:rPr>
        <w:t>.</w:t>
      </w:r>
    </w:p>
    <w:p w:rsidR="0036054E" w:rsidRDefault="0036054E" w:rsidP="005257E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Сроки ознакомления: в течение 40 дней с момента публикации извещения в газете «Авангард» по рабочим дням с 8.30 до 16.30 часов.</w:t>
      </w:r>
    </w:p>
    <w:p w:rsidR="0036054E" w:rsidRDefault="0036054E" w:rsidP="00923CCA">
      <w:pPr>
        <w:pStyle w:val="ListParagraph"/>
        <w:ind w:left="4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Для участия в общем собрании участников общей долевой собственности при себе необходимо иметь:</w:t>
      </w:r>
    </w:p>
    <w:p w:rsidR="0036054E" w:rsidRDefault="0036054E" w:rsidP="00923CC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документ, удостоверяющий личность, либо документ, подтверждающий полномочия (доверенность и т.п.);</w:t>
      </w:r>
    </w:p>
    <w:p w:rsidR="0036054E" w:rsidRDefault="0036054E" w:rsidP="00923CC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документ, удостоверяющий право на земельную долю. </w:t>
      </w:r>
    </w:p>
    <w:p w:rsidR="0036054E" w:rsidRDefault="0036054E"/>
    <w:sectPr w:rsidR="0036054E" w:rsidSect="00491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21524"/>
    <w:multiLevelType w:val="hybridMultilevel"/>
    <w:tmpl w:val="53E29158"/>
    <w:lvl w:ilvl="0" w:tplc="27E000B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B155BD"/>
    <w:multiLevelType w:val="hybridMultilevel"/>
    <w:tmpl w:val="5010E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9E0CBB"/>
    <w:multiLevelType w:val="hybridMultilevel"/>
    <w:tmpl w:val="F8A8FAB6"/>
    <w:lvl w:ilvl="0" w:tplc="A8FC4106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3CCA"/>
    <w:rsid w:val="002B308D"/>
    <w:rsid w:val="0036054E"/>
    <w:rsid w:val="00491D5A"/>
    <w:rsid w:val="005257E7"/>
    <w:rsid w:val="006548F2"/>
    <w:rsid w:val="0070529C"/>
    <w:rsid w:val="00855FE4"/>
    <w:rsid w:val="00923CCA"/>
    <w:rsid w:val="00C33A0C"/>
    <w:rsid w:val="00C933A8"/>
    <w:rsid w:val="00DF06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CCA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923CCA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923CC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93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933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904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74</TotalTime>
  <Pages>1</Pages>
  <Words>242</Words>
  <Characters>1383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user</cp:lastModifiedBy>
  <cp:revision>3</cp:revision>
  <cp:lastPrinted>2014-01-17T09:57:00Z</cp:lastPrinted>
  <dcterms:created xsi:type="dcterms:W3CDTF">2014-01-17T08:49:00Z</dcterms:created>
  <dcterms:modified xsi:type="dcterms:W3CDTF">2015-01-17T10:55:00Z</dcterms:modified>
</cp:coreProperties>
</file>