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5A4" w:rsidRPr="00E361DB" w:rsidRDefault="007005A4" w:rsidP="00CE32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Протасовского сельского поселения </w:t>
      </w:r>
      <w:r w:rsidRPr="00E361DB">
        <w:rPr>
          <w:rFonts w:ascii="Times New Roman" w:hAnsi="Times New Roman" w:cs="Times New Roman"/>
          <w:b/>
          <w:bCs/>
          <w:sz w:val="32"/>
          <w:szCs w:val="32"/>
        </w:rPr>
        <w:t>Большеигнатовского муниципального района</w:t>
      </w:r>
    </w:p>
    <w:p w:rsidR="007005A4" w:rsidRPr="00AD5238" w:rsidRDefault="007005A4" w:rsidP="00BC4B9A">
      <w:pPr>
        <w:jc w:val="center"/>
        <w:rPr>
          <w:b/>
          <w:bCs/>
          <w:sz w:val="32"/>
          <w:szCs w:val="32"/>
        </w:rPr>
      </w:pPr>
      <w:r w:rsidRPr="00E361DB">
        <w:rPr>
          <w:rFonts w:ascii="Times New Roman" w:hAnsi="Times New Roman" w:cs="Times New Roman"/>
          <w:b/>
          <w:bCs/>
          <w:sz w:val="32"/>
          <w:szCs w:val="32"/>
        </w:rPr>
        <w:t>Республики  Мордовия</w:t>
      </w:r>
      <w:r w:rsidRPr="00AD5238">
        <w:rPr>
          <w:b/>
          <w:bCs/>
          <w:sz w:val="32"/>
          <w:szCs w:val="32"/>
        </w:rPr>
        <w:t xml:space="preserve">                            </w:t>
      </w:r>
    </w:p>
    <w:p w:rsidR="007005A4" w:rsidRPr="00AD5238" w:rsidRDefault="007005A4" w:rsidP="00E361DB">
      <w:pPr>
        <w:jc w:val="both"/>
        <w:rPr>
          <w:sz w:val="32"/>
          <w:szCs w:val="32"/>
        </w:rPr>
      </w:pPr>
    </w:p>
    <w:p w:rsidR="007005A4" w:rsidRPr="00AD5238" w:rsidRDefault="007005A4" w:rsidP="00E361DB">
      <w:pPr>
        <w:jc w:val="center"/>
        <w:rPr>
          <w:sz w:val="32"/>
          <w:szCs w:val="32"/>
        </w:rPr>
      </w:pPr>
    </w:p>
    <w:p w:rsidR="007005A4" w:rsidRPr="007D44DC" w:rsidRDefault="007005A4" w:rsidP="00E361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44DC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7005A4" w:rsidRDefault="007005A4" w:rsidP="00E361DB">
      <w:pPr>
        <w:jc w:val="center"/>
        <w:rPr>
          <w:b/>
          <w:bCs/>
          <w:sz w:val="32"/>
          <w:szCs w:val="32"/>
        </w:rPr>
      </w:pPr>
    </w:p>
    <w:p w:rsidR="007005A4" w:rsidRPr="00AD5238" w:rsidRDefault="007005A4" w:rsidP="00E361DB">
      <w:pPr>
        <w:jc w:val="center"/>
        <w:rPr>
          <w:b/>
          <w:bCs/>
          <w:sz w:val="32"/>
          <w:szCs w:val="32"/>
        </w:rPr>
      </w:pPr>
    </w:p>
    <w:p w:rsidR="007005A4" w:rsidRPr="003E4387" w:rsidRDefault="007005A4" w:rsidP="00E361DB">
      <w:pPr>
        <w:pStyle w:val="NormalWeb"/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3E438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          от  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31 марта</w:t>
      </w:r>
      <w:r w:rsidRPr="003E438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  201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3E438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года                                                      №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13</w:t>
      </w:r>
    </w:p>
    <w:p w:rsidR="007005A4" w:rsidRPr="003E4387" w:rsidRDefault="007005A4" w:rsidP="00E361DB">
      <w:pPr>
        <w:pStyle w:val="NormalWeb"/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 w:rsidRPr="003E438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                                                             с. Протасово</w:t>
      </w:r>
    </w:p>
    <w:p w:rsidR="007005A4" w:rsidRDefault="007005A4" w:rsidP="00524FE2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вступлением в силу Указа Президента Российской Федерации от 23 июня 2014 года №460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Федерации»:</w:t>
      </w:r>
    </w:p>
    <w:p w:rsidR="007005A4" w:rsidRDefault="007005A4" w:rsidP="00524FE2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05A4" w:rsidRDefault="007005A4" w:rsidP="008153AA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Пункты 2, 3, 4, 5 распоряжения </w:t>
      </w:r>
      <w:r w:rsidRPr="00B456CD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456CD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 Большеигнатовского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Pr="00B456CD">
        <w:rPr>
          <w:rFonts w:ascii="Times New Roman" w:hAnsi="Times New Roman" w:cs="Times New Roman"/>
          <w:sz w:val="28"/>
          <w:szCs w:val="28"/>
        </w:rPr>
        <w:t>от 08.05.2012г. № 18</w:t>
      </w:r>
      <w:r w:rsidRPr="00B456CD">
        <w:rPr>
          <w:rFonts w:ascii="Times New Roman" w:hAnsi="Times New Roman" w:cs="Times New Roman"/>
        </w:rPr>
        <w:t xml:space="preserve"> «</w:t>
      </w:r>
      <w:r w:rsidRPr="00B456CD">
        <w:rPr>
          <w:rFonts w:ascii="Times New Roman" w:hAnsi="Times New Roman" w:cs="Times New Roman"/>
          <w:sz w:val="28"/>
          <w:szCs w:val="28"/>
        </w:rPr>
        <w:t>Об утверждении прилагаемого перечня должностей муниципальной службы Протасовского сельского поселения Большеигнатовского муниципального района, при назначении на которые граждане и при замещении которых муниципальные служащие Протасовского сельского поселения Большеигнатовского муниципального района обязаны представлять сведения о своих доходах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супругов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» считать утратившими силу.</w:t>
      </w:r>
    </w:p>
    <w:p w:rsidR="007005A4" w:rsidRDefault="007005A4" w:rsidP="00E2605E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2.Внести в Положение о предоставлении сведений о доходах, об имуществе и обязательствах имущественного характера, утвержденное пунктом 1</w:t>
      </w:r>
      <w:r w:rsidRPr="00E260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Pr="00B456CD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456CD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 Большеигнатовского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456CD">
        <w:rPr>
          <w:rFonts w:ascii="Times New Roman" w:hAnsi="Times New Roman" w:cs="Times New Roman"/>
          <w:sz w:val="28"/>
          <w:szCs w:val="28"/>
        </w:rPr>
        <w:t>от 08.05.2012г. № 18</w:t>
      </w:r>
      <w:r w:rsidRPr="00B456CD">
        <w:rPr>
          <w:rFonts w:ascii="Times New Roman" w:hAnsi="Times New Roman" w:cs="Times New Roman"/>
        </w:rPr>
        <w:t xml:space="preserve"> «</w:t>
      </w:r>
      <w:r w:rsidRPr="00B456CD">
        <w:rPr>
          <w:rFonts w:ascii="Times New Roman" w:hAnsi="Times New Roman" w:cs="Times New Roman"/>
          <w:sz w:val="28"/>
          <w:szCs w:val="28"/>
        </w:rPr>
        <w:t>Об утверждении прилагаемого перечня должностей муниципальной службы Протасовского сельского поселения Большеигнатовского муниципального района, при назначении на которые граждане и при замещении которых муниципальные служащие Протасовского сельского поселения Большеигнатовского муниципального района обязаны представлять сведения о своих доходах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супругов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» следующие изменения: </w:t>
      </w:r>
    </w:p>
    <w:p w:rsidR="007005A4" w:rsidRDefault="007005A4" w:rsidP="00A944CD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 В пункте 4</w:t>
      </w:r>
      <w:r w:rsidRPr="00E260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«по установленным формам справок» заменить словами  «по утвержденной Президентом Российской Федерации форме справки».</w:t>
      </w:r>
    </w:p>
    <w:p w:rsidR="007005A4" w:rsidRDefault="007005A4" w:rsidP="00A944CD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2).В абзаце 2 пункта 7 слова «трех месяцев» заменить словами «одного месяца».</w:t>
      </w:r>
    </w:p>
    <w:p w:rsidR="007005A4" w:rsidRPr="000029B0" w:rsidRDefault="007005A4" w:rsidP="007128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9B0">
        <w:rPr>
          <w:rFonts w:ascii="Times New Roman" w:hAnsi="Times New Roman" w:cs="Times New Roman"/>
          <w:sz w:val="28"/>
          <w:szCs w:val="28"/>
        </w:rPr>
        <w:t xml:space="preserve">3. Перечень должностей муниципальной службы Протасовского сельского поселения, при назначении на которые граждане и при замещении которых муниципальные служащие  администрации Протасовского сельского поселения Большеигнатовского 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</w:t>
      </w:r>
      <w:r>
        <w:rPr>
          <w:rFonts w:ascii="Times New Roman" w:hAnsi="Times New Roman" w:cs="Times New Roman"/>
          <w:sz w:val="28"/>
          <w:szCs w:val="28"/>
        </w:rPr>
        <w:t xml:space="preserve">пунктом 6 </w:t>
      </w:r>
      <w:r w:rsidRPr="000029B0">
        <w:rPr>
          <w:rFonts w:ascii="Times New Roman" w:hAnsi="Times New Roman" w:cs="Times New Roman"/>
          <w:sz w:val="28"/>
          <w:szCs w:val="28"/>
        </w:rPr>
        <w:t>Распоряжени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B456CD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456CD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 Большеигнатовского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Pr="000029B0">
        <w:rPr>
          <w:rFonts w:ascii="Times New Roman" w:hAnsi="Times New Roman" w:cs="Times New Roman"/>
          <w:sz w:val="28"/>
          <w:szCs w:val="28"/>
        </w:rPr>
        <w:t>от 08.05.2012г.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9B0">
        <w:rPr>
          <w:rFonts w:ascii="Times New Roman" w:hAnsi="Times New Roman" w:cs="Times New Roman"/>
          <w:sz w:val="28"/>
          <w:szCs w:val="28"/>
        </w:rPr>
        <w:t xml:space="preserve">№18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456CD">
        <w:rPr>
          <w:rFonts w:ascii="Times New Roman" w:hAnsi="Times New Roman" w:cs="Times New Roman"/>
          <w:sz w:val="28"/>
          <w:szCs w:val="28"/>
        </w:rPr>
        <w:t>Об утверждении прилагаемого перечня должностей муниципальной службы Протасовского сельского поселения Большеигнатовского муниципального района, при назначении на которые граждане и при замещении которых муниципальные служащие Протасовского сельского поселения Большеигнатовского муниципального района обязаны представлять сведения о своих доходах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супругов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0029B0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7005A4" w:rsidRDefault="007005A4" w:rsidP="000029B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05A4" w:rsidRDefault="007005A4" w:rsidP="00524FE2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118F2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5118F2">
        <w:rPr>
          <w:rFonts w:ascii="Times New Roman" w:hAnsi="Times New Roman" w:cs="Times New Roman"/>
          <w:sz w:val="28"/>
          <w:szCs w:val="28"/>
        </w:rPr>
        <w:t xml:space="preserve"> опубликовать в газете "</w:t>
      </w:r>
      <w:r>
        <w:rPr>
          <w:rFonts w:ascii="Times New Roman" w:hAnsi="Times New Roman" w:cs="Times New Roman"/>
          <w:sz w:val="28"/>
          <w:szCs w:val="28"/>
        </w:rPr>
        <w:t>Искра</w:t>
      </w:r>
      <w:r w:rsidRPr="005118F2">
        <w:rPr>
          <w:rFonts w:ascii="Times New Roman" w:hAnsi="Times New Roman" w:cs="Times New Roman"/>
          <w:sz w:val="28"/>
          <w:szCs w:val="28"/>
        </w:rPr>
        <w:t xml:space="preserve">"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</w:t>
      </w:r>
      <w:r w:rsidRPr="005118F2">
        <w:rPr>
          <w:rFonts w:ascii="Times New Roman" w:hAnsi="Times New Roman" w:cs="Times New Roman"/>
          <w:sz w:val="28"/>
          <w:szCs w:val="28"/>
        </w:rPr>
        <w:t>.</w:t>
      </w:r>
    </w:p>
    <w:p w:rsidR="007005A4" w:rsidRDefault="007005A4" w:rsidP="00524FE2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05A4" w:rsidRPr="005118F2" w:rsidRDefault="007005A4" w:rsidP="00524FE2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5.Контроль за исполнением настоящего распоряжения возложить на ведущего специалиста Администрации Протасовского сельского поселения Ермушеву И.З.</w:t>
      </w:r>
    </w:p>
    <w:p w:rsidR="007005A4" w:rsidRPr="005118F2" w:rsidRDefault="007005A4" w:rsidP="00524FE2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005A4" w:rsidRPr="005118F2" w:rsidRDefault="007005A4" w:rsidP="00524FE2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005A4" w:rsidRDefault="007005A4" w:rsidP="00524FE2">
      <w:pPr>
        <w:spacing w:line="276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Протасовского </w:t>
      </w:r>
    </w:p>
    <w:p w:rsidR="007005A4" w:rsidRPr="007128DE" w:rsidRDefault="007005A4" w:rsidP="00E361DB">
      <w:pPr>
        <w:spacing w:line="276" w:lineRule="auto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Т.М. Болеева</w:t>
      </w:r>
    </w:p>
    <w:p w:rsidR="007005A4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Pr="005D21CA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7005A4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Распоряжени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ем Администрации </w:t>
      </w: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Протасовского сельского поселения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Большеигнатовского муниципального района Республики Мордовия</w:t>
      </w:r>
    </w:p>
    <w:p w:rsidR="007005A4" w:rsidRPr="005D21CA" w:rsidRDefault="007005A4" w:rsidP="00FE75DA">
      <w:pPr>
        <w:pStyle w:val="ConsPlusTitle"/>
        <w:widowControl/>
        <w:ind w:left="5529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31</w:t>
      </w: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марта</w:t>
      </w: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 №1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5D21CA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7005A4" w:rsidRDefault="007005A4" w:rsidP="00FE7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05A4" w:rsidRPr="005D21CA" w:rsidRDefault="007005A4" w:rsidP="00FE7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21CA">
        <w:rPr>
          <w:rFonts w:ascii="Times New Roman" w:hAnsi="Times New Roman" w:cs="Times New Roman"/>
          <w:b/>
          <w:bCs/>
          <w:sz w:val="28"/>
          <w:szCs w:val="28"/>
        </w:rPr>
        <w:t>Перечень должностей</w:t>
      </w:r>
    </w:p>
    <w:p w:rsidR="007005A4" w:rsidRPr="003F4C27" w:rsidRDefault="007005A4" w:rsidP="00FE75DA">
      <w:pPr>
        <w:pStyle w:val="BodyText"/>
        <w:spacing w:after="0"/>
        <w:ind w:firstLine="561"/>
        <w:jc w:val="center"/>
        <w:rPr>
          <w:b/>
          <w:bCs/>
          <w:sz w:val="28"/>
          <w:szCs w:val="28"/>
        </w:rPr>
      </w:pPr>
      <w:r w:rsidRPr="003F4C27">
        <w:rPr>
          <w:b/>
          <w:bCs/>
          <w:sz w:val="28"/>
          <w:szCs w:val="28"/>
        </w:rPr>
        <w:t xml:space="preserve">муниципальной службы </w:t>
      </w:r>
      <w:r>
        <w:rPr>
          <w:b/>
          <w:bCs/>
          <w:sz w:val="28"/>
          <w:szCs w:val="28"/>
        </w:rPr>
        <w:t>Протасовского сельского поселения</w:t>
      </w:r>
      <w:r w:rsidRPr="003F4C27">
        <w:rPr>
          <w:b/>
          <w:bCs/>
          <w:sz w:val="28"/>
          <w:szCs w:val="28"/>
        </w:rPr>
        <w:t xml:space="preserve">, при назначении на которые граждане и при замещении которых муниципальные служащие  администрации </w:t>
      </w:r>
      <w:r>
        <w:rPr>
          <w:b/>
          <w:bCs/>
          <w:sz w:val="28"/>
          <w:szCs w:val="28"/>
        </w:rPr>
        <w:t xml:space="preserve">Протасовского сельского поселения Большеигнатовского </w:t>
      </w:r>
      <w:r w:rsidRPr="003F4C27">
        <w:rPr>
          <w:b/>
          <w:bCs/>
          <w:sz w:val="28"/>
          <w:szCs w:val="28"/>
        </w:rPr>
        <w:t>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7005A4" w:rsidRDefault="007005A4" w:rsidP="00FE75DA">
      <w:pPr>
        <w:rPr>
          <w:sz w:val="28"/>
          <w:szCs w:val="28"/>
        </w:rPr>
      </w:pPr>
    </w:p>
    <w:p w:rsidR="007005A4" w:rsidRDefault="007005A4" w:rsidP="00FE75DA">
      <w:pPr>
        <w:rPr>
          <w:sz w:val="28"/>
          <w:szCs w:val="28"/>
        </w:rPr>
      </w:pPr>
    </w:p>
    <w:p w:rsidR="007005A4" w:rsidRPr="005D21CA" w:rsidRDefault="007005A4" w:rsidP="00FE75DA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7005A4" w:rsidRPr="005D21CA" w:rsidRDefault="007005A4" w:rsidP="00FE75DA">
      <w:pPr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7005A4" w:rsidRDefault="007005A4" w:rsidP="00FE75DA">
      <w:pPr>
        <w:autoSpaceDE w:val="0"/>
        <w:autoSpaceDN w:val="0"/>
        <w:adjustRightInd w:val="0"/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D21CA">
        <w:rPr>
          <w:rFonts w:ascii="Times New Roman" w:hAnsi="Times New Roman" w:cs="Times New Roman"/>
          <w:sz w:val="28"/>
          <w:szCs w:val="28"/>
        </w:rPr>
        <w:t xml:space="preserve">1. </w:t>
      </w:r>
      <w:r w:rsidRPr="001B15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Главные должности муниципальной службы</w:t>
      </w:r>
      <w:r w:rsidRPr="009D2419">
        <w:rPr>
          <w:rFonts w:ascii="Times New Roman" w:hAnsi="Times New Roman" w:cs="Times New Roman"/>
          <w:sz w:val="28"/>
          <w:szCs w:val="28"/>
        </w:rPr>
        <w:t>:</w:t>
      </w:r>
    </w:p>
    <w:p w:rsidR="007005A4" w:rsidRDefault="007005A4" w:rsidP="00FE7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21CA">
        <w:rPr>
          <w:rFonts w:ascii="Times New Roman" w:hAnsi="Times New Roman" w:cs="Times New Roman"/>
          <w:sz w:val="28"/>
          <w:szCs w:val="28"/>
        </w:rPr>
        <w:t xml:space="preserve">- </w:t>
      </w:r>
      <w:r w:rsidRPr="005D21CA">
        <w:rPr>
          <w:rFonts w:ascii="Times New Roman" w:hAnsi="Times New Roman" w:cs="Times New Roman"/>
          <w:b/>
          <w:bCs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005A4" w:rsidRPr="005D21CA" w:rsidRDefault="007005A4" w:rsidP="00FE7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05A4" w:rsidRPr="006022CA" w:rsidRDefault="007005A4" w:rsidP="00FE75DA">
      <w:pPr>
        <w:autoSpaceDE w:val="0"/>
        <w:autoSpaceDN w:val="0"/>
        <w:adjustRightInd w:val="0"/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022CA">
        <w:rPr>
          <w:rFonts w:ascii="Times New Roman" w:hAnsi="Times New Roman" w:cs="Times New Roman"/>
          <w:sz w:val="28"/>
          <w:szCs w:val="28"/>
        </w:rPr>
        <w:t>2.  Старшие должности муниципальной службы:</w:t>
      </w:r>
    </w:p>
    <w:p w:rsidR="007005A4" w:rsidRPr="006022CA" w:rsidRDefault="007005A4" w:rsidP="00FE75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Ведущий специалист.</w:t>
      </w:r>
    </w:p>
    <w:p w:rsidR="007005A4" w:rsidRDefault="007005A4" w:rsidP="00FE75D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</w:p>
    <w:p w:rsidR="007005A4" w:rsidRDefault="007005A4" w:rsidP="00FE75DA">
      <w:pPr>
        <w:rPr>
          <w:sz w:val="26"/>
          <w:szCs w:val="26"/>
        </w:rPr>
      </w:pPr>
    </w:p>
    <w:p w:rsidR="007005A4" w:rsidRDefault="007005A4" w:rsidP="00FE75DA">
      <w:pPr>
        <w:rPr>
          <w:sz w:val="26"/>
          <w:szCs w:val="26"/>
        </w:rPr>
      </w:pPr>
    </w:p>
    <w:p w:rsidR="007005A4" w:rsidRPr="00B30651" w:rsidRDefault="007005A4" w:rsidP="00FE75DA">
      <w:pPr>
        <w:rPr>
          <w:rFonts w:ascii="Times New Roman" w:hAnsi="Times New Roman" w:cs="Times New Roman"/>
          <w:sz w:val="28"/>
          <w:szCs w:val="28"/>
        </w:rPr>
      </w:pPr>
    </w:p>
    <w:p w:rsidR="007005A4" w:rsidRDefault="007005A4">
      <w:pPr>
        <w:rPr>
          <w:rFonts w:ascii="Times New Roman" w:hAnsi="Times New Roman" w:cs="Times New Roman"/>
          <w:sz w:val="28"/>
          <w:szCs w:val="28"/>
        </w:rPr>
      </w:pPr>
    </w:p>
    <w:p w:rsidR="007005A4" w:rsidRDefault="007005A4">
      <w:pPr>
        <w:rPr>
          <w:rFonts w:ascii="Times New Roman" w:hAnsi="Times New Roman" w:cs="Times New Roman"/>
          <w:sz w:val="28"/>
          <w:szCs w:val="28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7005A4" w:rsidRDefault="007005A4" w:rsidP="005D21CA">
      <w:pPr>
        <w:pStyle w:val="ConsPlusTitle"/>
        <w:widowControl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sectPr w:rsidR="007005A4" w:rsidSect="00767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75E2D"/>
    <w:multiLevelType w:val="hybridMultilevel"/>
    <w:tmpl w:val="E6F879B8"/>
    <w:lvl w:ilvl="0" w:tplc="49722124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A3C216B"/>
    <w:multiLevelType w:val="multilevel"/>
    <w:tmpl w:val="1B92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0651"/>
    <w:rsid w:val="000029B0"/>
    <w:rsid w:val="000A3A2D"/>
    <w:rsid w:val="000C1B09"/>
    <w:rsid w:val="001B15F0"/>
    <w:rsid w:val="001E6A73"/>
    <w:rsid w:val="001F3B22"/>
    <w:rsid w:val="00240F4F"/>
    <w:rsid w:val="0033404E"/>
    <w:rsid w:val="003E4387"/>
    <w:rsid w:val="003F4C27"/>
    <w:rsid w:val="00425DDF"/>
    <w:rsid w:val="0043464E"/>
    <w:rsid w:val="0046502C"/>
    <w:rsid w:val="0048134F"/>
    <w:rsid w:val="004B48D9"/>
    <w:rsid w:val="004D2A20"/>
    <w:rsid w:val="005118F2"/>
    <w:rsid w:val="00524846"/>
    <w:rsid w:val="00524FE2"/>
    <w:rsid w:val="005416E8"/>
    <w:rsid w:val="005A113F"/>
    <w:rsid w:val="005A1F15"/>
    <w:rsid w:val="005D21CA"/>
    <w:rsid w:val="005E407D"/>
    <w:rsid w:val="005F2C55"/>
    <w:rsid w:val="006022CA"/>
    <w:rsid w:val="00631E5B"/>
    <w:rsid w:val="006C6961"/>
    <w:rsid w:val="007005A4"/>
    <w:rsid w:val="007128DE"/>
    <w:rsid w:val="00767649"/>
    <w:rsid w:val="00790973"/>
    <w:rsid w:val="007B3329"/>
    <w:rsid w:val="007D44DC"/>
    <w:rsid w:val="008153AA"/>
    <w:rsid w:val="00855D8E"/>
    <w:rsid w:val="008D466D"/>
    <w:rsid w:val="00912159"/>
    <w:rsid w:val="00941F93"/>
    <w:rsid w:val="009C3DB8"/>
    <w:rsid w:val="009D2419"/>
    <w:rsid w:val="009D38A3"/>
    <w:rsid w:val="00A573B5"/>
    <w:rsid w:val="00A762E9"/>
    <w:rsid w:val="00A944CD"/>
    <w:rsid w:val="00AD5238"/>
    <w:rsid w:val="00AE4128"/>
    <w:rsid w:val="00B25F99"/>
    <w:rsid w:val="00B30651"/>
    <w:rsid w:val="00B456CD"/>
    <w:rsid w:val="00B5012C"/>
    <w:rsid w:val="00BC4B9A"/>
    <w:rsid w:val="00BD5B48"/>
    <w:rsid w:val="00C459EF"/>
    <w:rsid w:val="00C46BF0"/>
    <w:rsid w:val="00C51FC4"/>
    <w:rsid w:val="00C7629C"/>
    <w:rsid w:val="00C95A52"/>
    <w:rsid w:val="00CB7F92"/>
    <w:rsid w:val="00CC2CC4"/>
    <w:rsid w:val="00CC5E70"/>
    <w:rsid w:val="00CE12D2"/>
    <w:rsid w:val="00CE32F5"/>
    <w:rsid w:val="00D17EFE"/>
    <w:rsid w:val="00D44A19"/>
    <w:rsid w:val="00D648B9"/>
    <w:rsid w:val="00E24A1B"/>
    <w:rsid w:val="00E2605E"/>
    <w:rsid w:val="00E361DB"/>
    <w:rsid w:val="00E44DC9"/>
    <w:rsid w:val="00EC6C83"/>
    <w:rsid w:val="00F07E9E"/>
    <w:rsid w:val="00F17396"/>
    <w:rsid w:val="00F30FB2"/>
    <w:rsid w:val="00F31466"/>
    <w:rsid w:val="00F34871"/>
    <w:rsid w:val="00F46BD4"/>
    <w:rsid w:val="00F677F5"/>
    <w:rsid w:val="00FE75DA"/>
    <w:rsid w:val="00FF3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12C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3065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B3065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styleId="NormalWeb">
    <w:name w:val="Normal (Web)"/>
    <w:basedOn w:val="Normal"/>
    <w:uiPriority w:val="99"/>
    <w:rsid w:val="00E361DB"/>
    <w:pPr>
      <w:spacing w:before="100" w:beforeAutospacing="1" w:after="100" w:afterAutospacing="1"/>
    </w:pPr>
    <w:rPr>
      <w:rFonts w:ascii="Tahoma" w:eastAsia="Times New Roman" w:hAnsi="Tahoma" w:cs="Tahoma"/>
      <w:color w:val="656565"/>
      <w:sz w:val="14"/>
      <w:szCs w:val="14"/>
      <w:lang w:eastAsia="ru-RU"/>
    </w:rPr>
  </w:style>
  <w:style w:type="paragraph" w:styleId="BodyText">
    <w:name w:val="Body Text"/>
    <w:basedOn w:val="Normal"/>
    <w:link w:val="BodyTextChar"/>
    <w:uiPriority w:val="99"/>
    <w:rsid w:val="005D21CA"/>
    <w:pPr>
      <w:spacing w:after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21CA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51F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1FC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114</TotalTime>
  <Pages>3</Pages>
  <Words>717</Words>
  <Characters>4088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</dc:title>
  <dc:subject/>
  <dc:creator>Протасовская</dc:creator>
  <cp:keywords/>
  <dc:description/>
  <cp:lastModifiedBy>User</cp:lastModifiedBy>
  <cp:revision>9</cp:revision>
  <cp:lastPrinted>2015-03-31T13:06:00Z</cp:lastPrinted>
  <dcterms:created xsi:type="dcterms:W3CDTF">2015-02-13T12:05:00Z</dcterms:created>
  <dcterms:modified xsi:type="dcterms:W3CDTF">2015-03-31T13:07:00Z</dcterms:modified>
</cp:coreProperties>
</file>