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88" w:rsidRPr="00DF133E" w:rsidRDefault="00DF133E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="00853288" w:rsidRPr="00DF133E">
        <w:rPr>
          <w:color w:val="000000"/>
          <w:spacing w:val="5"/>
          <w:sz w:val="28"/>
          <w:szCs w:val="28"/>
        </w:rPr>
        <w:t>ВЕДЕНИЯ</w:t>
      </w:r>
    </w:p>
    <w:p w:rsidR="00D81B58" w:rsidRDefault="00853288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proofErr w:type="gramStart"/>
      <w:r w:rsidRPr="00DF133E">
        <w:rPr>
          <w:color w:val="000000"/>
          <w:spacing w:val="3"/>
          <w:sz w:val="28"/>
          <w:szCs w:val="28"/>
        </w:rPr>
        <w:t>о доходах, расходах, об имуществе и обязательствах имущественного характера,</w:t>
      </w:r>
      <w:r w:rsidR="00DF133E" w:rsidRPr="00DF133E">
        <w:rPr>
          <w:color w:val="000000"/>
          <w:spacing w:val="3"/>
          <w:sz w:val="28"/>
          <w:szCs w:val="28"/>
        </w:rPr>
        <w:t xml:space="preserve"> </w:t>
      </w:r>
      <w:r w:rsidRPr="00DF133E">
        <w:rPr>
          <w:color w:val="000000"/>
          <w:spacing w:val="2"/>
          <w:sz w:val="28"/>
          <w:szCs w:val="28"/>
        </w:rPr>
        <w:t>представленные</w:t>
      </w:r>
      <w:r w:rsidR="00DF133E" w:rsidRPr="00DF133E">
        <w:rPr>
          <w:color w:val="000000"/>
          <w:spacing w:val="2"/>
          <w:sz w:val="28"/>
          <w:szCs w:val="28"/>
        </w:rPr>
        <w:t xml:space="preserve"> </w:t>
      </w:r>
      <w:r w:rsidR="00E05565">
        <w:rPr>
          <w:color w:val="000000"/>
          <w:spacing w:val="2"/>
          <w:sz w:val="28"/>
          <w:szCs w:val="28"/>
        </w:rPr>
        <w:t>руководителем муниципального бюджетного учреждения культуры «Дом досуга и творчества»</w:t>
      </w:r>
      <w:r w:rsidRPr="00DF133E">
        <w:rPr>
          <w:color w:val="000000"/>
          <w:spacing w:val="4"/>
          <w:sz w:val="28"/>
          <w:szCs w:val="28"/>
        </w:rPr>
        <w:t xml:space="preserve"> </w:t>
      </w:r>
      <w:r w:rsidR="00DF133E" w:rsidRPr="00DF133E">
        <w:rPr>
          <w:color w:val="000000"/>
          <w:spacing w:val="4"/>
          <w:sz w:val="28"/>
          <w:szCs w:val="28"/>
        </w:rPr>
        <w:t xml:space="preserve">Протасовского сельского поселения Большеигнатовского муниципального района </w:t>
      </w:r>
      <w:r w:rsidR="00E05565">
        <w:rPr>
          <w:color w:val="000000"/>
          <w:spacing w:val="4"/>
          <w:sz w:val="28"/>
          <w:szCs w:val="28"/>
        </w:rPr>
        <w:t xml:space="preserve">Республики Мордовия </w:t>
      </w:r>
      <w:r w:rsidR="00DF133E" w:rsidRPr="00DF133E">
        <w:rPr>
          <w:color w:val="000000"/>
          <w:spacing w:val="4"/>
          <w:sz w:val="28"/>
          <w:szCs w:val="28"/>
        </w:rPr>
        <w:t>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</w:t>
      </w:r>
      <w:r w:rsidR="00DF133E" w:rsidRPr="00DF133E">
        <w:rPr>
          <w:color w:val="000000"/>
          <w:spacing w:val="2"/>
          <w:sz w:val="28"/>
          <w:szCs w:val="28"/>
        </w:rPr>
        <w:t>14</w:t>
      </w:r>
      <w:r w:rsidRPr="00DF133E">
        <w:rPr>
          <w:color w:val="000000"/>
          <w:spacing w:val="2"/>
          <w:sz w:val="28"/>
          <w:szCs w:val="28"/>
        </w:rPr>
        <w:t>года</w:t>
      </w:r>
      <w:r w:rsidR="00DF133E" w:rsidRPr="00DF133E">
        <w:rPr>
          <w:color w:val="000000"/>
          <w:spacing w:val="2"/>
          <w:sz w:val="28"/>
          <w:szCs w:val="28"/>
        </w:rPr>
        <w:t xml:space="preserve"> </w:t>
      </w:r>
      <w:r w:rsidRPr="00DF133E">
        <w:rPr>
          <w:color w:val="000000"/>
          <w:spacing w:val="4"/>
          <w:sz w:val="28"/>
          <w:szCs w:val="28"/>
        </w:rPr>
        <w:t xml:space="preserve">и подлежащие размещению на </w:t>
      </w:r>
      <w:r w:rsidR="00DF133E" w:rsidRPr="00DF133E">
        <w:rPr>
          <w:color w:val="000000"/>
          <w:spacing w:val="4"/>
          <w:sz w:val="28"/>
          <w:szCs w:val="28"/>
        </w:rPr>
        <w:t>о</w:t>
      </w:r>
      <w:r w:rsidRPr="00DF133E">
        <w:rPr>
          <w:color w:val="000000"/>
          <w:spacing w:val="4"/>
          <w:sz w:val="28"/>
          <w:szCs w:val="28"/>
        </w:rPr>
        <w:t>фициальном сайте органов местного самоуправления (предоставлению средствам массовой информации для опубликования)</w:t>
      </w:r>
      <w:proofErr w:type="gramEnd"/>
    </w:p>
    <w:p w:rsidR="00E05565" w:rsidRDefault="00E05565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4B67CE" w:rsidRPr="00853288" w:rsidTr="00853288">
        <w:tc>
          <w:tcPr>
            <w:tcW w:w="709" w:type="dxa"/>
            <w:vMerge w:val="restart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5328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853288">
              <w:rPr>
                <w:sz w:val="28"/>
                <w:szCs w:val="28"/>
              </w:rPr>
              <w:t>/</w:t>
            </w:r>
            <w:proofErr w:type="spellStart"/>
            <w:r w:rsidRPr="0085328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4B67CE" w:rsidRPr="00853288" w:rsidRDefault="004B67C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4B67CE" w:rsidRPr="00853288" w:rsidRDefault="004B67C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4B67CE" w:rsidRPr="00853288" w:rsidRDefault="004B67C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</w:t>
            </w:r>
            <w:proofErr w:type="spellStart"/>
            <w:r w:rsidRPr="00853288">
              <w:rPr>
                <w:sz w:val="28"/>
                <w:szCs w:val="28"/>
              </w:rPr>
              <w:t>руб</w:t>
            </w:r>
            <w:proofErr w:type="spellEnd"/>
            <w:r w:rsidRPr="00853288">
              <w:rPr>
                <w:sz w:val="28"/>
                <w:szCs w:val="28"/>
              </w:rPr>
              <w:t>)</w:t>
            </w:r>
          </w:p>
        </w:tc>
        <w:tc>
          <w:tcPr>
            <w:tcW w:w="1843" w:type="dxa"/>
            <w:vMerge w:val="restart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 xml:space="preserve">Сведения об источниках получения средств, за счет которых совершена сделка </w:t>
            </w:r>
            <w:proofErr w:type="gramStart"/>
            <w:r w:rsidRPr="00853288">
              <w:rPr>
                <w:sz w:val="28"/>
                <w:szCs w:val="28"/>
              </w:rPr>
              <w:t xml:space="preserve">( </w:t>
            </w:r>
            <w:proofErr w:type="gramEnd"/>
            <w:r w:rsidRPr="00853288">
              <w:rPr>
                <w:sz w:val="28"/>
                <w:szCs w:val="28"/>
              </w:rPr>
              <w:t>вид приобретенного имущества, источник)</w:t>
            </w:r>
          </w:p>
        </w:tc>
      </w:tr>
      <w:tr w:rsidR="004B67CE" w:rsidRPr="00853288" w:rsidTr="00853288">
        <w:trPr>
          <w:cantSplit/>
          <w:trHeight w:val="1134"/>
        </w:trPr>
        <w:tc>
          <w:tcPr>
            <w:tcW w:w="709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4B67CE" w:rsidRPr="00853288" w:rsidRDefault="004B67C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</w:t>
            </w:r>
            <w:proofErr w:type="gramStart"/>
            <w:r w:rsidRPr="00853288">
              <w:rPr>
                <w:sz w:val="28"/>
                <w:szCs w:val="28"/>
              </w:rPr>
              <w:t>.м</w:t>
            </w:r>
            <w:proofErr w:type="gramEnd"/>
            <w:r w:rsidRPr="00853288">
              <w:rPr>
                <w:sz w:val="28"/>
                <w:szCs w:val="28"/>
              </w:rPr>
              <w:t>)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</w:t>
            </w:r>
            <w:proofErr w:type="gramStart"/>
            <w:r w:rsidRPr="00853288">
              <w:rPr>
                <w:sz w:val="28"/>
                <w:szCs w:val="28"/>
              </w:rPr>
              <w:t>.м</w:t>
            </w:r>
            <w:proofErr w:type="gramEnd"/>
            <w:r w:rsidRPr="00853288">
              <w:rPr>
                <w:sz w:val="28"/>
                <w:szCs w:val="28"/>
              </w:rPr>
              <w:t>)</w:t>
            </w:r>
          </w:p>
        </w:tc>
        <w:tc>
          <w:tcPr>
            <w:tcW w:w="992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853288" w:rsidRPr="00853288" w:rsidTr="00853288">
        <w:tc>
          <w:tcPr>
            <w:tcW w:w="709" w:type="dxa"/>
            <w:vMerge w:val="restart"/>
          </w:tcPr>
          <w:p w:rsidR="00853288" w:rsidRPr="00853288" w:rsidRDefault="00853288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853288" w:rsidRPr="00853288" w:rsidRDefault="0086780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Кутяйкина</w:t>
            </w:r>
            <w:proofErr w:type="spellEnd"/>
            <w:r>
              <w:rPr>
                <w:sz w:val="24"/>
                <w:szCs w:val="24"/>
              </w:rPr>
              <w:t xml:space="preserve"> В.А.</w:t>
            </w:r>
          </w:p>
        </w:tc>
        <w:tc>
          <w:tcPr>
            <w:tcW w:w="1418" w:type="dxa"/>
          </w:tcPr>
          <w:p w:rsidR="00853288" w:rsidRPr="00853288" w:rsidRDefault="0086780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992" w:type="dxa"/>
          </w:tcPr>
          <w:p w:rsidR="00853288" w:rsidRDefault="00867807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E01E80" w:rsidRDefault="00E01E80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</w:p>
          <w:p w:rsidR="00E01E80" w:rsidRPr="00AC53F4" w:rsidRDefault="00E01E80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</w:t>
            </w:r>
          </w:p>
        </w:tc>
        <w:tc>
          <w:tcPr>
            <w:tcW w:w="1134" w:type="dxa"/>
          </w:tcPr>
          <w:p w:rsidR="00E01E80" w:rsidRDefault="00867807" w:rsidP="00E01E80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</w:t>
            </w:r>
            <w:r w:rsidR="00E01E80">
              <w:rPr>
                <w:sz w:val="24"/>
                <w:szCs w:val="24"/>
              </w:rPr>
              <w:t xml:space="preserve"> ¾ доли</w:t>
            </w:r>
          </w:p>
          <w:p w:rsidR="00E01E80" w:rsidRPr="008B622F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долевая, 1/22 </w:t>
            </w:r>
            <w:r>
              <w:rPr>
                <w:sz w:val="24"/>
                <w:szCs w:val="24"/>
              </w:rPr>
              <w:lastRenderedPageBreak/>
              <w:t>доля</w:t>
            </w:r>
          </w:p>
        </w:tc>
        <w:tc>
          <w:tcPr>
            <w:tcW w:w="1134" w:type="dxa"/>
          </w:tcPr>
          <w:p w:rsidR="00853288" w:rsidRDefault="0086780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90,7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Pr="008B622F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1760000</w:t>
            </w:r>
          </w:p>
        </w:tc>
        <w:tc>
          <w:tcPr>
            <w:tcW w:w="1134" w:type="dxa"/>
          </w:tcPr>
          <w:p w:rsidR="00853288" w:rsidRDefault="0086780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Pr="008B622F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853288" w:rsidRPr="00AC53F4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¼ </w:t>
            </w:r>
            <w:r w:rsidR="00853288" w:rsidRPr="00AC53F4">
              <w:rPr>
                <w:sz w:val="24"/>
                <w:szCs w:val="24"/>
              </w:rPr>
              <w:t>Жило</w:t>
            </w:r>
            <w:r w:rsidR="00982468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</w:t>
            </w:r>
            <w:r w:rsidR="00982468">
              <w:rPr>
                <w:sz w:val="24"/>
                <w:szCs w:val="24"/>
              </w:rPr>
              <w:t xml:space="preserve"> </w:t>
            </w:r>
            <w:r w:rsidR="00853288" w:rsidRPr="00AC53F4">
              <w:rPr>
                <w:sz w:val="24"/>
                <w:szCs w:val="24"/>
              </w:rPr>
              <w:t>дом</w:t>
            </w:r>
            <w:r>
              <w:rPr>
                <w:sz w:val="24"/>
                <w:szCs w:val="24"/>
              </w:rPr>
              <w:t>а</w:t>
            </w:r>
          </w:p>
          <w:p w:rsidR="00853288" w:rsidRDefault="00853288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участок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Земельный участок</w:t>
            </w:r>
          </w:p>
          <w:p w:rsidR="00E01E80" w:rsidRPr="008B622F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853288" w:rsidRDefault="0086780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90,7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10000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Pr="008B622F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992" w:type="dxa"/>
          </w:tcPr>
          <w:p w:rsidR="00853288" w:rsidRDefault="0086780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РФ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РФ</w:t>
            </w: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1E80" w:rsidRPr="008B622F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853288" w:rsidRPr="008B622F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Легковой автомобиль Лада Гранта.</w:t>
            </w:r>
          </w:p>
        </w:tc>
        <w:tc>
          <w:tcPr>
            <w:tcW w:w="1134" w:type="dxa"/>
          </w:tcPr>
          <w:p w:rsidR="00853288" w:rsidRPr="008B622F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180175,2</w:t>
            </w:r>
          </w:p>
        </w:tc>
        <w:tc>
          <w:tcPr>
            <w:tcW w:w="1843" w:type="dxa"/>
          </w:tcPr>
          <w:p w:rsidR="00853288" w:rsidRPr="008B622F" w:rsidRDefault="00853288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853288" w:rsidRPr="00853288" w:rsidTr="00853288">
        <w:tc>
          <w:tcPr>
            <w:tcW w:w="709" w:type="dxa"/>
            <w:vMerge/>
          </w:tcPr>
          <w:p w:rsidR="00853288" w:rsidRPr="00853288" w:rsidRDefault="00853288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853288" w:rsidRPr="00853288" w:rsidRDefault="008B622F" w:rsidP="0098246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С</w:t>
            </w:r>
            <w:r w:rsidR="00853288" w:rsidRPr="00853288">
              <w:rPr>
                <w:sz w:val="24"/>
                <w:szCs w:val="24"/>
              </w:rPr>
              <w:t>упруг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853288" w:rsidRPr="008B622F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  <w:tc>
          <w:tcPr>
            <w:tcW w:w="992" w:type="dxa"/>
          </w:tcPr>
          <w:p w:rsidR="00853288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(для ЛПХ)</w:t>
            </w: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(для ЛПХ)</w:t>
            </w: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</w:t>
            </w:r>
            <w:r w:rsidR="00E05565">
              <w:rPr>
                <w:sz w:val="24"/>
                <w:szCs w:val="24"/>
              </w:rPr>
              <w:t>СХ</w:t>
            </w:r>
          </w:p>
          <w:p w:rsidR="00E05565" w:rsidRDefault="00E05565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5565" w:rsidRPr="008B622F" w:rsidRDefault="00E05565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Земельный участок для СХ</w:t>
            </w:r>
          </w:p>
        </w:tc>
        <w:tc>
          <w:tcPr>
            <w:tcW w:w="1134" w:type="dxa"/>
          </w:tcPr>
          <w:p w:rsidR="00853288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Общая долевая, ¼ доля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E01E80">
              <w:rPr>
                <w:sz w:val="24"/>
                <w:szCs w:val="24"/>
              </w:rPr>
              <w:t>ндивидуальная</w:t>
            </w:r>
          </w:p>
          <w:p w:rsidR="00E05565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5565" w:rsidRDefault="00E05565" w:rsidP="00E05565">
            <w:pPr>
              <w:spacing w:before="293" w:line="276" w:lineRule="auto"/>
              <w:rPr>
                <w:sz w:val="24"/>
                <w:szCs w:val="24"/>
              </w:rPr>
            </w:pPr>
          </w:p>
          <w:p w:rsidR="00E05565" w:rsidRDefault="00E05565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</w:t>
            </w:r>
          </w:p>
          <w:p w:rsidR="00E05565" w:rsidRDefault="00E05565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1/22 доля</w:t>
            </w:r>
          </w:p>
          <w:p w:rsidR="00E05565" w:rsidRDefault="00E05565" w:rsidP="00E05565">
            <w:pPr>
              <w:spacing w:before="293" w:line="276" w:lineRule="auto"/>
              <w:rPr>
                <w:sz w:val="24"/>
                <w:szCs w:val="24"/>
              </w:rPr>
            </w:pPr>
          </w:p>
          <w:p w:rsidR="00E05565" w:rsidRPr="008B622F" w:rsidRDefault="00E05565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Общая долевая 1/10 доля</w:t>
            </w:r>
          </w:p>
        </w:tc>
        <w:tc>
          <w:tcPr>
            <w:tcW w:w="1134" w:type="dxa"/>
          </w:tcPr>
          <w:p w:rsidR="00853288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90,7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  <w:p w:rsidR="00E05565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5565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5565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1760000</w:t>
            </w:r>
          </w:p>
          <w:p w:rsidR="00E05565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5565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5565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5565" w:rsidRPr="008B622F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800000</w:t>
            </w:r>
          </w:p>
        </w:tc>
        <w:tc>
          <w:tcPr>
            <w:tcW w:w="1134" w:type="dxa"/>
          </w:tcPr>
          <w:p w:rsidR="00853288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РФ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E01E80" w:rsidRDefault="00E01E80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E05565" w:rsidRDefault="00E05565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5565" w:rsidRDefault="00E05565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5565" w:rsidRDefault="00E05565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E05565" w:rsidRDefault="00E05565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5565" w:rsidRDefault="00E05565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5565" w:rsidRDefault="00E05565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E05565" w:rsidRPr="008B622F" w:rsidRDefault="00E05565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РФ</w:t>
            </w:r>
          </w:p>
        </w:tc>
        <w:tc>
          <w:tcPr>
            <w:tcW w:w="1134" w:type="dxa"/>
          </w:tcPr>
          <w:p w:rsidR="00853288" w:rsidRPr="008B622F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¾ доли жилого жома</w:t>
            </w:r>
          </w:p>
        </w:tc>
        <w:tc>
          <w:tcPr>
            <w:tcW w:w="1134" w:type="dxa"/>
          </w:tcPr>
          <w:p w:rsidR="00853288" w:rsidRPr="008B622F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992" w:type="dxa"/>
          </w:tcPr>
          <w:p w:rsidR="00853288" w:rsidRPr="008B622F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853288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 ОКА 1111;</w:t>
            </w:r>
          </w:p>
          <w:p w:rsidR="00E05565" w:rsidRPr="008B622F" w:rsidRDefault="00E055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грузовой САЗ-ГАЗ 53</w:t>
            </w:r>
          </w:p>
        </w:tc>
        <w:tc>
          <w:tcPr>
            <w:tcW w:w="1134" w:type="dxa"/>
          </w:tcPr>
          <w:p w:rsidR="00853288" w:rsidRPr="008B622F" w:rsidRDefault="00E01E80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152190,3</w:t>
            </w:r>
          </w:p>
        </w:tc>
        <w:tc>
          <w:tcPr>
            <w:tcW w:w="1843" w:type="dxa"/>
          </w:tcPr>
          <w:p w:rsidR="00853288" w:rsidRPr="008B622F" w:rsidRDefault="00853288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C53F4" w:rsidRPr="00853288" w:rsidTr="00AC53F4">
        <w:trPr>
          <w:trHeight w:val="525"/>
        </w:trPr>
        <w:tc>
          <w:tcPr>
            <w:tcW w:w="709" w:type="dxa"/>
            <w:vMerge/>
          </w:tcPr>
          <w:p w:rsidR="00AC53F4" w:rsidRPr="00853288" w:rsidRDefault="00AC53F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C53F4" w:rsidRPr="00853288" w:rsidRDefault="00AC53F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AC53F4" w:rsidRDefault="00AC53F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C53F4" w:rsidRPr="00D27EE4" w:rsidRDefault="00AC53F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C53F4" w:rsidRPr="008B622F" w:rsidRDefault="00AC53F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C53F4" w:rsidRPr="008B622F" w:rsidRDefault="00AC53F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C53F4" w:rsidRPr="008B622F" w:rsidRDefault="00AC53F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C53F4" w:rsidRDefault="00AC53F4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C53F4" w:rsidRDefault="00AC53F4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C53F4" w:rsidRDefault="00AC53F4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C53F4" w:rsidRPr="008B622F" w:rsidRDefault="00AC53F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C53F4" w:rsidRPr="008B622F" w:rsidRDefault="00AC53F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AC53F4" w:rsidRPr="008B622F" w:rsidRDefault="00AC53F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D81B58" w:rsidRPr="00DF133E" w:rsidRDefault="00D81B58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p w:rsidR="00AC53F4" w:rsidRDefault="00982468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            Болеева Т.М.                                     21.05.2015г</w:t>
      </w:r>
    </w:p>
    <w:p w:rsidR="00853288" w:rsidRDefault="00810BCA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1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3" from="20.65pt,13.45pt" to="101.75pt,13.45pt" o:allowincell="f" strokeweight=".25pt"/>
        </w:pict>
      </w:r>
      <w:r w:rsidR="00853288">
        <w:rPr>
          <w:color w:val="000000"/>
          <w:spacing w:val="-8"/>
          <w:sz w:val="26"/>
          <w:szCs w:val="26"/>
        </w:rPr>
        <w:t>(подпись)</w:t>
      </w:r>
      <w:r w:rsidR="00853288">
        <w:rPr>
          <w:color w:val="000000"/>
          <w:sz w:val="26"/>
          <w:szCs w:val="26"/>
        </w:rPr>
        <w:tab/>
      </w:r>
      <w:r w:rsidR="00853288">
        <w:rPr>
          <w:color w:val="000000"/>
          <w:spacing w:val="-8"/>
          <w:sz w:val="26"/>
          <w:szCs w:val="26"/>
        </w:rPr>
        <w:t>(Ф.И.О. руководителя)</w:t>
      </w:r>
      <w:r w:rsidR="00853288">
        <w:rPr>
          <w:color w:val="000000"/>
          <w:sz w:val="26"/>
          <w:szCs w:val="26"/>
        </w:rPr>
        <w:tab/>
      </w:r>
      <w:r w:rsidR="00853288">
        <w:rPr>
          <w:color w:val="000000"/>
          <w:spacing w:val="-7"/>
          <w:sz w:val="26"/>
          <w:szCs w:val="26"/>
        </w:rPr>
        <w:t>(дата)</w:t>
      </w:r>
    </w:p>
    <w:p w:rsidR="00853288" w:rsidRDefault="00853288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</w:t>
      </w:r>
      <w:proofErr w:type="gramStart"/>
      <w:r>
        <w:rPr>
          <w:color w:val="000000"/>
          <w:spacing w:val="-5"/>
          <w:sz w:val="26"/>
          <w:szCs w:val="26"/>
        </w:rPr>
        <w:t>.».</w:t>
      </w:r>
      <w:proofErr w:type="gramEnd"/>
    </w:p>
    <w:p w:rsidR="003F2EB6" w:rsidRDefault="003F2EB6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3F2EB6" w:rsidRDefault="003F2EB6">
      <w:pPr>
        <w:shd w:val="clear" w:color="auto" w:fill="FFFFFF"/>
        <w:spacing w:line="288" w:lineRule="exact"/>
        <w:ind w:left="288" w:right="1382"/>
      </w:pPr>
    </w:p>
    <w:sectPr w:rsidR="003F2EB6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 w:grammar="clean"/>
  <w:attachedTemplate r:id="rId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2220AF"/>
    <w:rsid w:val="0027633D"/>
    <w:rsid w:val="002E2E2F"/>
    <w:rsid w:val="003F2EB6"/>
    <w:rsid w:val="0040003C"/>
    <w:rsid w:val="004B67CE"/>
    <w:rsid w:val="005A2995"/>
    <w:rsid w:val="00810BCA"/>
    <w:rsid w:val="00853288"/>
    <w:rsid w:val="00867807"/>
    <w:rsid w:val="008B622F"/>
    <w:rsid w:val="00962C2F"/>
    <w:rsid w:val="00982468"/>
    <w:rsid w:val="009A0A52"/>
    <w:rsid w:val="00AC53F4"/>
    <w:rsid w:val="00BC6B16"/>
    <w:rsid w:val="00BD0495"/>
    <w:rsid w:val="00D81B58"/>
    <w:rsid w:val="00DF133E"/>
    <w:rsid w:val="00E01E80"/>
    <w:rsid w:val="00E05565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B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55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5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cuments%20and%20Settings\&#1040;&#1076;&#1084;&#1080;&#1085;&#1080;&#1089;&#1090;&#1088;&#1072;&#1090;&#1086;&#1088;\&#1056;&#1072;&#1073;&#1086;&#1095;&#1080;&#1081;%20&#1089;&#1090;&#1086;&#1083;\2%20(1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D3B40-6FA8-483E-B48F-C76EDA6E4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(1).dot</Template>
  <TotalTime>20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Протасовская</dc:creator>
  <cp:keywords/>
  <dc:description/>
  <cp:lastModifiedBy>Протасовская</cp:lastModifiedBy>
  <cp:revision>8</cp:revision>
  <cp:lastPrinted>2015-05-21T11:55:00Z</cp:lastPrinted>
  <dcterms:created xsi:type="dcterms:W3CDTF">2015-05-20T05:04:00Z</dcterms:created>
  <dcterms:modified xsi:type="dcterms:W3CDTF">2015-05-25T12:12:00Z</dcterms:modified>
</cp:coreProperties>
</file>