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288" w:rsidRPr="00DF133E" w:rsidRDefault="00DF133E" w:rsidP="00DF133E">
      <w:pPr>
        <w:shd w:val="clear" w:color="auto" w:fill="FFFFFF"/>
        <w:spacing w:before="586" w:line="276" w:lineRule="auto"/>
        <w:jc w:val="center"/>
        <w:rPr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С</w:t>
      </w:r>
      <w:r w:rsidR="00853288" w:rsidRPr="00DF133E">
        <w:rPr>
          <w:color w:val="000000"/>
          <w:spacing w:val="5"/>
          <w:sz w:val="28"/>
          <w:szCs w:val="28"/>
        </w:rPr>
        <w:t>ВЕДЕНИЯ</w:t>
      </w:r>
    </w:p>
    <w:p w:rsidR="00853288" w:rsidRDefault="00853288" w:rsidP="00DF133E">
      <w:pPr>
        <w:shd w:val="clear" w:color="auto" w:fill="FFFFFF"/>
        <w:spacing w:before="293" w:line="276" w:lineRule="auto"/>
        <w:ind w:firstLine="851"/>
        <w:jc w:val="center"/>
        <w:rPr>
          <w:color w:val="000000"/>
          <w:spacing w:val="4"/>
          <w:sz w:val="28"/>
          <w:szCs w:val="28"/>
        </w:rPr>
      </w:pPr>
      <w:r w:rsidRPr="00DF133E">
        <w:rPr>
          <w:color w:val="000000"/>
          <w:spacing w:val="3"/>
          <w:sz w:val="28"/>
          <w:szCs w:val="28"/>
        </w:rPr>
        <w:t>о доходах, расходах, об имуществе и обязательствах имущественного характера,</w:t>
      </w:r>
      <w:r w:rsidR="00DF133E" w:rsidRPr="00DF133E">
        <w:rPr>
          <w:color w:val="000000"/>
          <w:spacing w:val="3"/>
          <w:sz w:val="28"/>
          <w:szCs w:val="28"/>
        </w:rPr>
        <w:t xml:space="preserve"> </w:t>
      </w:r>
      <w:r w:rsidRPr="00DF133E">
        <w:rPr>
          <w:color w:val="000000"/>
          <w:spacing w:val="2"/>
          <w:sz w:val="28"/>
          <w:szCs w:val="28"/>
        </w:rPr>
        <w:t>представленные</w:t>
      </w:r>
      <w:r w:rsidR="00DF133E" w:rsidRPr="00DF133E">
        <w:rPr>
          <w:color w:val="000000"/>
          <w:spacing w:val="2"/>
          <w:sz w:val="28"/>
          <w:szCs w:val="28"/>
        </w:rPr>
        <w:t xml:space="preserve"> </w:t>
      </w:r>
      <w:r w:rsidRPr="00DF133E">
        <w:rPr>
          <w:color w:val="000000"/>
          <w:spacing w:val="4"/>
          <w:sz w:val="28"/>
          <w:szCs w:val="28"/>
        </w:rPr>
        <w:t xml:space="preserve">(лицами, замещающими </w:t>
      </w:r>
      <w:r w:rsidR="00DF133E" w:rsidRPr="00DF133E">
        <w:rPr>
          <w:color w:val="000000"/>
          <w:spacing w:val="4"/>
          <w:sz w:val="28"/>
          <w:szCs w:val="28"/>
        </w:rPr>
        <w:t>м</w:t>
      </w:r>
      <w:r w:rsidRPr="00DF133E">
        <w:rPr>
          <w:color w:val="000000"/>
          <w:spacing w:val="4"/>
          <w:sz w:val="28"/>
          <w:szCs w:val="28"/>
        </w:rPr>
        <w:t xml:space="preserve">униципальные должности на постоянной основе, муниципальными служащими </w:t>
      </w:r>
      <w:r w:rsidR="00DF133E" w:rsidRPr="00DF133E">
        <w:rPr>
          <w:color w:val="000000"/>
          <w:spacing w:val="4"/>
          <w:sz w:val="28"/>
          <w:szCs w:val="28"/>
        </w:rPr>
        <w:t>Протасовского сельского поселения Большеигнатовского муниципального района за</w:t>
      </w:r>
      <w:r w:rsidRPr="00DF133E">
        <w:rPr>
          <w:color w:val="000000"/>
          <w:spacing w:val="2"/>
          <w:sz w:val="28"/>
          <w:szCs w:val="28"/>
        </w:rPr>
        <w:t xml:space="preserve"> отчетный период с 1 января по 31 декабря 20</w:t>
      </w:r>
      <w:r w:rsidR="00DF133E" w:rsidRPr="00DF133E">
        <w:rPr>
          <w:color w:val="000000"/>
          <w:spacing w:val="2"/>
          <w:sz w:val="28"/>
          <w:szCs w:val="28"/>
        </w:rPr>
        <w:t>14</w:t>
      </w:r>
      <w:r w:rsidR="00937707">
        <w:rPr>
          <w:color w:val="000000"/>
          <w:spacing w:val="2"/>
          <w:sz w:val="28"/>
          <w:szCs w:val="28"/>
        </w:rPr>
        <w:t xml:space="preserve"> </w:t>
      </w:r>
      <w:r w:rsidRPr="00DF133E">
        <w:rPr>
          <w:color w:val="000000"/>
          <w:spacing w:val="2"/>
          <w:sz w:val="28"/>
          <w:szCs w:val="28"/>
        </w:rPr>
        <w:t>года</w:t>
      </w:r>
      <w:r w:rsidR="00DF133E" w:rsidRPr="00DF133E">
        <w:rPr>
          <w:color w:val="000000"/>
          <w:spacing w:val="2"/>
          <w:sz w:val="28"/>
          <w:szCs w:val="28"/>
        </w:rPr>
        <w:t xml:space="preserve"> </w:t>
      </w:r>
      <w:r w:rsidRPr="00DF133E">
        <w:rPr>
          <w:color w:val="000000"/>
          <w:spacing w:val="4"/>
          <w:sz w:val="28"/>
          <w:szCs w:val="28"/>
        </w:rPr>
        <w:t xml:space="preserve">и подлежащие размещению на </w:t>
      </w:r>
      <w:r w:rsidR="00DF133E" w:rsidRPr="00DF133E">
        <w:rPr>
          <w:color w:val="000000"/>
          <w:spacing w:val="4"/>
          <w:sz w:val="28"/>
          <w:szCs w:val="28"/>
        </w:rPr>
        <w:t>о</w:t>
      </w:r>
      <w:r w:rsidRPr="00DF133E">
        <w:rPr>
          <w:color w:val="000000"/>
          <w:spacing w:val="4"/>
          <w:sz w:val="28"/>
          <w:szCs w:val="28"/>
        </w:rPr>
        <w:t>фициальном сайте органов местного самоуправления (предоставлению средствам массовой информации для опубликования)</w:t>
      </w:r>
    </w:p>
    <w:p w:rsidR="00D81B58" w:rsidRDefault="00D81B58" w:rsidP="00DF133E">
      <w:pPr>
        <w:shd w:val="clear" w:color="auto" w:fill="FFFFFF"/>
        <w:spacing w:before="293" w:line="276" w:lineRule="auto"/>
        <w:ind w:firstLine="851"/>
        <w:jc w:val="center"/>
        <w:rPr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2126"/>
        <w:gridCol w:w="1418"/>
        <w:gridCol w:w="992"/>
        <w:gridCol w:w="1134"/>
        <w:gridCol w:w="1134"/>
        <w:gridCol w:w="1134"/>
        <w:gridCol w:w="1134"/>
        <w:gridCol w:w="1134"/>
        <w:gridCol w:w="992"/>
        <w:gridCol w:w="1134"/>
        <w:gridCol w:w="1134"/>
        <w:gridCol w:w="1843"/>
      </w:tblGrid>
      <w:tr w:rsidR="004B67CE" w:rsidRPr="00853288" w:rsidTr="00853288">
        <w:tc>
          <w:tcPr>
            <w:tcW w:w="709" w:type="dxa"/>
            <w:vMerge w:val="restart"/>
          </w:tcPr>
          <w:p w:rsidR="004B67CE" w:rsidRPr="00853288" w:rsidRDefault="004B67C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№ п/п</w:t>
            </w:r>
          </w:p>
        </w:tc>
        <w:tc>
          <w:tcPr>
            <w:tcW w:w="2126" w:type="dxa"/>
            <w:vMerge w:val="restart"/>
          </w:tcPr>
          <w:p w:rsidR="004B67CE" w:rsidRPr="00853288" w:rsidRDefault="004B67C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  <w:vMerge w:val="restart"/>
            <w:textDirection w:val="btLr"/>
          </w:tcPr>
          <w:p w:rsidR="004B67CE" w:rsidRPr="00853288" w:rsidRDefault="004B67CE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должность</w:t>
            </w:r>
          </w:p>
        </w:tc>
        <w:tc>
          <w:tcPr>
            <w:tcW w:w="4394" w:type="dxa"/>
            <w:gridSpan w:val="4"/>
          </w:tcPr>
          <w:p w:rsidR="004B67CE" w:rsidRPr="00853288" w:rsidRDefault="004B67C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3"/>
          </w:tcPr>
          <w:p w:rsidR="004B67CE" w:rsidRPr="00853288" w:rsidRDefault="004B67C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extDirection w:val="btLr"/>
          </w:tcPr>
          <w:p w:rsidR="004B67CE" w:rsidRPr="00853288" w:rsidRDefault="004B67CE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Транспортные средства (вид, марка)</w:t>
            </w:r>
          </w:p>
        </w:tc>
        <w:tc>
          <w:tcPr>
            <w:tcW w:w="1134" w:type="dxa"/>
            <w:vMerge w:val="restart"/>
            <w:textDirection w:val="btLr"/>
          </w:tcPr>
          <w:p w:rsidR="004B67CE" w:rsidRPr="00853288" w:rsidRDefault="004B67CE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Декламированный годовой доход (руб)</w:t>
            </w:r>
          </w:p>
        </w:tc>
        <w:tc>
          <w:tcPr>
            <w:tcW w:w="1843" w:type="dxa"/>
            <w:vMerge w:val="restart"/>
          </w:tcPr>
          <w:p w:rsidR="004B67CE" w:rsidRPr="00853288" w:rsidRDefault="004B67C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Сведения об источниках получения средств, за счет которых совершена сделка ( вид приобретенного имущества, источник)</w:t>
            </w:r>
          </w:p>
        </w:tc>
      </w:tr>
      <w:tr w:rsidR="004B67CE" w:rsidRPr="00853288" w:rsidTr="00853288">
        <w:trPr>
          <w:cantSplit/>
          <w:trHeight w:val="1134"/>
        </w:trPr>
        <w:tc>
          <w:tcPr>
            <w:tcW w:w="709" w:type="dxa"/>
            <w:vMerge/>
          </w:tcPr>
          <w:p w:rsidR="004B67CE" w:rsidRPr="00853288" w:rsidRDefault="004B67C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4B67CE" w:rsidRPr="00853288" w:rsidRDefault="004B67C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4B67CE" w:rsidRPr="00853288" w:rsidRDefault="004B67C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extDirection w:val="btLr"/>
          </w:tcPr>
          <w:p w:rsidR="004B67CE" w:rsidRPr="00853288" w:rsidRDefault="004B67CE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Вид объекта</w:t>
            </w:r>
          </w:p>
        </w:tc>
        <w:tc>
          <w:tcPr>
            <w:tcW w:w="1134" w:type="dxa"/>
            <w:textDirection w:val="btLr"/>
          </w:tcPr>
          <w:p w:rsidR="004B67CE" w:rsidRPr="00853288" w:rsidRDefault="003F2EB6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Вид собственности</w:t>
            </w:r>
          </w:p>
        </w:tc>
        <w:tc>
          <w:tcPr>
            <w:tcW w:w="1134" w:type="dxa"/>
            <w:textDirection w:val="btLr"/>
          </w:tcPr>
          <w:p w:rsidR="004B67CE" w:rsidRPr="00853288" w:rsidRDefault="003F2EB6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Площадь (кв.м)</w:t>
            </w:r>
          </w:p>
        </w:tc>
        <w:tc>
          <w:tcPr>
            <w:tcW w:w="1134" w:type="dxa"/>
            <w:textDirection w:val="btLr"/>
          </w:tcPr>
          <w:p w:rsidR="004B67CE" w:rsidRPr="00853288" w:rsidRDefault="003F2EB6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Страна расположения</w:t>
            </w:r>
          </w:p>
        </w:tc>
        <w:tc>
          <w:tcPr>
            <w:tcW w:w="1134" w:type="dxa"/>
            <w:textDirection w:val="btLr"/>
          </w:tcPr>
          <w:p w:rsidR="004B67CE" w:rsidRPr="00853288" w:rsidRDefault="003F2EB6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Вид объекта</w:t>
            </w:r>
          </w:p>
        </w:tc>
        <w:tc>
          <w:tcPr>
            <w:tcW w:w="1134" w:type="dxa"/>
            <w:textDirection w:val="btLr"/>
          </w:tcPr>
          <w:p w:rsidR="004B67CE" w:rsidRPr="00853288" w:rsidRDefault="003F2EB6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Площадь (кв.м)</w:t>
            </w:r>
          </w:p>
        </w:tc>
        <w:tc>
          <w:tcPr>
            <w:tcW w:w="992" w:type="dxa"/>
            <w:textDirection w:val="btLr"/>
          </w:tcPr>
          <w:p w:rsidR="004B67CE" w:rsidRPr="00853288" w:rsidRDefault="003F2EB6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Страна расположения</w:t>
            </w:r>
          </w:p>
        </w:tc>
        <w:tc>
          <w:tcPr>
            <w:tcW w:w="1134" w:type="dxa"/>
            <w:vMerge/>
          </w:tcPr>
          <w:p w:rsidR="004B67CE" w:rsidRPr="00853288" w:rsidRDefault="004B67C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4B67CE" w:rsidRPr="00853288" w:rsidRDefault="004B67C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4B67CE" w:rsidRPr="00853288" w:rsidRDefault="004B67C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</w:tr>
      <w:tr w:rsidR="004B67CE" w:rsidRPr="00853288" w:rsidTr="00853288">
        <w:trPr>
          <w:trHeight w:val="1010"/>
        </w:trPr>
        <w:tc>
          <w:tcPr>
            <w:tcW w:w="709" w:type="dxa"/>
          </w:tcPr>
          <w:p w:rsidR="004B67CE" w:rsidRPr="00853288" w:rsidRDefault="003F2EB6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4B67CE" w:rsidRPr="00853288" w:rsidRDefault="003F2EB6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Болеева Т.М.</w:t>
            </w:r>
          </w:p>
        </w:tc>
        <w:tc>
          <w:tcPr>
            <w:tcW w:w="1418" w:type="dxa"/>
          </w:tcPr>
          <w:p w:rsidR="004B67CE" w:rsidRPr="00853288" w:rsidRDefault="003F2EB6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992" w:type="dxa"/>
          </w:tcPr>
          <w:p w:rsidR="004B67CE" w:rsidRPr="00853288" w:rsidRDefault="002E2E2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</w:tcPr>
          <w:p w:rsidR="004B67CE" w:rsidRPr="00853288" w:rsidRDefault="008B622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совместная</w:t>
            </w:r>
          </w:p>
        </w:tc>
        <w:tc>
          <w:tcPr>
            <w:tcW w:w="1134" w:type="dxa"/>
          </w:tcPr>
          <w:p w:rsidR="004B67CE" w:rsidRPr="00853288" w:rsidRDefault="008B622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97,9</w:t>
            </w:r>
          </w:p>
        </w:tc>
        <w:tc>
          <w:tcPr>
            <w:tcW w:w="1134" w:type="dxa"/>
          </w:tcPr>
          <w:p w:rsidR="004B67CE" w:rsidRPr="00853288" w:rsidRDefault="002220A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4B67CE" w:rsidRPr="00853288" w:rsidRDefault="002220A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</w:tcPr>
          <w:p w:rsidR="004B67CE" w:rsidRPr="00853288" w:rsidRDefault="002220A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2000</w:t>
            </w:r>
          </w:p>
        </w:tc>
        <w:tc>
          <w:tcPr>
            <w:tcW w:w="992" w:type="dxa"/>
          </w:tcPr>
          <w:p w:rsidR="004B67CE" w:rsidRPr="00853288" w:rsidRDefault="002220A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4B67CE" w:rsidRPr="00853288" w:rsidRDefault="00A26F97" w:rsidP="00A26F97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Н</w:t>
            </w:r>
            <w:r w:rsidR="002220AF" w:rsidRPr="00853288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 имеет</w:t>
            </w:r>
          </w:p>
        </w:tc>
        <w:tc>
          <w:tcPr>
            <w:tcW w:w="1134" w:type="dxa"/>
          </w:tcPr>
          <w:p w:rsidR="004B67CE" w:rsidRPr="008B622F" w:rsidRDefault="008B622F" w:rsidP="00853288">
            <w:pPr>
              <w:spacing w:before="293" w:line="276" w:lineRule="auto"/>
              <w:jc w:val="center"/>
            </w:pPr>
            <w:r w:rsidRPr="008B622F">
              <w:t>316553,48</w:t>
            </w:r>
          </w:p>
        </w:tc>
        <w:tc>
          <w:tcPr>
            <w:tcW w:w="1843" w:type="dxa"/>
          </w:tcPr>
          <w:p w:rsidR="004B67CE" w:rsidRPr="00853288" w:rsidRDefault="004B67C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252513" w:rsidRPr="00853288" w:rsidTr="00252513">
        <w:trPr>
          <w:trHeight w:val="1040"/>
        </w:trPr>
        <w:tc>
          <w:tcPr>
            <w:tcW w:w="709" w:type="dxa"/>
            <w:vMerge w:val="restart"/>
          </w:tcPr>
          <w:p w:rsidR="00252513" w:rsidRPr="00853288" w:rsidRDefault="00252513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:rsidR="00252513" w:rsidRPr="00853288" w:rsidRDefault="00252513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Вечканова С.В.</w:t>
            </w:r>
          </w:p>
        </w:tc>
        <w:tc>
          <w:tcPr>
            <w:tcW w:w="1418" w:type="dxa"/>
          </w:tcPr>
          <w:p w:rsidR="00252513" w:rsidRPr="00853288" w:rsidRDefault="00252513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Главный бухгалтер</w:t>
            </w:r>
          </w:p>
        </w:tc>
        <w:tc>
          <w:tcPr>
            <w:tcW w:w="992" w:type="dxa"/>
          </w:tcPr>
          <w:p w:rsidR="00252513" w:rsidRPr="00AC53F4" w:rsidRDefault="00A26F97" w:rsidP="00AC53F4">
            <w:pPr>
              <w:spacing w:before="293" w:line="276" w:lineRule="auto"/>
              <w:jc w:val="center"/>
              <w:rPr>
                <w:sz w:val="22"/>
                <w:szCs w:val="22"/>
              </w:rPr>
            </w:pPr>
            <w:r w:rsidRPr="00853288">
              <w:rPr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</w:tcPr>
          <w:p w:rsidR="00252513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совместная</w:t>
            </w:r>
          </w:p>
        </w:tc>
        <w:tc>
          <w:tcPr>
            <w:tcW w:w="1134" w:type="dxa"/>
          </w:tcPr>
          <w:p w:rsidR="00252513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118,8</w:t>
            </w:r>
          </w:p>
        </w:tc>
        <w:tc>
          <w:tcPr>
            <w:tcW w:w="1134" w:type="dxa"/>
          </w:tcPr>
          <w:p w:rsidR="00252513" w:rsidRPr="008B622F" w:rsidRDefault="00A26F97" w:rsidP="00A26F97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РФ</w:t>
            </w:r>
            <w:r w:rsidRPr="008B622F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52513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AC53F4">
              <w:rPr>
                <w:sz w:val="24"/>
                <w:szCs w:val="24"/>
              </w:rPr>
              <w:t>Земельный участо</w:t>
            </w:r>
            <w:r>
              <w:rPr>
                <w:sz w:val="24"/>
                <w:szCs w:val="24"/>
              </w:rPr>
              <w:t>к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52513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252513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252513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</w:tcPr>
          <w:p w:rsidR="00252513" w:rsidRPr="00A26F97" w:rsidRDefault="00A26F97" w:rsidP="00853288">
            <w:pPr>
              <w:spacing w:before="293" w:line="276" w:lineRule="auto"/>
              <w:jc w:val="center"/>
            </w:pPr>
            <w:r w:rsidRPr="00A26F97">
              <w:t>214116,22</w:t>
            </w:r>
          </w:p>
        </w:tc>
        <w:tc>
          <w:tcPr>
            <w:tcW w:w="1843" w:type="dxa"/>
          </w:tcPr>
          <w:p w:rsidR="00252513" w:rsidRPr="008B622F" w:rsidRDefault="00252513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26F97" w:rsidRPr="00853288" w:rsidTr="00A26F97">
        <w:trPr>
          <w:trHeight w:val="860"/>
        </w:trPr>
        <w:tc>
          <w:tcPr>
            <w:tcW w:w="709" w:type="dxa"/>
            <w:vMerge/>
          </w:tcPr>
          <w:p w:rsidR="00A26F97" w:rsidRPr="00853288" w:rsidRDefault="00A26F97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</w:tcPr>
          <w:p w:rsidR="00A26F97" w:rsidRPr="00853288" w:rsidRDefault="00A26F97" w:rsidP="00937707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Супруг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Merge w:val="restart"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B622F">
              <w:rPr>
                <w:sz w:val="24"/>
                <w:szCs w:val="24"/>
              </w:rPr>
              <w:t>учитель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26F97" w:rsidRPr="00AC53F4" w:rsidRDefault="00A26F97" w:rsidP="00487A85">
            <w:pPr>
              <w:spacing w:before="293" w:line="276" w:lineRule="auto"/>
              <w:jc w:val="center"/>
              <w:rPr>
                <w:sz w:val="22"/>
                <w:szCs w:val="22"/>
              </w:rPr>
            </w:pPr>
            <w:r w:rsidRPr="00853288">
              <w:rPr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26F97" w:rsidRPr="008B622F" w:rsidRDefault="00A26F97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совместная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26F97" w:rsidRPr="008B622F" w:rsidRDefault="00A26F97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118,8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26F97" w:rsidRPr="008B622F" w:rsidRDefault="00A26F97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РФ</w:t>
            </w:r>
            <w:r w:rsidRPr="008B622F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vMerge w:val="restart"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Merge w:val="restart"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A26F97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 ВАЗ 2115;</w:t>
            </w:r>
          </w:p>
          <w:p w:rsidR="00A26F97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 Хендай Элантра;</w:t>
            </w:r>
          </w:p>
          <w:p w:rsidR="00A26F97" w:rsidRPr="008B622F" w:rsidRDefault="00A45CB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Сельскохозяйственная техника МТЗ-80</w:t>
            </w:r>
          </w:p>
        </w:tc>
        <w:tc>
          <w:tcPr>
            <w:tcW w:w="1134" w:type="dxa"/>
            <w:vMerge w:val="restart"/>
          </w:tcPr>
          <w:p w:rsidR="00A26F97" w:rsidRPr="003B05A5" w:rsidRDefault="00A26F97" w:rsidP="00853288">
            <w:pPr>
              <w:spacing w:before="293" w:line="276" w:lineRule="auto"/>
              <w:jc w:val="center"/>
            </w:pPr>
            <w:r w:rsidRPr="003B05A5">
              <w:t>277302,17</w:t>
            </w:r>
          </w:p>
        </w:tc>
        <w:tc>
          <w:tcPr>
            <w:tcW w:w="1843" w:type="dxa"/>
            <w:vMerge w:val="restart"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26F97" w:rsidRPr="00853288" w:rsidTr="00A26F97">
        <w:trPr>
          <w:trHeight w:val="2220"/>
        </w:trPr>
        <w:tc>
          <w:tcPr>
            <w:tcW w:w="709" w:type="dxa"/>
            <w:vMerge/>
          </w:tcPr>
          <w:p w:rsidR="00A26F97" w:rsidRPr="00853288" w:rsidRDefault="00A26F97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A26F97" w:rsidRPr="00853288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26F97" w:rsidRPr="00853288" w:rsidRDefault="00A26F97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Приусадебный 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26F97" w:rsidRDefault="00A26F97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  <w:p w:rsidR="00A26F97" w:rsidRDefault="00A26F97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26F97" w:rsidRDefault="00A26F97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26F97" w:rsidRPr="00853288" w:rsidRDefault="00A26F97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vMerge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26F97" w:rsidRPr="003B05A5" w:rsidRDefault="00A26F97" w:rsidP="00853288">
            <w:pPr>
              <w:spacing w:before="293" w:line="276" w:lineRule="auto"/>
              <w:jc w:val="center"/>
            </w:pPr>
          </w:p>
        </w:tc>
        <w:tc>
          <w:tcPr>
            <w:tcW w:w="1843" w:type="dxa"/>
            <w:vMerge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26F97" w:rsidRPr="00853288" w:rsidTr="00A26F97">
        <w:trPr>
          <w:trHeight w:val="1202"/>
        </w:trPr>
        <w:tc>
          <w:tcPr>
            <w:tcW w:w="709" w:type="dxa"/>
            <w:vMerge/>
          </w:tcPr>
          <w:p w:rsidR="00A26F97" w:rsidRPr="00853288" w:rsidRDefault="00A26F97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A26F97" w:rsidRPr="00853288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A26F97" w:rsidRDefault="00A26F97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Земельная доля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26F97" w:rsidRDefault="00A26F97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26F97" w:rsidRDefault="00A26F97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26F97" w:rsidRPr="00853288" w:rsidRDefault="00A26F97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vMerge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26F97" w:rsidRPr="003B05A5" w:rsidRDefault="00A26F97" w:rsidP="00853288">
            <w:pPr>
              <w:spacing w:before="293" w:line="276" w:lineRule="auto"/>
              <w:jc w:val="center"/>
            </w:pPr>
          </w:p>
        </w:tc>
        <w:tc>
          <w:tcPr>
            <w:tcW w:w="1843" w:type="dxa"/>
            <w:vMerge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26F97" w:rsidRPr="00853288" w:rsidTr="00853288">
        <w:tc>
          <w:tcPr>
            <w:tcW w:w="709" w:type="dxa"/>
            <w:vMerge/>
          </w:tcPr>
          <w:p w:rsidR="00A26F97" w:rsidRPr="00853288" w:rsidRDefault="00A26F97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A26F97" w:rsidRPr="00853288" w:rsidRDefault="00A26F97" w:rsidP="00937707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Несовершеннолетний ребенок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ученица</w:t>
            </w:r>
          </w:p>
        </w:tc>
        <w:tc>
          <w:tcPr>
            <w:tcW w:w="992" w:type="dxa"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совместная</w:t>
            </w:r>
          </w:p>
        </w:tc>
        <w:tc>
          <w:tcPr>
            <w:tcW w:w="1134" w:type="dxa"/>
          </w:tcPr>
          <w:p w:rsidR="00A26F97" w:rsidRPr="008B622F" w:rsidRDefault="00A45CB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118,8</w:t>
            </w:r>
          </w:p>
        </w:tc>
        <w:tc>
          <w:tcPr>
            <w:tcW w:w="1134" w:type="dxa"/>
          </w:tcPr>
          <w:p w:rsidR="00A26F97" w:rsidRPr="008B622F" w:rsidRDefault="00A45CB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AC53F4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</w:tcPr>
          <w:p w:rsidR="00A26F97" w:rsidRPr="008B622F" w:rsidRDefault="00A45CB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5800</w:t>
            </w:r>
          </w:p>
        </w:tc>
        <w:tc>
          <w:tcPr>
            <w:tcW w:w="992" w:type="dxa"/>
          </w:tcPr>
          <w:p w:rsidR="00A26F97" w:rsidRPr="008B622F" w:rsidRDefault="00A45CB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A26F97" w:rsidRPr="008B622F" w:rsidRDefault="00A45CB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</w:tcPr>
          <w:p w:rsidR="00A26F97" w:rsidRPr="008B622F" w:rsidRDefault="00A45CB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843" w:type="dxa"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26F97" w:rsidRPr="00853288" w:rsidTr="00AC53F4">
        <w:trPr>
          <w:trHeight w:val="1020"/>
        </w:trPr>
        <w:tc>
          <w:tcPr>
            <w:tcW w:w="709" w:type="dxa"/>
            <w:vMerge w:val="restart"/>
          </w:tcPr>
          <w:p w:rsidR="00A26F97" w:rsidRPr="00853288" w:rsidRDefault="00A26F97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B622F">
              <w:rPr>
                <w:sz w:val="24"/>
                <w:szCs w:val="24"/>
              </w:rPr>
              <w:t>Ермушева И.З.</w:t>
            </w:r>
          </w:p>
        </w:tc>
        <w:tc>
          <w:tcPr>
            <w:tcW w:w="1418" w:type="dxa"/>
            <w:vMerge w:val="restart"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B622F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992" w:type="dxa"/>
            <w:vMerge w:val="restart"/>
          </w:tcPr>
          <w:p w:rsidR="00A26F97" w:rsidRPr="00AC53F4" w:rsidRDefault="00A26F97" w:rsidP="00AC53F4">
            <w:pPr>
              <w:spacing w:before="293" w:line="276" w:lineRule="auto"/>
              <w:jc w:val="center"/>
              <w:rPr>
                <w:sz w:val="22"/>
                <w:szCs w:val="22"/>
              </w:rPr>
            </w:pPr>
            <w:r w:rsidRPr="00AC53F4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vMerge w:val="restart"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26F97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</w:t>
            </w:r>
          </w:p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26F97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A26F97" w:rsidRPr="008B622F" w:rsidRDefault="00A45CBE" w:rsidP="00A45CBE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A26F97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 имеет</w:t>
            </w:r>
          </w:p>
        </w:tc>
        <w:tc>
          <w:tcPr>
            <w:tcW w:w="1134" w:type="dxa"/>
            <w:vMerge w:val="restart"/>
          </w:tcPr>
          <w:p w:rsidR="00A26F97" w:rsidRPr="008B622F" w:rsidRDefault="00A26F97" w:rsidP="00853288">
            <w:pPr>
              <w:spacing w:before="293" w:line="276" w:lineRule="auto"/>
              <w:jc w:val="center"/>
            </w:pPr>
            <w:r w:rsidRPr="008B622F">
              <w:t>304496,36</w:t>
            </w:r>
          </w:p>
        </w:tc>
        <w:tc>
          <w:tcPr>
            <w:tcW w:w="1843" w:type="dxa"/>
            <w:vMerge w:val="restart"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26F97" w:rsidRPr="00853288" w:rsidTr="00AC53F4">
        <w:trPr>
          <w:trHeight w:val="1160"/>
        </w:trPr>
        <w:tc>
          <w:tcPr>
            <w:tcW w:w="709" w:type="dxa"/>
            <w:vMerge/>
          </w:tcPr>
          <w:p w:rsidR="00A26F97" w:rsidRPr="00853288" w:rsidRDefault="00A26F97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26F97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26F97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26F97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26F97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26F97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26F97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A26F97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vMerge/>
          </w:tcPr>
          <w:p w:rsidR="00A26F97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26F97" w:rsidRPr="008B622F" w:rsidRDefault="00A26F97" w:rsidP="00853288">
            <w:pPr>
              <w:spacing w:before="293" w:line="276" w:lineRule="auto"/>
              <w:jc w:val="center"/>
            </w:pPr>
          </w:p>
        </w:tc>
        <w:tc>
          <w:tcPr>
            <w:tcW w:w="1843" w:type="dxa"/>
            <w:vMerge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26F97" w:rsidRPr="00853288" w:rsidTr="00AC53F4">
        <w:trPr>
          <w:trHeight w:val="740"/>
        </w:trPr>
        <w:tc>
          <w:tcPr>
            <w:tcW w:w="709" w:type="dxa"/>
            <w:vMerge w:val="restart"/>
          </w:tcPr>
          <w:p w:rsidR="00A26F97" w:rsidRPr="00853288" w:rsidRDefault="00A26F97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</w:tcPr>
          <w:p w:rsidR="00A26F97" w:rsidRPr="00853288" w:rsidRDefault="00A26F97" w:rsidP="00937707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4"/>
                <w:szCs w:val="24"/>
              </w:rPr>
              <w:t>Несовершеннолетний ребенок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Merge w:val="restart"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ученица</w:t>
            </w:r>
          </w:p>
        </w:tc>
        <w:tc>
          <w:tcPr>
            <w:tcW w:w="992" w:type="dxa"/>
            <w:vMerge w:val="restart"/>
          </w:tcPr>
          <w:p w:rsidR="00A26F97" w:rsidRDefault="00A26F97" w:rsidP="00AC53F4">
            <w:r w:rsidRPr="00D27EE4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vMerge w:val="restart"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26F97" w:rsidRPr="008B622F" w:rsidRDefault="00A26F97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26F97" w:rsidRPr="008B622F" w:rsidRDefault="00A26F97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26F97" w:rsidRPr="008B622F" w:rsidRDefault="00A26F97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vMerge w:val="restart"/>
          </w:tcPr>
          <w:p w:rsidR="00A26F97" w:rsidRPr="008B622F" w:rsidRDefault="00A45CB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Merge w:val="restart"/>
          </w:tcPr>
          <w:p w:rsidR="00A26F97" w:rsidRPr="008B622F" w:rsidRDefault="00A26F97" w:rsidP="00AC53F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843" w:type="dxa"/>
            <w:vMerge w:val="restart"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26F97" w:rsidRPr="00853288" w:rsidTr="00AC53F4">
        <w:trPr>
          <w:trHeight w:val="780"/>
        </w:trPr>
        <w:tc>
          <w:tcPr>
            <w:tcW w:w="709" w:type="dxa"/>
            <w:vMerge/>
          </w:tcPr>
          <w:p w:rsidR="00A26F97" w:rsidRPr="00853288" w:rsidRDefault="00A26F97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A26F97" w:rsidRPr="00853288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A26F97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26F97" w:rsidRPr="00D27EE4" w:rsidRDefault="00A26F9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A26F97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26F97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26F97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26F97" w:rsidRDefault="00A26F97" w:rsidP="00CD3E92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26F97" w:rsidRDefault="00A26F97" w:rsidP="00CD3E92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A26F97" w:rsidRDefault="00A26F97" w:rsidP="00CD3E92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vMerge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26F97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26F97" w:rsidRPr="00853288" w:rsidTr="00AC53F4">
        <w:trPr>
          <w:trHeight w:val="700"/>
        </w:trPr>
        <w:tc>
          <w:tcPr>
            <w:tcW w:w="709" w:type="dxa"/>
            <w:vMerge w:val="restart"/>
          </w:tcPr>
          <w:p w:rsidR="00A26F97" w:rsidRPr="00853288" w:rsidRDefault="00A26F97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</w:tcPr>
          <w:p w:rsidR="00A26F97" w:rsidRPr="00853288" w:rsidRDefault="00A26F97" w:rsidP="00937707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4"/>
                <w:szCs w:val="24"/>
              </w:rPr>
              <w:t>Несовершеннолетний ребенок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Merge w:val="restart"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ученик</w:t>
            </w:r>
          </w:p>
        </w:tc>
        <w:tc>
          <w:tcPr>
            <w:tcW w:w="992" w:type="dxa"/>
            <w:vMerge w:val="restart"/>
          </w:tcPr>
          <w:p w:rsidR="00A26F97" w:rsidRDefault="00A26F97">
            <w:r w:rsidRPr="00D27EE4">
              <w:rPr>
                <w:sz w:val="22"/>
                <w:szCs w:val="22"/>
              </w:rPr>
              <w:t>Не имеется</w:t>
            </w:r>
          </w:p>
        </w:tc>
        <w:tc>
          <w:tcPr>
            <w:tcW w:w="1134" w:type="dxa"/>
            <w:vMerge w:val="restart"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26F97" w:rsidRPr="008B622F" w:rsidRDefault="00A26F97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26F97" w:rsidRPr="008B622F" w:rsidRDefault="00A26F97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26F97" w:rsidRPr="008B622F" w:rsidRDefault="00A26F97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vMerge w:val="restart"/>
          </w:tcPr>
          <w:p w:rsidR="00A26F97" w:rsidRPr="008B622F" w:rsidRDefault="00A45CB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Merge w:val="restart"/>
          </w:tcPr>
          <w:p w:rsidR="00A26F97" w:rsidRPr="008B622F" w:rsidRDefault="00A45CB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843" w:type="dxa"/>
            <w:vMerge w:val="restart"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26F97" w:rsidRPr="00853288" w:rsidTr="00AC53F4">
        <w:trPr>
          <w:trHeight w:val="525"/>
        </w:trPr>
        <w:tc>
          <w:tcPr>
            <w:tcW w:w="709" w:type="dxa"/>
            <w:vMerge/>
          </w:tcPr>
          <w:p w:rsidR="00A26F97" w:rsidRPr="00853288" w:rsidRDefault="00A26F97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A26F97" w:rsidRPr="00853288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A26F97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26F97" w:rsidRPr="00D27EE4" w:rsidRDefault="00A26F9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26F97" w:rsidRDefault="00A26F97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26F97" w:rsidRDefault="00A26F97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A26F97" w:rsidRDefault="00A26F97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vMerge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26F97" w:rsidRPr="008B622F" w:rsidRDefault="00A26F97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D81B58" w:rsidRPr="00DF133E" w:rsidRDefault="00D81B58" w:rsidP="00DF133E">
      <w:pPr>
        <w:shd w:val="clear" w:color="auto" w:fill="FFFFFF"/>
        <w:spacing w:before="293" w:line="276" w:lineRule="auto"/>
        <w:ind w:firstLine="851"/>
        <w:jc w:val="center"/>
        <w:rPr>
          <w:sz w:val="28"/>
          <w:szCs w:val="28"/>
        </w:rPr>
      </w:pPr>
    </w:p>
    <w:p w:rsidR="00AC53F4" w:rsidRDefault="00AC53F4">
      <w:pPr>
        <w:shd w:val="clear" w:color="auto" w:fill="FFFFFF"/>
        <w:tabs>
          <w:tab w:val="left" w:pos="2717"/>
          <w:tab w:val="left" w:pos="6398"/>
        </w:tabs>
        <w:spacing w:before="278" w:line="288" w:lineRule="exact"/>
        <w:ind w:left="734"/>
        <w:rPr>
          <w:color w:val="000000"/>
          <w:spacing w:val="-8"/>
          <w:sz w:val="26"/>
          <w:szCs w:val="26"/>
        </w:rPr>
      </w:pPr>
    </w:p>
    <w:p w:rsidR="00AC53F4" w:rsidRDefault="00937707">
      <w:pPr>
        <w:shd w:val="clear" w:color="auto" w:fill="FFFFFF"/>
        <w:tabs>
          <w:tab w:val="left" w:pos="2717"/>
          <w:tab w:val="left" w:pos="6398"/>
        </w:tabs>
        <w:spacing w:before="278" w:line="288" w:lineRule="exact"/>
        <w:ind w:left="734"/>
        <w:rPr>
          <w:color w:val="000000"/>
          <w:spacing w:val="-8"/>
          <w:sz w:val="26"/>
          <w:szCs w:val="26"/>
        </w:rPr>
      </w:pPr>
      <w:r>
        <w:rPr>
          <w:color w:val="000000"/>
          <w:spacing w:val="-8"/>
          <w:sz w:val="26"/>
          <w:szCs w:val="26"/>
        </w:rPr>
        <w:t xml:space="preserve">                              Болеева Т.М.</w:t>
      </w:r>
      <w:r w:rsidR="0028592D">
        <w:rPr>
          <w:color w:val="000000"/>
          <w:spacing w:val="-8"/>
          <w:sz w:val="26"/>
          <w:szCs w:val="26"/>
        </w:rPr>
        <w:t xml:space="preserve">                                                21.05.2015г</w:t>
      </w:r>
    </w:p>
    <w:p w:rsidR="00853288" w:rsidRDefault="00BA43FF">
      <w:pPr>
        <w:shd w:val="clear" w:color="auto" w:fill="FFFFFF"/>
        <w:tabs>
          <w:tab w:val="left" w:pos="2717"/>
          <w:tab w:val="left" w:pos="6398"/>
        </w:tabs>
        <w:spacing w:before="278" w:line="288" w:lineRule="exact"/>
        <w:ind w:left="734"/>
      </w:pPr>
      <w:r>
        <w:rPr>
          <w:noProof/>
        </w:rPr>
        <w:pict>
          <v:line id="_x0000_s1026" style="position:absolute;left:0;text-align:left;z-index:1" from="110.9pt,12.95pt" to="298.6pt,12.95pt" o:allowincell="f" strokeweight=".5pt"/>
        </w:pict>
      </w:r>
      <w:r>
        <w:rPr>
          <w:noProof/>
        </w:rPr>
        <w:pict>
          <v:line id="_x0000_s1027" style="position:absolute;left:0;text-align:left;z-index:2" from="308.15pt,12.95pt" to="420.45pt,12.95pt" o:allowincell="f" strokeweight=".25pt"/>
        </w:pict>
      </w:r>
      <w:r>
        <w:rPr>
          <w:noProof/>
        </w:rPr>
        <w:pict>
          <v:line id="_x0000_s1028" style="position:absolute;left:0;text-align:left;z-index:3" from="20.65pt,13.45pt" to="101.75pt,13.45pt" o:allowincell="f" strokeweight=".25pt"/>
        </w:pict>
      </w:r>
      <w:r w:rsidR="00853288">
        <w:rPr>
          <w:color w:val="000000"/>
          <w:spacing w:val="-8"/>
          <w:sz w:val="26"/>
          <w:szCs w:val="26"/>
        </w:rPr>
        <w:t>(подпись)</w:t>
      </w:r>
      <w:r w:rsidR="00853288">
        <w:rPr>
          <w:color w:val="000000"/>
          <w:sz w:val="26"/>
          <w:szCs w:val="26"/>
        </w:rPr>
        <w:tab/>
      </w:r>
      <w:r w:rsidR="00853288">
        <w:rPr>
          <w:color w:val="000000"/>
          <w:spacing w:val="-8"/>
          <w:sz w:val="26"/>
          <w:szCs w:val="26"/>
        </w:rPr>
        <w:t>(Ф.И.О. руководителя)</w:t>
      </w:r>
      <w:r w:rsidR="00853288">
        <w:rPr>
          <w:color w:val="000000"/>
          <w:sz w:val="26"/>
          <w:szCs w:val="26"/>
        </w:rPr>
        <w:tab/>
      </w:r>
      <w:r w:rsidR="00853288">
        <w:rPr>
          <w:color w:val="000000"/>
          <w:spacing w:val="-7"/>
          <w:sz w:val="26"/>
          <w:szCs w:val="26"/>
        </w:rPr>
        <w:t>(дата)</w:t>
      </w:r>
    </w:p>
    <w:p w:rsidR="00853288" w:rsidRDefault="00853288">
      <w:pPr>
        <w:shd w:val="clear" w:color="auto" w:fill="FFFFFF"/>
        <w:spacing w:line="288" w:lineRule="exact"/>
        <w:ind w:left="288" w:right="1382"/>
        <w:rPr>
          <w:color w:val="000000"/>
          <w:spacing w:val="-5"/>
          <w:sz w:val="26"/>
          <w:szCs w:val="26"/>
        </w:rPr>
      </w:pPr>
      <w:r>
        <w:rPr>
          <w:color w:val="000000"/>
          <w:spacing w:val="-6"/>
          <w:sz w:val="26"/>
          <w:szCs w:val="26"/>
        </w:rPr>
        <w:t xml:space="preserve">* Сведения указываются, если сумма сделки превышает общий доход лица, чьи сведения размещаются, и его супруги (супруга) за три </w:t>
      </w:r>
      <w:r>
        <w:rPr>
          <w:color w:val="000000"/>
          <w:spacing w:val="-5"/>
          <w:sz w:val="26"/>
          <w:szCs w:val="26"/>
        </w:rPr>
        <w:t>последних года, предшествующих совершению сделки.».</w:t>
      </w:r>
    </w:p>
    <w:p w:rsidR="003F2EB6" w:rsidRDefault="003F2EB6">
      <w:pPr>
        <w:shd w:val="clear" w:color="auto" w:fill="FFFFFF"/>
        <w:spacing w:line="288" w:lineRule="exact"/>
        <w:ind w:left="288" w:right="1382"/>
        <w:rPr>
          <w:color w:val="000000"/>
          <w:spacing w:val="-5"/>
          <w:sz w:val="26"/>
          <w:szCs w:val="26"/>
        </w:rPr>
      </w:pPr>
    </w:p>
    <w:p w:rsidR="003F2EB6" w:rsidRDefault="003F2EB6">
      <w:pPr>
        <w:shd w:val="clear" w:color="auto" w:fill="FFFFFF"/>
        <w:spacing w:line="288" w:lineRule="exact"/>
        <w:ind w:left="288" w:right="1382"/>
      </w:pPr>
    </w:p>
    <w:sectPr w:rsidR="003F2EB6" w:rsidSect="00DF133E">
      <w:pgSz w:w="16834" w:h="11909" w:orient="landscape"/>
      <w:pgMar w:top="851" w:right="382" w:bottom="360" w:left="38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attachedTemplate r:id="rId1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0495"/>
    <w:rsid w:val="002220AF"/>
    <w:rsid w:val="00252513"/>
    <w:rsid w:val="0027633D"/>
    <w:rsid w:val="0028592D"/>
    <w:rsid w:val="002E2E2F"/>
    <w:rsid w:val="003B05A5"/>
    <w:rsid w:val="003C2234"/>
    <w:rsid w:val="003F2EB6"/>
    <w:rsid w:val="0040003C"/>
    <w:rsid w:val="004B67CE"/>
    <w:rsid w:val="00853288"/>
    <w:rsid w:val="008B622F"/>
    <w:rsid w:val="008C2430"/>
    <w:rsid w:val="008D0771"/>
    <w:rsid w:val="00937707"/>
    <w:rsid w:val="009A0A52"/>
    <w:rsid w:val="00A26F97"/>
    <w:rsid w:val="00A45CBE"/>
    <w:rsid w:val="00AC53F4"/>
    <w:rsid w:val="00BA43FF"/>
    <w:rsid w:val="00BD0495"/>
    <w:rsid w:val="00D64E79"/>
    <w:rsid w:val="00D81B58"/>
    <w:rsid w:val="00DF133E"/>
    <w:rsid w:val="00FE6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A52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B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Documents%20and%20Settings\&#1040;&#1076;&#1084;&#1080;&#1085;&#1080;&#1089;&#1090;&#1088;&#1072;&#1090;&#1086;&#1088;\&#1056;&#1072;&#1073;&#1086;&#1095;&#1080;&#1081;%20&#1089;&#1090;&#1086;&#1083;\2%20(1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9B4C4-54B0-402D-8E39-9C3BCB280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 (1).dot</Template>
  <TotalTime>45</TotalTime>
  <Pages>1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Протасовская</dc:creator>
  <cp:keywords/>
  <dc:description/>
  <cp:lastModifiedBy>Протасовская</cp:lastModifiedBy>
  <cp:revision>13</cp:revision>
  <dcterms:created xsi:type="dcterms:W3CDTF">2015-05-20T04:35:00Z</dcterms:created>
  <dcterms:modified xsi:type="dcterms:W3CDTF">2015-05-25T12:12:00Z</dcterms:modified>
</cp:coreProperties>
</file>