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24A" w:rsidRDefault="00F5024A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Администрация Большеигнатовского </w:t>
      </w:r>
    </w:p>
    <w:p w:rsidR="00F5024A" w:rsidRDefault="00F5024A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F5024A" w:rsidRDefault="00F5024A" w:rsidP="00FA585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F5024A" w:rsidRDefault="00F5024A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F5024A" w:rsidRDefault="00F5024A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F5024A" w:rsidRDefault="00F5024A" w:rsidP="002433A5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 ”</w:t>
        </w:r>
      </w:smartTag>
      <w:r>
        <w:rPr>
          <w:rFonts w:ascii="Times New Roman" w:hAnsi="Times New Roman"/>
          <w:sz w:val="28"/>
          <w:szCs w:val="20"/>
          <w:lang w:eastAsia="ru-RU"/>
        </w:rPr>
        <w:t xml:space="preserve"> __12____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587</w:t>
      </w:r>
    </w:p>
    <w:p w:rsidR="00F5024A" w:rsidRDefault="00F5024A" w:rsidP="00FA585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с.Большое Игнатово</w:t>
      </w:r>
    </w:p>
    <w:p w:rsidR="00F5024A" w:rsidRDefault="00F5024A" w:rsidP="00FA585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F5024A" w:rsidRPr="00BB4C6C" w:rsidRDefault="00F5024A" w:rsidP="00BB4C6C">
      <w:pPr>
        <w:jc w:val="both"/>
        <w:outlineLv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Pr="00585BB7">
        <w:rPr>
          <w:rFonts w:ascii="Times New Roman" w:hAnsi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 от 01.07.</w:t>
      </w:r>
      <w:r w:rsidRPr="00585BB7">
        <w:rPr>
          <w:rFonts w:ascii="Times New Roman" w:hAnsi="Times New Roman"/>
          <w:sz w:val="28"/>
          <w:szCs w:val="28"/>
          <w:lang w:eastAsia="ru-RU"/>
        </w:rPr>
        <w:t>201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326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50747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50747F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 РМ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747F">
        <w:rPr>
          <w:rFonts w:ascii="Times New Roman" w:hAnsi="Times New Roman"/>
          <w:sz w:val="28"/>
          <w:szCs w:val="28"/>
        </w:rPr>
        <w:t>по приобретению земельных участков из земель сельскохозяйственного значения, находящихся в муниципальной собственности, для создания фермерского хозяйства и осуществления его деятельности</w:t>
      </w:r>
      <w:r w:rsidRPr="00BB4C6C">
        <w:rPr>
          <w:rFonts w:ascii="Times New Roman" w:hAnsi="Times New Roman"/>
          <w:sz w:val="28"/>
          <w:szCs w:val="28"/>
          <w:lang w:eastAsia="ar-SA"/>
        </w:rPr>
        <w:t>»</w:t>
      </w:r>
    </w:p>
    <w:p w:rsidR="00F5024A" w:rsidRPr="00585BB7" w:rsidRDefault="00F5024A" w:rsidP="00BB4C6C">
      <w:pPr>
        <w:jc w:val="both"/>
        <w:rPr>
          <w:rFonts w:ascii="Times New Roman" w:hAnsi="Times New Roman"/>
          <w:sz w:val="28"/>
          <w:szCs w:val="28"/>
        </w:rPr>
      </w:pPr>
    </w:p>
    <w:p w:rsidR="00F5024A" w:rsidRPr="00585BB7" w:rsidRDefault="00F5024A" w:rsidP="00FA585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F5024A" w:rsidRPr="00585BB7" w:rsidRDefault="00F5024A" w:rsidP="00BB4C6C">
      <w:pPr>
        <w:jc w:val="both"/>
        <w:outlineLvl w:val="0"/>
        <w:rPr>
          <w:rFonts w:ascii="Times New Roman" w:hAnsi="Times New Roman"/>
          <w:sz w:val="28"/>
          <w:szCs w:val="28"/>
          <w:lang w:eastAsia="ar-SA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B4C6C">
        <w:rPr>
          <w:rFonts w:ascii="Times New Roman" w:hAnsi="Times New Roman"/>
          <w:sz w:val="28"/>
          <w:szCs w:val="28"/>
          <w:lang w:eastAsia="ar-SA"/>
        </w:rPr>
        <w:t>«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50747F">
        <w:rPr>
          <w:rFonts w:ascii="Times New Roman" w:hAnsi="Times New Roman"/>
          <w:sz w:val="28"/>
          <w:szCs w:val="28"/>
        </w:rPr>
        <w:t>о приобретению земельных участков из земель сельскохозяйственного значения, находящихся в муниципальной собственности, для создания фермерского хозяйства и осуществления его деятельности</w:t>
      </w:r>
      <w:r w:rsidRPr="00BB4C6C">
        <w:rPr>
          <w:rFonts w:ascii="Times New Roman" w:hAnsi="Times New Roman"/>
          <w:sz w:val="28"/>
          <w:szCs w:val="28"/>
          <w:lang w:eastAsia="ar-SA"/>
        </w:rPr>
        <w:t>»»</w:t>
      </w:r>
      <w:r w:rsidRPr="00585BB7">
        <w:rPr>
          <w:rFonts w:ascii="Times New Roman" w:hAnsi="Times New Roman"/>
          <w:sz w:val="28"/>
          <w:szCs w:val="28"/>
        </w:rPr>
        <w:t xml:space="preserve">, утвержденный 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постановлением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01.07.</w:t>
      </w:r>
      <w:r w:rsidRPr="00585BB7">
        <w:rPr>
          <w:rFonts w:ascii="Times New Roman" w:hAnsi="Times New Roman"/>
          <w:sz w:val="28"/>
          <w:szCs w:val="28"/>
          <w:lang w:eastAsia="ru-RU"/>
        </w:rPr>
        <w:t>201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326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85BB7">
        <w:rPr>
          <w:rFonts w:ascii="Times New Roman" w:hAnsi="Times New Roman"/>
          <w:sz w:val="28"/>
          <w:szCs w:val="28"/>
          <w:lang w:eastAsia="ru-RU"/>
        </w:rPr>
        <w:t>дополнив п.</w:t>
      </w:r>
      <w:r>
        <w:rPr>
          <w:rFonts w:ascii="Times New Roman" w:hAnsi="Times New Roman"/>
          <w:sz w:val="28"/>
          <w:szCs w:val="28"/>
          <w:lang w:eastAsia="ru-RU"/>
        </w:rPr>
        <w:t>31. подраздела 8 «Стандарт комфортности»</w:t>
      </w:r>
      <w:bookmarkStart w:id="0" w:name="_GoBack"/>
      <w:bookmarkEnd w:id="0"/>
      <w:r w:rsidRPr="00585BB7">
        <w:rPr>
          <w:rFonts w:ascii="Times New Roman" w:hAnsi="Times New Roman"/>
          <w:sz w:val="28"/>
          <w:szCs w:val="28"/>
          <w:lang w:eastAsia="ru-RU"/>
        </w:rPr>
        <w:t xml:space="preserve"> раздела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F5024A" w:rsidRPr="00585BB7" w:rsidRDefault="00F5024A" w:rsidP="00FA5855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F5024A" w:rsidRPr="00585BB7" w:rsidRDefault="00F5024A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F5024A" w:rsidRPr="00585BB7" w:rsidRDefault="00F5024A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F5024A" w:rsidRPr="00585BB7" w:rsidRDefault="00F5024A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F5024A" w:rsidRPr="00585BB7" w:rsidRDefault="00F5024A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F5024A" w:rsidRPr="00585BB7" w:rsidRDefault="00F5024A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5024A" w:rsidRPr="00585BB7" w:rsidRDefault="00F5024A" w:rsidP="00FA5855">
      <w:pPr>
        <w:spacing w:after="0"/>
        <w:jc w:val="both"/>
        <w:rPr>
          <w:rFonts w:ascii="Times New Roman" w:hAnsi="Times New Roman"/>
          <w:kern w:val="2"/>
          <w:sz w:val="28"/>
          <w:szCs w:val="28"/>
        </w:rPr>
      </w:pPr>
    </w:p>
    <w:p w:rsidR="00F5024A" w:rsidRPr="00585BB7" w:rsidRDefault="00F5024A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F5024A" w:rsidRPr="00585BB7" w:rsidRDefault="00F5024A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F5024A" w:rsidRPr="00585BB7" w:rsidRDefault="00F5024A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F5024A" w:rsidRPr="00585BB7" w:rsidRDefault="00F5024A" w:rsidP="00FA5855">
      <w:pPr>
        <w:rPr>
          <w:sz w:val="28"/>
          <w:szCs w:val="28"/>
        </w:rPr>
      </w:pPr>
    </w:p>
    <w:p w:rsidR="00F5024A" w:rsidRPr="00585BB7" w:rsidRDefault="00F5024A">
      <w:pPr>
        <w:rPr>
          <w:sz w:val="28"/>
          <w:szCs w:val="28"/>
        </w:rPr>
      </w:pPr>
    </w:p>
    <w:sectPr w:rsidR="00F5024A" w:rsidRPr="00585BB7" w:rsidSect="00567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6E7"/>
    <w:rsid w:val="002433A5"/>
    <w:rsid w:val="0026576A"/>
    <w:rsid w:val="0029595D"/>
    <w:rsid w:val="002C6035"/>
    <w:rsid w:val="003D06E7"/>
    <w:rsid w:val="0050747F"/>
    <w:rsid w:val="00560F75"/>
    <w:rsid w:val="00567BF8"/>
    <w:rsid w:val="00585BB7"/>
    <w:rsid w:val="0067544E"/>
    <w:rsid w:val="007E32E1"/>
    <w:rsid w:val="009404DE"/>
    <w:rsid w:val="00AB3341"/>
    <w:rsid w:val="00B836E1"/>
    <w:rsid w:val="00BB4C6C"/>
    <w:rsid w:val="00DA16F9"/>
    <w:rsid w:val="00F03329"/>
    <w:rsid w:val="00F5024A"/>
    <w:rsid w:val="00FA5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85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74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398</Words>
  <Characters>2272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12</cp:revision>
  <dcterms:created xsi:type="dcterms:W3CDTF">2016-01-18T11:50:00Z</dcterms:created>
  <dcterms:modified xsi:type="dcterms:W3CDTF">2016-01-28T09:33:00Z</dcterms:modified>
</cp:coreProperties>
</file>