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E2C" w:rsidRPr="00EF56C5" w:rsidRDefault="00C34E2C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EF56C5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</w:t>
      </w: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C34E2C" w:rsidRPr="00EF56C5" w:rsidRDefault="00C34E2C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C34E2C" w:rsidRPr="00EF56C5" w:rsidRDefault="00C34E2C" w:rsidP="00EF56C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C34E2C" w:rsidRPr="00EF56C5" w:rsidRDefault="00C34E2C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F56C5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C34E2C" w:rsidRPr="00EF56C5" w:rsidRDefault="00C34E2C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C34E2C" w:rsidRPr="00EF56C5" w:rsidRDefault="00C34E2C" w:rsidP="00EF56C5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EF56C5"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 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</w:t>
        </w:r>
        <w:r w:rsidRPr="00EF56C5">
          <w:rPr>
            <w:rFonts w:ascii="Times New Roman" w:hAnsi="Times New Roman"/>
            <w:sz w:val="28"/>
            <w:szCs w:val="20"/>
            <w:lang w:eastAsia="ru-RU"/>
          </w:rPr>
          <w:t xml:space="preserve"> ”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 ___</w:t>
      </w:r>
      <w:r>
        <w:rPr>
          <w:rFonts w:ascii="Times New Roman" w:hAnsi="Times New Roman"/>
          <w:sz w:val="28"/>
          <w:szCs w:val="20"/>
          <w:lang w:eastAsia="ru-RU"/>
        </w:rPr>
        <w:t>12</w:t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___ </w:t>
      </w:r>
      <w:smartTag w:uri="urn:schemas-microsoft-com:office:smarttags" w:element="metricconverter">
        <w:smartTagPr>
          <w:attr w:name="ProductID" w:val="2015 г"/>
        </w:smartTagPr>
        <w:r w:rsidRPr="00EF56C5"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EF56C5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585</w:t>
      </w:r>
    </w:p>
    <w:p w:rsidR="00C34E2C" w:rsidRPr="00EF56C5" w:rsidRDefault="00C34E2C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C34E2C" w:rsidRPr="00EF56C5" w:rsidRDefault="00C34E2C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 w:rsidRPr="00EF56C5">
        <w:rPr>
          <w:rFonts w:ascii="Times New Roman" w:hAnsi="Times New Roman"/>
          <w:szCs w:val="20"/>
          <w:lang w:eastAsia="ru-RU"/>
        </w:rPr>
        <w:t>с.Большое Игнатово</w:t>
      </w:r>
    </w:p>
    <w:p w:rsidR="00C34E2C" w:rsidRPr="00EF56C5" w:rsidRDefault="00C34E2C" w:rsidP="00EF56C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C34E2C" w:rsidRPr="00896D08" w:rsidRDefault="00C34E2C" w:rsidP="00896D08">
      <w:pPr>
        <w:ind w:right="-285" w:firstLine="567"/>
        <w:jc w:val="both"/>
        <w:rPr>
          <w:rFonts w:ascii="Times New Roman" w:hAnsi="Times New Roman"/>
          <w:sz w:val="28"/>
          <w:szCs w:val="28"/>
        </w:rPr>
      </w:pPr>
      <w:r w:rsidRPr="00896D08">
        <w:rPr>
          <w:rFonts w:ascii="Times New Roman" w:hAnsi="Times New Roman"/>
          <w:sz w:val="28"/>
          <w:szCs w:val="28"/>
          <w:lang w:eastAsia="ru-RU"/>
        </w:rPr>
        <w:t xml:space="preserve">      О внесении изменений в постановление администрации Большеигнатовского муниципального района Республики Мордовия от 20.10.2015г. № 380</w:t>
      </w:r>
      <w:r w:rsidRPr="00896D08">
        <w:rPr>
          <w:rFonts w:ascii="Times New Roman" w:hAnsi="Times New Roman"/>
          <w:b/>
          <w:sz w:val="28"/>
          <w:szCs w:val="28"/>
          <w:lang w:eastAsia="ru-RU"/>
        </w:rPr>
        <w:t xml:space="preserve"> «</w:t>
      </w:r>
      <w:r w:rsidRPr="00896D08">
        <w:rPr>
          <w:rFonts w:ascii="Times New Roman" w:hAnsi="Times New Roman"/>
          <w:bCs/>
          <w:sz w:val="28"/>
          <w:szCs w:val="28"/>
          <w:lang w:eastAsia="ru-RU"/>
        </w:rPr>
        <w:t xml:space="preserve">Об утверждении административного Регламента по предоставлению муниципальной услуги </w:t>
      </w:r>
      <w:r w:rsidRPr="00896D08">
        <w:rPr>
          <w:rFonts w:ascii="Times New Roman" w:hAnsi="Times New Roman"/>
          <w:sz w:val="28"/>
          <w:szCs w:val="28"/>
          <w:lang w:eastAsia="ru-RU"/>
        </w:rPr>
        <w:t>«Предварительное согласование п</w:t>
      </w:r>
      <w:r w:rsidRPr="00896D08">
        <w:rPr>
          <w:rFonts w:ascii="Times New Roman" w:hAnsi="Times New Roman"/>
          <w:sz w:val="28"/>
          <w:szCs w:val="28"/>
        </w:rPr>
        <w:t xml:space="preserve">редоставления </w:t>
      </w:r>
      <w:r w:rsidRPr="00896D08">
        <w:rPr>
          <w:rFonts w:ascii="Times New Roman" w:hAnsi="Times New Roman"/>
          <w:sz w:val="28"/>
          <w:szCs w:val="28"/>
          <w:lang w:eastAsia="ru-RU"/>
        </w:rPr>
        <w:t>земельного участка</w:t>
      </w:r>
      <w:r w:rsidRPr="00896D08">
        <w:rPr>
          <w:rFonts w:ascii="Times New Roman" w:hAnsi="Times New Roman"/>
          <w:sz w:val="28"/>
          <w:szCs w:val="28"/>
        </w:rPr>
        <w:t>»</w:t>
      </w:r>
    </w:p>
    <w:p w:rsidR="00C34E2C" w:rsidRPr="00896D08" w:rsidRDefault="00C34E2C" w:rsidP="00896D08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96D08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896D08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C34E2C" w:rsidRPr="00896D08" w:rsidRDefault="00C34E2C" w:rsidP="00896D08">
      <w:pPr>
        <w:ind w:right="-285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D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896D08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896D08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896D08">
        <w:rPr>
          <w:rFonts w:ascii="Times New Roman" w:hAnsi="Times New Roman"/>
          <w:sz w:val="28"/>
          <w:szCs w:val="28"/>
          <w:lang w:eastAsia="ru-RU"/>
        </w:rPr>
        <w:t xml:space="preserve"> «Предварительное согласование п</w:t>
      </w:r>
      <w:r w:rsidRPr="00896D08">
        <w:rPr>
          <w:rFonts w:ascii="Times New Roman" w:hAnsi="Times New Roman"/>
          <w:sz w:val="28"/>
          <w:szCs w:val="28"/>
        </w:rPr>
        <w:t xml:space="preserve">редоставления </w:t>
      </w:r>
      <w:r w:rsidRPr="00896D08">
        <w:rPr>
          <w:rFonts w:ascii="Times New Roman" w:hAnsi="Times New Roman"/>
          <w:sz w:val="28"/>
          <w:szCs w:val="28"/>
          <w:lang w:eastAsia="ru-RU"/>
        </w:rPr>
        <w:t>земельного участка</w:t>
      </w:r>
      <w:r w:rsidRPr="00896D08">
        <w:rPr>
          <w:rFonts w:ascii="Times New Roman" w:hAnsi="Times New Roman"/>
          <w:sz w:val="28"/>
          <w:szCs w:val="28"/>
        </w:rPr>
        <w:t xml:space="preserve">», утвержденный </w:t>
      </w:r>
      <w:r w:rsidRPr="00896D08">
        <w:rPr>
          <w:rFonts w:ascii="Times New Roman" w:hAnsi="Times New Roman"/>
          <w:sz w:val="28"/>
          <w:szCs w:val="28"/>
          <w:lang w:eastAsia="ru-RU"/>
        </w:rPr>
        <w:t>постановлением администрации Большеигнатовского муниципального района Республики Мордовия от 20.10.2015г. № 38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bookmarkStart w:id="0" w:name="_GoBack"/>
      <w:bookmarkEnd w:id="0"/>
      <w:r w:rsidRPr="00896D0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96D08">
        <w:rPr>
          <w:rFonts w:ascii="Times New Roman" w:hAnsi="Times New Roman"/>
          <w:sz w:val="28"/>
          <w:szCs w:val="28"/>
          <w:lang w:eastAsia="ru-RU"/>
        </w:rPr>
        <w:t xml:space="preserve">дополнив п. 17 раздела </w:t>
      </w:r>
      <w:r w:rsidRPr="00896D08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896D08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896D08">
        <w:rPr>
          <w:rFonts w:ascii="Times New Roman" w:hAnsi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Pr="00896D08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C34E2C" w:rsidRPr="00896D08" w:rsidRDefault="00C34E2C" w:rsidP="00FF613D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D08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C34E2C" w:rsidRPr="00896D08" w:rsidRDefault="00C34E2C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D08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C34E2C" w:rsidRPr="00896D08" w:rsidRDefault="00C34E2C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D08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C34E2C" w:rsidRPr="00896D08" w:rsidRDefault="00C34E2C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D08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C34E2C" w:rsidRPr="00896D08" w:rsidRDefault="00C34E2C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96D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C34E2C" w:rsidRPr="00896D08" w:rsidRDefault="00C34E2C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C34E2C" w:rsidRPr="00896D08" w:rsidRDefault="00C34E2C" w:rsidP="00EF56C5">
      <w:pPr>
        <w:spacing w:after="0"/>
        <w:jc w:val="both"/>
        <w:rPr>
          <w:rFonts w:ascii="Times New Roman" w:hAnsi="Times New Roman"/>
          <w:kern w:val="1"/>
          <w:sz w:val="28"/>
          <w:szCs w:val="28"/>
        </w:rPr>
      </w:pPr>
    </w:p>
    <w:p w:rsidR="00C34E2C" w:rsidRPr="00896D08" w:rsidRDefault="00C34E2C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96D08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C34E2C" w:rsidRPr="00896D08" w:rsidRDefault="00C34E2C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96D08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C34E2C" w:rsidRPr="00896D08" w:rsidRDefault="00C34E2C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96D08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C34E2C" w:rsidRPr="00896D08" w:rsidRDefault="00C34E2C">
      <w:pPr>
        <w:rPr>
          <w:sz w:val="28"/>
          <w:szCs w:val="28"/>
        </w:rPr>
      </w:pPr>
    </w:p>
    <w:sectPr w:rsidR="00C34E2C" w:rsidRPr="00896D08" w:rsidSect="000F2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0CF"/>
    <w:rsid w:val="00042044"/>
    <w:rsid w:val="000D6CD0"/>
    <w:rsid w:val="000F2CBD"/>
    <w:rsid w:val="003E5570"/>
    <w:rsid w:val="00423273"/>
    <w:rsid w:val="005420A5"/>
    <w:rsid w:val="00707CF2"/>
    <w:rsid w:val="00784C09"/>
    <w:rsid w:val="00896D08"/>
    <w:rsid w:val="008A624F"/>
    <w:rsid w:val="00C34E2C"/>
    <w:rsid w:val="00E170CF"/>
    <w:rsid w:val="00E55794"/>
    <w:rsid w:val="00EF56C5"/>
    <w:rsid w:val="00FF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CB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61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352</Words>
  <Characters>2013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10</cp:revision>
  <cp:lastPrinted>2016-01-19T13:43:00Z</cp:lastPrinted>
  <dcterms:created xsi:type="dcterms:W3CDTF">2016-01-18T11:41:00Z</dcterms:created>
  <dcterms:modified xsi:type="dcterms:W3CDTF">2016-01-28T09:34:00Z</dcterms:modified>
</cp:coreProperties>
</file>