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33A" w:rsidRDefault="00E8333A" w:rsidP="00342312">
      <w:pPr>
        <w:tabs>
          <w:tab w:val="left" w:pos="-2552"/>
          <w:tab w:val="right" w:pos="10632"/>
        </w:tabs>
        <w:spacing w:before="24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E8333A" w:rsidRPr="001640B4" w:rsidRDefault="00E8333A" w:rsidP="001640B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2.75pt;margin-top:-25.4pt;width:54.4pt;height:4.15pt;z-index:251658240;mso-wrap-distance-left:7.1pt;mso-wrap-distance-right:7.1pt;mso-position-horizontal-relative:page" stroked="f">
            <v:fill opacity="0" color2="black"/>
            <v:textbox inset="0,0,0,0">
              <w:txbxContent>
                <w:p w:rsidR="00E8333A" w:rsidRDefault="00E8333A" w:rsidP="001640B4">
                  <w:pPr>
                    <w:jc w:val="center"/>
                  </w:pPr>
                </w:p>
              </w:txbxContent>
            </v:textbox>
            <w10:wrap type="topAndBottom" anchorx="page"/>
          </v:shape>
        </w:pict>
      </w:r>
      <w:r w:rsidRPr="001640B4">
        <w:rPr>
          <w:rFonts w:ascii="Times New Roman" w:hAnsi="Times New Roman" w:cs="Times New Roman"/>
          <w:b/>
          <w:bCs/>
          <w:sz w:val="32"/>
          <w:szCs w:val="32"/>
        </w:rPr>
        <w:t>Совет депутатов Новобаевского сельского поселения Большеигнатовского муниципального района                     Республики Мордовия</w:t>
      </w:r>
    </w:p>
    <w:p w:rsidR="00E8333A" w:rsidRPr="001640B4" w:rsidRDefault="00E8333A" w:rsidP="001640B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40B4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E8333A" w:rsidRPr="00FB377E" w:rsidRDefault="00E8333A" w:rsidP="001640B4">
      <w:pPr>
        <w:pStyle w:val="Heading5"/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r w:rsidRPr="00FB377E">
        <w:rPr>
          <w:rFonts w:ascii="Times New Roman" w:hAnsi="Times New Roman" w:cs="Times New Roman"/>
          <w:sz w:val="32"/>
          <w:szCs w:val="32"/>
        </w:rPr>
        <w:t xml:space="preserve"> </w:t>
      </w:r>
      <w:r w:rsidRPr="00FB377E">
        <w:rPr>
          <w:rFonts w:ascii="Times New Roman" w:hAnsi="Times New Roman" w:cs="Times New Roman"/>
          <w:b/>
          <w:bCs/>
        </w:rPr>
        <w:t>Совета депутатов Новобаевского сельского поселения              Большеигнатовского муниципального района  пятого  созыва</w:t>
      </w:r>
    </w:p>
    <w:p w:rsidR="00E8333A" w:rsidRPr="00FB377E" w:rsidRDefault="00E8333A" w:rsidP="001640B4">
      <w:pPr>
        <w:jc w:val="center"/>
        <w:rPr>
          <w:rFonts w:ascii="Times New Roman" w:hAnsi="Times New Roman" w:cs="Times New Roman"/>
        </w:rPr>
      </w:pPr>
    </w:p>
    <w:p w:rsidR="00E8333A" w:rsidRPr="001640B4" w:rsidRDefault="00E8333A" w:rsidP="001640B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40B4">
        <w:rPr>
          <w:rFonts w:ascii="Times New Roman" w:hAnsi="Times New Roman" w:cs="Times New Roman"/>
        </w:rPr>
        <w:t>с.Новое Баево</w:t>
      </w:r>
      <w:r>
        <w:rPr>
          <w:rFonts w:ascii="Times New Roman" w:hAnsi="Times New Roman" w:cs="Times New Roman"/>
        </w:rPr>
        <w:tab/>
      </w:r>
    </w:p>
    <w:p w:rsidR="00E8333A" w:rsidRPr="00FB377E" w:rsidRDefault="00E8333A" w:rsidP="001640B4">
      <w:pPr>
        <w:pStyle w:val="21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от __________</w:t>
      </w:r>
      <w:r w:rsidRPr="00FB37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2016 года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№ ___</w:t>
      </w:r>
      <w:r w:rsidRPr="00FB37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E8333A" w:rsidRPr="00FB377E" w:rsidRDefault="00E8333A" w:rsidP="001640B4">
      <w:pPr>
        <w:pStyle w:val="Heading1"/>
        <w:spacing w:before="0"/>
        <w:jc w:val="left"/>
        <w:rPr>
          <w:rFonts w:ascii="Times New Roman" w:hAnsi="Times New Roman" w:cs="Times New Roman"/>
          <w:sz w:val="28"/>
          <w:szCs w:val="28"/>
        </w:rPr>
      </w:pPr>
    </w:p>
    <w:p w:rsidR="00E8333A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</w:t>
      </w:r>
    </w:p>
    <w:p w:rsidR="00E8333A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Новобаевского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</w:t>
      </w:r>
    </w:p>
    <w:p w:rsidR="00E8333A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района Республики Мордовия от 10.10.2005г.</w:t>
      </w:r>
    </w:p>
    <w:p w:rsidR="00E8333A" w:rsidRPr="001640B4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№22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« Об установлении земельного налога»</w:t>
      </w:r>
    </w:p>
    <w:p w:rsidR="00E8333A" w:rsidRPr="003035A8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333A" w:rsidRPr="0010093B" w:rsidRDefault="00E8333A" w:rsidP="004B53F3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В целях приведения  решения Совета депутатов Новобаевского сельского поселения в соответствие с Налоговым кодексом Российской Федерации, Совет  депутатов Новобаевского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93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93B">
        <w:rPr>
          <w:rFonts w:ascii="Times New Roman" w:hAnsi="Times New Roman" w:cs="Times New Roman"/>
          <w:sz w:val="28"/>
          <w:szCs w:val="28"/>
        </w:rPr>
        <w:t xml:space="preserve">  </w:t>
      </w:r>
      <w:r w:rsidRPr="0010093B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10093B">
        <w:rPr>
          <w:rFonts w:ascii="Times New Roman" w:hAnsi="Times New Roman" w:cs="Times New Roman"/>
          <w:sz w:val="28"/>
          <w:szCs w:val="28"/>
        </w:rPr>
        <w:t>:</w:t>
      </w:r>
    </w:p>
    <w:p w:rsidR="00E8333A" w:rsidRPr="0010093B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1. Внести изменение в решение Совета депутатов Новобаевского сельсовета Большеигнатовского района Республики Мордовия от 10.10.2005 г. № 22 "Об установлении земельного налога", изложив его в следующей редакции: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«1. Ввести в действие на территории Новобаевского сельского поселения Большеигнатовского муниципального района Республики Мордовия земельный налог и установить налоговые ставки, порядок и сроки уплаты.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4" w:history="1">
        <w:r w:rsidRPr="0010093B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10093B">
        <w:rPr>
          <w:rFonts w:ascii="Times New Roman" w:hAnsi="Times New Roman" w:cs="Times New Roman"/>
          <w:sz w:val="28"/>
          <w:szCs w:val="28"/>
          <w:lang w:eastAsia="en-US"/>
        </w:rPr>
        <w:t>, а также дачного хозяйства</w:t>
      </w:r>
      <w:r w:rsidRPr="0010093B">
        <w:rPr>
          <w:rFonts w:ascii="Times New Roman" w:hAnsi="Times New Roman" w:cs="Times New Roman"/>
          <w:sz w:val="28"/>
          <w:szCs w:val="28"/>
        </w:rPr>
        <w:t>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5" w:history="1">
        <w:r w:rsidRPr="0010093B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8333A" w:rsidRPr="0010093B" w:rsidRDefault="00E8333A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6" w:history="1">
        <w:r w:rsidRPr="0010093B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Новобаевского сельского поселения Большеигнатовского муниципального района Республики Мордовия не позднее 1 марта указанного года.</w:t>
      </w:r>
    </w:p>
    <w:p w:rsidR="00E8333A" w:rsidRPr="0010093B" w:rsidRDefault="00E833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3A" w:rsidRPr="0010093B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официального опубликования в местной газете «Авангард».</w:t>
      </w:r>
    </w:p>
    <w:p w:rsidR="00E8333A" w:rsidRPr="0010093B" w:rsidRDefault="00E8333A" w:rsidP="00D47F12">
      <w:pPr>
        <w:pStyle w:val="ConsPlusNormal"/>
        <w:ind w:firstLine="540"/>
        <w:jc w:val="both"/>
        <w:rPr>
          <w:rFonts w:cs="Times New Roman"/>
          <w:sz w:val="28"/>
          <w:szCs w:val="28"/>
        </w:rPr>
      </w:pPr>
    </w:p>
    <w:p w:rsidR="00E8333A" w:rsidRPr="0010093B" w:rsidRDefault="00E8333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Глава Новобаевского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93B">
        <w:rPr>
          <w:rFonts w:ascii="Times New Roman" w:hAnsi="Times New Roman" w:cs="Times New Roman"/>
          <w:sz w:val="28"/>
          <w:szCs w:val="28"/>
        </w:rPr>
        <w:t>сельского поселения                                    В.И.Французов</w:t>
      </w:r>
    </w:p>
    <w:sectPr w:rsidR="00E8333A" w:rsidRPr="0010093B" w:rsidSect="004B53F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3991"/>
    <w:rsid w:val="0006133D"/>
    <w:rsid w:val="00082A75"/>
    <w:rsid w:val="000B6528"/>
    <w:rsid w:val="000C3EFC"/>
    <w:rsid w:val="0010093B"/>
    <w:rsid w:val="00142BCA"/>
    <w:rsid w:val="00150232"/>
    <w:rsid w:val="001640B4"/>
    <w:rsid w:val="00211FA8"/>
    <w:rsid w:val="00233AB2"/>
    <w:rsid w:val="002405A0"/>
    <w:rsid w:val="00252992"/>
    <w:rsid w:val="00264606"/>
    <w:rsid w:val="00302051"/>
    <w:rsid w:val="003035A8"/>
    <w:rsid w:val="003044D0"/>
    <w:rsid w:val="00342312"/>
    <w:rsid w:val="00364DA6"/>
    <w:rsid w:val="003C1811"/>
    <w:rsid w:val="00430761"/>
    <w:rsid w:val="00463C03"/>
    <w:rsid w:val="0049692A"/>
    <w:rsid w:val="004B53F3"/>
    <w:rsid w:val="004C5AFF"/>
    <w:rsid w:val="005122B6"/>
    <w:rsid w:val="00566872"/>
    <w:rsid w:val="00636076"/>
    <w:rsid w:val="006761D4"/>
    <w:rsid w:val="006C7B74"/>
    <w:rsid w:val="007450CB"/>
    <w:rsid w:val="007D52F3"/>
    <w:rsid w:val="00807C22"/>
    <w:rsid w:val="00822A3E"/>
    <w:rsid w:val="0085182D"/>
    <w:rsid w:val="008A67E8"/>
    <w:rsid w:val="008E7CB9"/>
    <w:rsid w:val="00903686"/>
    <w:rsid w:val="009E5D8C"/>
    <w:rsid w:val="00AC6544"/>
    <w:rsid w:val="00B20798"/>
    <w:rsid w:val="00B642C5"/>
    <w:rsid w:val="00BF37C0"/>
    <w:rsid w:val="00BF4ED9"/>
    <w:rsid w:val="00C042E4"/>
    <w:rsid w:val="00CA4C59"/>
    <w:rsid w:val="00CD20F7"/>
    <w:rsid w:val="00CD4EF3"/>
    <w:rsid w:val="00D47F12"/>
    <w:rsid w:val="00D571FB"/>
    <w:rsid w:val="00DD2061"/>
    <w:rsid w:val="00E8333A"/>
    <w:rsid w:val="00ED274D"/>
    <w:rsid w:val="00F21BF8"/>
    <w:rsid w:val="00F24966"/>
    <w:rsid w:val="00F42E5B"/>
    <w:rsid w:val="00F849FD"/>
    <w:rsid w:val="00F8775A"/>
    <w:rsid w:val="00FB377E"/>
    <w:rsid w:val="00FE072F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640B4"/>
    <w:pPr>
      <w:keepNext/>
      <w:tabs>
        <w:tab w:val="left" w:pos="-2552"/>
        <w:tab w:val="right" w:pos="10000"/>
      </w:tabs>
      <w:spacing w:before="240" w:after="0" w:line="240" w:lineRule="auto"/>
      <w:jc w:val="center"/>
      <w:outlineLvl w:val="0"/>
    </w:pPr>
    <w:rPr>
      <w:b/>
      <w:bCs/>
      <w:sz w:val="36"/>
      <w:szCs w:val="36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640B4"/>
    <w:pPr>
      <w:keepNext/>
      <w:spacing w:after="0" w:line="240" w:lineRule="auto"/>
      <w:jc w:val="both"/>
      <w:outlineLvl w:val="4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22A3E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22A3E"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Normal"/>
    <w:uiPriority w:val="99"/>
    <w:rsid w:val="001640B4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b/>
      <w:bCs/>
      <w:sz w:val="36"/>
      <w:szCs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718</Words>
  <Characters>4095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user</cp:lastModifiedBy>
  <cp:revision>8</cp:revision>
  <cp:lastPrinted>2016-03-13T14:50:00Z</cp:lastPrinted>
  <dcterms:created xsi:type="dcterms:W3CDTF">2016-02-15T11:45:00Z</dcterms:created>
  <dcterms:modified xsi:type="dcterms:W3CDTF">2016-05-16T09:32:00Z</dcterms:modified>
</cp:coreProperties>
</file>