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B61" w:rsidRPr="00DF133E" w:rsidRDefault="00A37B61" w:rsidP="00DF133E">
      <w:pPr>
        <w:shd w:val="clear" w:color="auto" w:fill="FFFFFF"/>
        <w:spacing w:before="586" w:line="276" w:lineRule="auto"/>
        <w:jc w:val="center"/>
        <w:rPr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С</w:t>
      </w:r>
      <w:r w:rsidRPr="00DF133E">
        <w:rPr>
          <w:color w:val="000000"/>
          <w:spacing w:val="5"/>
          <w:sz w:val="28"/>
          <w:szCs w:val="28"/>
        </w:rPr>
        <w:t>ВЕДЕНИЯ</w:t>
      </w:r>
    </w:p>
    <w:p w:rsidR="00A37B61" w:rsidRDefault="00A37B61" w:rsidP="00DF133E">
      <w:pPr>
        <w:shd w:val="clear" w:color="auto" w:fill="FFFFFF"/>
        <w:spacing w:before="293" w:line="276" w:lineRule="auto"/>
        <w:ind w:firstLine="851"/>
        <w:jc w:val="center"/>
        <w:rPr>
          <w:color w:val="000000"/>
          <w:spacing w:val="4"/>
          <w:sz w:val="28"/>
          <w:szCs w:val="28"/>
        </w:rPr>
      </w:pPr>
      <w:r w:rsidRPr="00DF133E">
        <w:rPr>
          <w:color w:val="000000"/>
          <w:spacing w:val="3"/>
          <w:sz w:val="28"/>
          <w:szCs w:val="28"/>
        </w:rPr>
        <w:t xml:space="preserve">о доходах, расходах, об имуществе и обязательствах имущественного характера, </w:t>
      </w:r>
      <w:r w:rsidRPr="00DF133E">
        <w:rPr>
          <w:color w:val="000000"/>
          <w:spacing w:val="2"/>
          <w:sz w:val="28"/>
          <w:szCs w:val="28"/>
        </w:rPr>
        <w:t xml:space="preserve">представленные </w:t>
      </w:r>
      <w:r w:rsidRPr="00DF133E">
        <w:rPr>
          <w:color w:val="000000"/>
          <w:spacing w:val="4"/>
          <w:sz w:val="28"/>
          <w:szCs w:val="28"/>
        </w:rPr>
        <w:t>(лицами, замещающими муниципальные должности на постоянной основе, муниципальными служащими Протасовского сельского поселения Большеигнатовского муниципального района за</w:t>
      </w:r>
      <w:r w:rsidRPr="00DF133E">
        <w:rPr>
          <w:color w:val="000000"/>
          <w:spacing w:val="2"/>
          <w:sz w:val="28"/>
          <w:szCs w:val="28"/>
        </w:rPr>
        <w:t xml:space="preserve"> отчетный период с 1 января по 31 декабря 201</w:t>
      </w:r>
      <w:r>
        <w:rPr>
          <w:color w:val="000000"/>
          <w:spacing w:val="2"/>
          <w:sz w:val="28"/>
          <w:szCs w:val="28"/>
        </w:rPr>
        <w:t xml:space="preserve">5 </w:t>
      </w:r>
      <w:r w:rsidRPr="00DF133E">
        <w:rPr>
          <w:color w:val="000000"/>
          <w:spacing w:val="2"/>
          <w:sz w:val="28"/>
          <w:szCs w:val="28"/>
        </w:rPr>
        <w:t xml:space="preserve">года </w:t>
      </w:r>
      <w:r w:rsidRPr="00DF133E">
        <w:rPr>
          <w:color w:val="000000"/>
          <w:spacing w:val="4"/>
          <w:sz w:val="28"/>
          <w:szCs w:val="28"/>
        </w:rPr>
        <w:t>и подлежащие размещению на официальном сайте органов местного самоуправления (предоставлению средствам массовой информации для опубликования)</w:t>
      </w:r>
    </w:p>
    <w:p w:rsidR="00A37B61" w:rsidRDefault="00A37B61" w:rsidP="00DF133E">
      <w:pPr>
        <w:shd w:val="clear" w:color="auto" w:fill="FFFFFF"/>
        <w:spacing w:before="293" w:line="276" w:lineRule="auto"/>
        <w:ind w:firstLine="851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2126"/>
        <w:gridCol w:w="1418"/>
        <w:gridCol w:w="992"/>
        <w:gridCol w:w="1134"/>
        <w:gridCol w:w="1134"/>
        <w:gridCol w:w="1134"/>
        <w:gridCol w:w="1134"/>
        <w:gridCol w:w="1134"/>
        <w:gridCol w:w="992"/>
        <w:gridCol w:w="1134"/>
        <w:gridCol w:w="1134"/>
        <w:gridCol w:w="1843"/>
      </w:tblGrid>
      <w:tr w:rsidR="00A37B61" w:rsidRPr="00853288">
        <w:tc>
          <w:tcPr>
            <w:tcW w:w="709" w:type="dxa"/>
            <w:vMerge w:val="restart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№ п/п</w:t>
            </w:r>
          </w:p>
        </w:tc>
        <w:tc>
          <w:tcPr>
            <w:tcW w:w="2126" w:type="dxa"/>
            <w:vMerge w:val="restart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extDirection w:val="btLr"/>
          </w:tcPr>
          <w:p w:rsidR="00A37B61" w:rsidRPr="00853288" w:rsidRDefault="00A37B6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должность</w:t>
            </w:r>
          </w:p>
        </w:tc>
        <w:tc>
          <w:tcPr>
            <w:tcW w:w="4394" w:type="dxa"/>
            <w:gridSpan w:val="4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extDirection w:val="btLr"/>
          </w:tcPr>
          <w:p w:rsidR="00A37B61" w:rsidRPr="00853288" w:rsidRDefault="00A37B6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  <w:textDirection w:val="btLr"/>
          </w:tcPr>
          <w:p w:rsidR="00A37B61" w:rsidRPr="00853288" w:rsidRDefault="00A37B6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Декламированный годовой доход (руб)</w:t>
            </w:r>
          </w:p>
        </w:tc>
        <w:tc>
          <w:tcPr>
            <w:tcW w:w="1843" w:type="dxa"/>
            <w:vMerge w:val="restart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Сведения об источниках получения средств, за счет которых совершена сделка ( вид приобретенного имущества, источник)</w:t>
            </w:r>
          </w:p>
        </w:tc>
      </w:tr>
      <w:tr w:rsidR="00A37B61" w:rsidRPr="00853288">
        <w:trPr>
          <w:cantSplit/>
          <w:trHeight w:val="1134"/>
        </w:trPr>
        <w:tc>
          <w:tcPr>
            <w:tcW w:w="709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extDirection w:val="btLr"/>
          </w:tcPr>
          <w:p w:rsidR="00A37B61" w:rsidRPr="00853288" w:rsidRDefault="00A37B6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A37B61" w:rsidRPr="00853288" w:rsidRDefault="00A37B6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собственности</w:t>
            </w:r>
          </w:p>
        </w:tc>
        <w:tc>
          <w:tcPr>
            <w:tcW w:w="1134" w:type="dxa"/>
            <w:textDirection w:val="btLr"/>
          </w:tcPr>
          <w:p w:rsidR="00A37B61" w:rsidRPr="00853288" w:rsidRDefault="00A37B6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1134" w:type="dxa"/>
            <w:textDirection w:val="btLr"/>
          </w:tcPr>
          <w:p w:rsidR="00A37B61" w:rsidRPr="00853288" w:rsidRDefault="00A37B6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textDirection w:val="btLr"/>
          </w:tcPr>
          <w:p w:rsidR="00A37B61" w:rsidRPr="00853288" w:rsidRDefault="00A37B6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A37B61" w:rsidRPr="00853288" w:rsidRDefault="00A37B6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992" w:type="dxa"/>
            <w:textDirection w:val="btLr"/>
          </w:tcPr>
          <w:p w:rsidR="00A37B61" w:rsidRPr="00853288" w:rsidRDefault="00A37B6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A37B61" w:rsidRPr="00853288">
        <w:trPr>
          <w:trHeight w:val="1010"/>
        </w:trPr>
        <w:tc>
          <w:tcPr>
            <w:tcW w:w="709" w:type="dxa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Болеева Т.М.</w:t>
            </w:r>
          </w:p>
        </w:tc>
        <w:tc>
          <w:tcPr>
            <w:tcW w:w="1418" w:type="dxa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992" w:type="dxa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совместная</w:t>
            </w:r>
          </w:p>
        </w:tc>
        <w:tc>
          <w:tcPr>
            <w:tcW w:w="1134" w:type="dxa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97,9</w:t>
            </w:r>
          </w:p>
        </w:tc>
        <w:tc>
          <w:tcPr>
            <w:tcW w:w="1134" w:type="dxa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2000</w:t>
            </w:r>
          </w:p>
        </w:tc>
        <w:tc>
          <w:tcPr>
            <w:tcW w:w="992" w:type="dxa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A37B61" w:rsidRPr="00853288" w:rsidRDefault="00A37B61" w:rsidP="00A26F9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Не</w:t>
            </w:r>
            <w:r>
              <w:rPr>
                <w:sz w:val="24"/>
                <w:szCs w:val="24"/>
              </w:rPr>
              <w:t xml:space="preserve"> имеет</w:t>
            </w:r>
          </w:p>
        </w:tc>
        <w:tc>
          <w:tcPr>
            <w:tcW w:w="1134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</w:pPr>
            <w:r>
              <w:t>320822.19</w:t>
            </w:r>
          </w:p>
        </w:tc>
        <w:tc>
          <w:tcPr>
            <w:tcW w:w="1843" w:type="dxa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37B61" w:rsidRPr="00853288">
        <w:trPr>
          <w:trHeight w:val="1040"/>
        </w:trPr>
        <w:tc>
          <w:tcPr>
            <w:tcW w:w="709" w:type="dxa"/>
            <w:vMerge w:val="restart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Вечканова С.В.</w:t>
            </w:r>
          </w:p>
        </w:tc>
        <w:tc>
          <w:tcPr>
            <w:tcW w:w="1418" w:type="dxa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Главный бухгалтер</w:t>
            </w:r>
          </w:p>
        </w:tc>
        <w:tc>
          <w:tcPr>
            <w:tcW w:w="992" w:type="dxa"/>
          </w:tcPr>
          <w:p w:rsidR="00A37B61" w:rsidRPr="00AC53F4" w:rsidRDefault="00A37B61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37B61" w:rsidRPr="008B622F" w:rsidRDefault="00A37B61" w:rsidP="00A26F9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AC53F4">
              <w:rPr>
                <w:sz w:val="24"/>
                <w:szCs w:val="24"/>
              </w:rPr>
              <w:t>Земельный участо</w:t>
            </w:r>
            <w:r>
              <w:rPr>
                <w:sz w:val="24"/>
                <w:szCs w:val="24"/>
              </w:rPr>
              <w:t>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A37B61" w:rsidRPr="00A26F97" w:rsidRDefault="00A37B61" w:rsidP="00853288">
            <w:pPr>
              <w:spacing w:before="293" w:line="276" w:lineRule="auto"/>
              <w:jc w:val="center"/>
            </w:pPr>
            <w:r>
              <w:t>194127</w:t>
            </w:r>
          </w:p>
        </w:tc>
        <w:tc>
          <w:tcPr>
            <w:tcW w:w="1843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37B61" w:rsidRPr="00853288">
        <w:trPr>
          <w:trHeight w:val="1040"/>
        </w:trPr>
        <w:tc>
          <w:tcPr>
            <w:tcW w:w="709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37B61" w:rsidRDefault="00A37B61" w:rsidP="00AC53F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37B61" w:rsidRPr="008B622F" w:rsidRDefault="00A37B61" w:rsidP="00A26F9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37B61" w:rsidRPr="00AC53F4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118,8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A37B61" w:rsidRDefault="00A37B61" w:rsidP="00853288">
            <w:pPr>
              <w:spacing w:before="293" w:line="276" w:lineRule="auto"/>
              <w:jc w:val="center"/>
            </w:pPr>
          </w:p>
        </w:tc>
        <w:tc>
          <w:tcPr>
            <w:tcW w:w="1843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37B61" w:rsidRPr="00853288">
        <w:trPr>
          <w:trHeight w:val="860"/>
        </w:trPr>
        <w:tc>
          <w:tcPr>
            <w:tcW w:w="709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A37B61" w:rsidRDefault="00A37B61" w:rsidP="0093770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Супруг</w:t>
            </w:r>
            <w:r>
              <w:rPr>
                <w:sz w:val="24"/>
                <w:szCs w:val="24"/>
              </w:rPr>
              <w:t xml:space="preserve"> </w:t>
            </w:r>
          </w:p>
          <w:p w:rsidR="00A37B61" w:rsidRPr="00AE2927" w:rsidRDefault="00A37B61" w:rsidP="00AE2927">
            <w:pPr>
              <w:rPr>
                <w:sz w:val="24"/>
                <w:szCs w:val="24"/>
              </w:rPr>
            </w:pPr>
          </w:p>
          <w:p w:rsidR="00A37B61" w:rsidRPr="00AE2927" w:rsidRDefault="00A37B61" w:rsidP="00AE2927">
            <w:pPr>
              <w:rPr>
                <w:sz w:val="24"/>
                <w:szCs w:val="24"/>
              </w:rPr>
            </w:pPr>
          </w:p>
          <w:p w:rsidR="00A37B61" w:rsidRPr="00AE2927" w:rsidRDefault="00A37B61" w:rsidP="00AE2927">
            <w:pPr>
              <w:rPr>
                <w:sz w:val="24"/>
                <w:szCs w:val="24"/>
              </w:rPr>
            </w:pPr>
          </w:p>
          <w:p w:rsidR="00A37B61" w:rsidRPr="00AE2927" w:rsidRDefault="00A37B61" w:rsidP="00AE2927">
            <w:pPr>
              <w:rPr>
                <w:sz w:val="24"/>
                <w:szCs w:val="24"/>
              </w:rPr>
            </w:pPr>
          </w:p>
          <w:p w:rsidR="00A37B61" w:rsidRPr="00AE2927" w:rsidRDefault="00A37B61" w:rsidP="00AE2927">
            <w:pPr>
              <w:rPr>
                <w:sz w:val="24"/>
                <w:szCs w:val="24"/>
              </w:rPr>
            </w:pPr>
          </w:p>
          <w:p w:rsidR="00A37B61" w:rsidRPr="00AE2927" w:rsidRDefault="00A37B61" w:rsidP="00AE2927">
            <w:pPr>
              <w:rPr>
                <w:sz w:val="24"/>
                <w:szCs w:val="24"/>
              </w:rPr>
            </w:pPr>
          </w:p>
          <w:p w:rsidR="00A37B61" w:rsidRPr="00AE2927" w:rsidRDefault="00A37B61" w:rsidP="00AE2927">
            <w:pPr>
              <w:rPr>
                <w:sz w:val="24"/>
                <w:szCs w:val="24"/>
              </w:rPr>
            </w:pPr>
          </w:p>
          <w:p w:rsidR="00A37B61" w:rsidRPr="00AE2927" w:rsidRDefault="00A37B61" w:rsidP="00AE2927">
            <w:pPr>
              <w:rPr>
                <w:sz w:val="24"/>
                <w:szCs w:val="24"/>
              </w:rPr>
            </w:pPr>
          </w:p>
          <w:p w:rsidR="00A37B61" w:rsidRPr="00AE2927" w:rsidRDefault="00A37B61" w:rsidP="00AE2927">
            <w:pPr>
              <w:rPr>
                <w:sz w:val="24"/>
                <w:szCs w:val="24"/>
              </w:rPr>
            </w:pPr>
          </w:p>
          <w:p w:rsidR="00A37B61" w:rsidRPr="00AE2927" w:rsidRDefault="00A37B61" w:rsidP="00AE2927">
            <w:pPr>
              <w:rPr>
                <w:sz w:val="24"/>
                <w:szCs w:val="24"/>
              </w:rPr>
            </w:pPr>
          </w:p>
          <w:p w:rsidR="00A37B61" w:rsidRPr="00AE2927" w:rsidRDefault="00A37B61" w:rsidP="00AE2927">
            <w:pPr>
              <w:rPr>
                <w:sz w:val="24"/>
                <w:szCs w:val="24"/>
              </w:rPr>
            </w:pPr>
          </w:p>
          <w:p w:rsidR="00A37B61" w:rsidRPr="00AE2927" w:rsidRDefault="00A37B61" w:rsidP="00AE2927">
            <w:pPr>
              <w:rPr>
                <w:sz w:val="24"/>
                <w:szCs w:val="24"/>
              </w:rPr>
            </w:pPr>
          </w:p>
          <w:p w:rsidR="00A37B61" w:rsidRPr="00AE2927" w:rsidRDefault="00A37B61" w:rsidP="00AE2927">
            <w:pPr>
              <w:rPr>
                <w:sz w:val="24"/>
                <w:szCs w:val="24"/>
              </w:rPr>
            </w:pPr>
          </w:p>
          <w:p w:rsidR="00A37B61" w:rsidRPr="00AE2927" w:rsidRDefault="00A37B61" w:rsidP="00AE2927">
            <w:pPr>
              <w:rPr>
                <w:sz w:val="24"/>
                <w:szCs w:val="24"/>
              </w:rPr>
            </w:pPr>
          </w:p>
          <w:p w:rsidR="00A37B61" w:rsidRDefault="00A37B61" w:rsidP="00AE2927">
            <w:pPr>
              <w:rPr>
                <w:sz w:val="24"/>
                <w:szCs w:val="24"/>
              </w:rPr>
            </w:pPr>
          </w:p>
          <w:p w:rsidR="00A37B61" w:rsidRPr="00AE2927" w:rsidRDefault="00A37B61" w:rsidP="00AE2927">
            <w:pPr>
              <w:rPr>
                <w:sz w:val="24"/>
                <w:szCs w:val="24"/>
              </w:rPr>
            </w:pPr>
          </w:p>
          <w:p w:rsidR="00A37B61" w:rsidRDefault="00A37B61" w:rsidP="00AE2927">
            <w:pPr>
              <w:rPr>
                <w:sz w:val="24"/>
                <w:szCs w:val="24"/>
              </w:rPr>
            </w:pPr>
          </w:p>
          <w:p w:rsidR="00A37B61" w:rsidRPr="00AE2927" w:rsidRDefault="00A37B61" w:rsidP="00AE29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B622F">
              <w:rPr>
                <w:sz w:val="24"/>
                <w:szCs w:val="24"/>
              </w:rPr>
              <w:t>учитель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37B61" w:rsidRPr="00AC53F4" w:rsidRDefault="00A37B61" w:rsidP="00487A85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 w:rsidRPr="00853288"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37B61" w:rsidRPr="008B622F" w:rsidRDefault="00A37B61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37B61" w:rsidRPr="008B622F" w:rsidRDefault="00A37B61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37B61" w:rsidRPr="008B622F" w:rsidRDefault="00A37B61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  <w:r w:rsidRPr="008B622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ВАЗ 2105;</w:t>
            </w:r>
          </w:p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Легковой автомобиль Хендай Элантра;</w:t>
            </w:r>
          </w:p>
          <w:p w:rsidR="00A37B61" w:rsidRPr="00D6685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</w:t>
            </w:r>
          </w:p>
          <w:p w:rsidR="00A37B61" w:rsidRPr="00D6685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Ssang</w:t>
            </w:r>
            <w:r w:rsidRPr="00D6685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Yong</w:t>
            </w:r>
            <w:r w:rsidRPr="00D6685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Kyron</w:t>
            </w:r>
          </w:p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Сельскохозяйственная техника МТЗ-80</w:t>
            </w:r>
          </w:p>
        </w:tc>
        <w:tc>
          <w:tcPr>
            <w:tcW w:w="1134" w:type="dxa"/>
            <w:vMerge w:val="restart"/>
          </w:tcPr>
          <w:p w:rsidR="00A37B61" w:rsidRPr="003B05A5" w:rsidRDefault="00A37B61" w:rsidP="00853288">
            <w:pPr>
              <w:spacing w:before="293" w:line="276" w:lineRule="auto"/>
              <w:jc w:val="center"/>
            </w:pPr>
            <w:r>
              <w:t>449370,89</w:t>
            </w:r>
          </w:p>
        </w:tc>
        <w:tc>
          <w:tcPr>
            <w:tcW w:w="1843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37B61" w:rsidRPr="00853288">
        <w:trPr>
          <w:trHeight w:val="2220"/>
        </w:trPr>
        <w:tc>
          <w:tcPr>
            <w:tcW w:w="709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37B61" w:rsidRPr="00853288" w:rsidRDefault="00A37B61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Приусадебный 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37B61" w:rsidRDefault="00A37B61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  <w:p w:rsidR="00A37B61" w:rsidRDefault="00A37B61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37B61" w:rsidRDefault="00A37B61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37B61" w:rsidRPr="00853288" w:rsidRDefault="00A37B61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37B61" w:rsidRPr="003B05A5" w:rsidRDefault="00A37B61" w:rsidP="00853288">
            <w:pPr>
              <w:spacing w:before="293" w:line="276" w:lineRule="auto"/>
              <w:jc w:val="center"/>
            </w:pPr>
          </w:p>
        </w:tc>
        <w:tc>
          <w:tcPr>
            <w:tcW w:w="1843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37B61" w:rsidRPr="00853288">
        <w:trPr>
          <w:trHeight w:val="1202"/>
        </w:trPr>
        <w:tc>
          <w:tcPr>
            <w:tcW w:w="709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37B61" w:rsidRDefault="00A37B61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Земельная доля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37B61" w:rsidRDefault="00A37B61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37B61" w:rsidRDefault="00A37B61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37B61" w:rsidRPr="00853288" w:rsidRDefault="00A37B61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37B61" w:rsidRPr="003B05A5" w:rsidRDefault="00A37B61" w:rsidP="00853288">
            <w:pPr>
              <w:spacing w:before="293" w:line="276" w:lineRule="auto"/>
              <w:jc w:val="center"/>
            </w:pPr>
          </w:p>
        </w:tc>
        <w:tc>
          <w:tcPr>
            <w:tcW w:w="1843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37B61" w:rsidRPr="00853288">
        <w:tc>
          <w:tcPr>
            <w:tcW w:w="709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A37B61" w:rsidRPr="00853288" w:rsidRDefault="00A37B61" w:rsidP="0093770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Земельная доля</w:t>
            </w:r>
          </w:p>
        </w:tc>
        <w:tc>
          <w:tcPr>
            <w:tcW w:w="1134" w:type="dxa"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общедолевая</w:t>
            </w:r>
          </w:p>
        </w:tc>
        <w:tc>
          <w:tcPr>
            <w:tcW w:w="1134" w:type="dxa"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160000</w:t>
            </w:r>
          </w:p>
        </w:tc>
        <w:tc>
          <w:tcPr>
            <w:tcW w:w="1134" w:type="dxa"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A37B61" w:rsidRPr="00AC53F4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37B61" w:rsidRPr="00853288">
        <w:tc>
          <w:tcPr>
            <w:tcW w:w="709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A37B61" w:rsidRPr="00853288" w:rsidRDefault="00A37B61" w:rsidP="0093770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Несовершеннолетний ребенок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ученица</w:t>
            </w:r>
          </w:p>
        </w:tc>
        <w:tc>
          <w:tcPr>
            <w:tcW w:w="992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AC53F4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</w:t>
            </w:r>
          </w:p>
        </w:tc>
        <w:tc>
          <w:tcPr>
            <w:tcW w:w="992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843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37B61" w:rsidRPr="00853288">
        <w:tc>
          <w:tcPr>
            <w:tcW w:w="709" w:type="dxa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A37B61" w:rsidRPr="00853288" w:rsidRDefault="00A37B61" w:rsidP="0093770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37B61" w:rsidRPr="00AC53F4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118,8</w:t>
            </w:r>
          </w:p>
        </w:tc>
        <w:tc>
          <w:tcPr>
            <w:tcW w:w="992" w:type="dxa"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A37B61" w:rsidRPr="008B622F" w:rsidRDefault="00A37B61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A37B61" w:rsidRPr="008B622F" w:rsidRDefault="00A37B61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843" w:type="dxa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37B61" w:rsidRPr="00853288">
        <w:trPr>
          <w:trHeight w:val="1020"/>
        </w:trPr>
        <w:tc>
          <w:tcPr>
            <w:tcW w:w="709" w:type="dxa"/>
            <w:vMerge w:val="restart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B622F">
              <w:rPr>
                <w:sz w:val="24"/>
                <w:szCs w:val="24"/>
              </w:rPr>
              <w:t>Ермушева И.З.</w:t>
            </w:r>
          </w:p>
        </w:tc>
        <w:tc>
          <w:tcPr>
            <w:tcW w:w="1418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B622F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992" w:type="dxa"/>
            <w:vMerge w:val="restart"/>
          </w:tcPr>
          <w:p w:rsidR="00A37B61" w:rsidRPr="00AC53F4" w:rsidRDefault="00A37B61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 w:rsidRPr="00AC53F4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</w:t>
            </w:r>
          </w:p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A37B61" w:rsidRPr="008B622F" w:rsidRDefault="00A37B61" w:rsidP="00A45CBE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</w:pPr>
            <w:r>
              <w:t>208166,48</w:t>
            </w:r>
          </w:p>
        </w:tc>
        <w:tc>
          <w:tcPr>
            <w:tcW w:w="1843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37B61" w:rsidRPr="00853288">
        <w:trPr>
          <w:trHeight w:val="1160"/>
        </w:trPr>
        <w:tc>
          <w:tcPr>
            <w:tcW w:w="709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</w:pPr>
          </w:p>
        </w:tc>
        <w:tc>
          <w:tcPr>
            <w:tcW w:w="1843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37B61" w:rsidRPr="00853288">
        <w:trPr>
          <w:trHeight w:val="740"/>
        </w:trPr>
        <w:tc>
          <w:tcPr>
            <w:tcW w:w="709" w:type="dxa"/>
            <w:vMerge w:val="restart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A37B61" w:rsidRPr="00853288" w:rsidRDefault="00A37B61" w:rsidP="00937707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4"/>
                <w:szCs w:val="24"/>
              </w:rPr>
              <w:t>Несовершеннолетний ребенок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ученица</w:t>
            </w:r>
          </w:p>
        </w:tc>
        <w:tc>
          <w:tcPr>
            <w:tcW w:w="992" w:type="dxa"/>
            <w:vMerge w:val="restart"/>
          </w:tcPr>
          <w:p w:rsidR="00A37B61" w:rsidRDefault="00A37B61" w:rsidP="00AC53F4"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134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общедолевая-</w:t>
            </w:r>
          </w:p>
        </w:tc>
        <w:tc>
          <w:tcPr>
            <w:tcW w:w="1134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</w:t>
            </w:r>
          </w:p>
        </w:tc>
        <w:tc>
          <w:tcPr>
            <w:tcW w:w="1134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37B61" w:rsidRPr="008B622F" w:rsidRDefault="00A37B6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37B61" w:rsidRPr="008B622F" w:rsidRDefault="00A37B6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37B61" w:rsidRPr="008B622F" w:rsidRDefault="00A37B6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A37B61" w:rsidRPr="008B622F" w:rsidRDefault="00A37B61" w:rsidP="00AC53F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</w:t>
            </w:r>
          </w:p>
        </w:tc>
        <w:tc>
          <w:tcPr>
            <w:tcW w:w="1843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37B61" w:rsidRPr="00853288">
        <w:trPr>
          <w:trHeight w:val="663"/>
        </w:trPr>
        <w:tc>
          <w:tcPr>
            <w:tcW w:w="709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A37B61" w:rsidRPr="00D27EE4" w:rsidRDefault="00A37B6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A37B61" w:rsidRDefault="00A37B61" w:rsidP="00CD3E92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A37B61" w:rsidRDefault="00A37B61" w:rsidP="00CD3E92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A37B61" w:rsidRDefault="00A37B61" w:rsidP="00CD3E92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37B61" w:rsidRPr="00853288">
        <w:trPr>
          <w:trHeight w:val="1140"/>
        </w:trPr>
        <w:tc>
          <w:tcPr>
            <w:tcW w:w="709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37B61" w:rsidRPr="00D27EE4" w:rsidRDefault="00A37B61" w:rsidP="00AD23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общедолевая-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A37B61" w:rsidRDefault="00A37B61" w:rsidP="00CD3E92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37B61" w:rsidRDefault="00A37B61" w:rsidP="00CD3E92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37B61" w:rsidRDefault="00A37B61" w:rsidP="00CD3E92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37B61" w:rsidRPr="00853288">
        <w:trPr>
          <w:trHeight w:val="700"/>
        </w:trPr>
        <w:tc>
          <w:tcPr>
            <w:tcW w:w="709" w:type="dxa"/>
            <w:vMerge w:val="restart"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A37B61" w:rsidRPr="00853288" w:rsidRDefault="00A37B61" w:rsidP="00937707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4"/>
                <w:szCs w:val="24"/>
              </w:rPr>
              <w:t>Несовершеннолетний ребенок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ученик</w:t>
            </w:r>
          </w:p>
        </w:tc>
        <w:tc>
          <w:tcPr>
            <w:tcW w:w="992" w:type="dxa"/>
            <w:vMerge w:val="restart"/>
          </w:tcPr>
          <w:p w:rsidR="00A37B61" w:rsidRDefault="00A37B61"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134" w:type="dxa"/>
            <w:vMerge w:val="restart"/>
          </w:tcPr>
          <w:p w:rsidR="00A37B61" w:rsidRPr="008B622F" w:rsidRDefault="00A37B61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общедолевая-</w:t>
            </w:r>
          </w:p>
        </w:tc>
        <w:tc>
          <w:tcPr>
            <w:tcW w:w="1134" w:type="dxa"/>
            <w:vMerge w:val="restart"/>
          </w:tcPr>
          <w:p w:rsidR="00A37B61" w:rsidRPr="008B622F" w:rsidRDefault="00A37B61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</w:t>
            </w:r>
          </w:p>
        </w:tc>
        <w:tc>
          <w:tcPr>
            <w:tcW w:w="1134" w:type="dxa"/>
            <w:vMerge w:val="restart"/>
          </w:tcPr>
          <w:p w:rsidR="00A37B61" w:rsidRPr="008B622F" w:rsidRDefault="00A37B61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37B61" w:rsidRPr="008B622F" w:rsidRDefault="00A37B6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37B61" w:rsidRPr="008B622F" w:rsidRDefault="00A37B6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37B61" w:rsidRPr="008B622F" w:rsidRDefault="00A37B6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843" w:type="dxa"/>
            <w:vMerge w:val="restart"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37B61" w:rsidRPr="00853288">
        <w:trPr>
          <w:trHeight w:val="663"/>
        </w:trPr>
        <w:tc>
          <w:tcPr>
            <w:tcW w:w="709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A37B61" w:rsidRPr="00D27EE4" w:rsidRDefault="00A37B6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A37B61" w:rsidRDefault="00A37B6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A37B61" w:rsidRDefault="00A37B6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A37B61" w:rsidRDefault="00A37B6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37B61" w:rsidRPr="00853288">
        <w:trPr>
          <w:trHeight w:val="1160"/>
        </w:trPr>
        <w:tc>
          <w:tcPr>
            <w:tcW w:w="709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A37B61" w:rsidRPr="00853288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37B61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37B61" w:rsidRPr="00D27EE4" w:rsidRDefault="00A37B61" w:rsidP="009432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37B61" w:rsidRDefault="00A37B61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общедолевая-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37B61" w:rsidRDefault="00A37B61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37B61" w:rsidRDefault="00A37B61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A37B61" w:rsidRDefault="00A37B6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37B61" w:rsidRDefault="00A37B6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37B61" w:rsidRDefault="00A37B6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37B61" w:rsidRPr="008B622F" w:rsidRDefault="00A37B6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A37B61" w:rsidRPr="00DF133E" w:rsidRDefault="00A37B61" w:rsidP="00DF133E">
      <w:pPr>
        <w:shd w:val="clear" w:color="auto" w:fill="FFFFFF"/>
        <w:spacing w:before="293" w:line="276" w:lineRule="auto"/>
        <w:ind w:firstLine="851"/>
        <w:jc w:val="center"/>
        <w:rPr>
          <w:sz w:val="28"/>
          <w:szCs w:val="28"/>
        </w:rPr>
      </w:pPr>
    </w:p>
    <w:p w:rsidR="00A37B61" w:rsidRDefault="00A37B61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  <w:rPr>
          <w:color w:val="000000"/>
          <w:spacing w:val="-8"/>
          <w:sz w:val="26"/>
          <w:szCs w:val="26"/>
        </w:rPr>
      </w:pPr>
    </w:p>
    <w:p w:rsidR="00A37B61" w:rsidRDefault="00A37B61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  <w:rPr>
          <w:color w:val="000000"/>
          <w:spacing w:val="-8"/>
          <w:sz w:val="26"/>
          <w:szCs w:val="26"/>
        </w:rPr>
      </w:pPr>
      <w:r>
        <w:rPr>
          <w:color w:val="000000"/>
          <w:spacing w:val="-8"/>
          <w:sz w:val="26"/>
          <w:szCs w:val="26"/>
        </w:rPr>
        <w:t xml:space="preserve">                              Болеева Т.М.                                                20.05.2016г</w:t>
      </w:r>
    </w:p>
    <w:p w:rsidR="00A37B61" w:rsidRDefault="00A37B61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</w:pPr>
      <w:r>
        <w:rPr>
          <w:noProof/>
        </w:rPr>
        <w:pict>
          <v:line id="_x0000_s1026" style="position:absolute;left:0;text-align:left;z-index:251658240" from="110.9pt,12.95pt" to="298.6pt,12.95pt" o:allowincell="f" strokeweight=".5pt"/>
        </w:pict>
      </w:r>
      <w:r>
        <w:rPr>
          <w:noProof/>
        </w:rPr>
        <w:pict>
          <v:line id="_x0000_s1027" style="position:absolute;left:0;text-align:left;z-index:251659264" from="308.15pt,12.95pt" to="420.45pt,12.95pt" o:allowincell="f" strokeweight=".25pt"/>
        </w:pict>
      </w:r>
      <w:r>
        <w:rPr>
          <w:noProof/>
        </w:rPr>
        <w:pict>
          <v:line id="_x0000_s1028" style="position:absolute;left:0;text-align:left;z-index:251660288" from="20.65pt,13.45pt" to="101.75pt,13.45pt" o:allowincell="f" strokeweight=".25pt"/>
        </w:pict>
      </w:r>
      <w:r>
        <w:rPr>
          <w:color w:val="000000"/>
          <w:spacing w:val="-8"/>
          <w:sz w:val="26"/>
          <w:szCs w:val="26"/>
        </w:rPr>
        <w:t>(подпись)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8"/>
          <w:sz w:val="26"/>
          <w:szCs w:val="26"/>
        </w:rPr>
        <w:t>(Ф.И.О. руководителя)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7"/>
          <w:sz w:val="26"/>
          <w:szCs w:val="26"/>
        </w:rPr>
        <w:t>(дата)</w:t>
      </w:r>
    </w:p>
    <w:p w:rsidR="00A37B61" w:rsidRDefault="00A37B61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  <w:r>
        <w:rPr>
          <w:color w:val="000000"/>
          <w:spacing w:val="-6"/>
          <w:sz w:val="26"/>
          <w:szCs w:val="26"/>
        </w:rPr>
        <w:t xml:space="preserve">* Сведения указываются, если сумма сделки превышает общий доход лица, чьи сведения размещаются, и его супруги (супруга) за три </w:t>
      </w:r>
      <w:r>
        <w:rPr>
          <w:color w:val="000000"/>
          <w:spacing w:val="-5"/>
          <w:sz w:val="26"/>
          <w:szCs w:val="26"/>
        </w:rPr>
        <w:t>последних года, предшествующих совершению сделки.».</w:t>
      </w:r>
    </w:p>
    <w:p w:rsidR="00A37B61" w:rsidRDefault="00A37B61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</w:p>
    <w:p w:rsidR="00A37B61" w:rsidRDefault="00A37B61">
      <w:pPr>
        <w:shd w:val="clear" w:color="auto" w:fill="FFFFFF"/>
        <w:spacing w:line="288" w:lineRule="exact"/>
        <w:ind w:left="288" w:right="1382"/>
      </w:pPr>
    </w:p>
    <w:sectPr w:rsidR="00A37B61" w:rsidSect="00DF133E">
      <w:pgSz w:w="16834" w:h="11909" w:orient="landscape"/>
      <w:pgMar w:top="851" w:right="382" w:bottom="360" w:left="38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495"/>
    <w:rsid w:val="0017509C"/>
    <w:rsid w:val="002220AF"/>
    <w:rsid w:val="00252513"/>
    <w:rsid w:val="0027633D"/>
    <w:rsid w:val="0028592D"/>
    <w:rsid w:val="002E2E2F"/>
    <w:rsid w:val="003A3CAD"/>
    <w:rsid w:val="003B05A5"/>
    <w:rsid w:val="003C2234"/>
    <w:rsid w:val="003F2EB6"/>
    <w:rsid w:val="0040003C"/>
    <w:rsid w:val="00462B62"/>
    <w:rsid w:val="00487A85"/>
    <w:rsid w:val="004B67CE"/>
    <w:rsid w:val="00501749"/>
    <w:rsid w:val="00853288"/>
    <w:rsid w:val="008B622F"/>
    <w:rsid w:val="008C2430"/>
    <w:rsid w:val="008D0771"/>
    <w:rsid w:val="00937707"/>
    <w:rsid w:val="009432E6"/>
    <w:rsid w:val="009A0A52"/>
    <w:rsid w:val="00A26F97"/>
    <w:rsid w:val="00A37B61"/>
    <w:rsid w:val="00A45CBE"/>
    <w:rsid w:val="00AC53F4"/>
    <w:rsid w:val="00AD23A7"/>
    <w:rsid w:val="00AE2927"/>
    <w:rsid w:val="00B11E16"/>
    <w:rsid w:val="00B177E1"/>
    <w:rsid w:val="00BA43FF"/>
    <w:rsid w:val="00BD0495"/>
    <w:rsid w:val="00CD3E92"/>
    <w:rsid w:val="00D257EC"/>
    <w:rsid w:val="00D27EE4"/>
    <w:rsid w:val="00D64E79"/>
    <w:rsid w:val="00D6685F"/>
    <w:rsid w:val="00D81B58"/>
    <w:rsid w:val="00DF133E"/>
    <w:rsid w:val="00DF5CD4"/>
    <w:rsid w:val="00FE6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A52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81B58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96</TotalTime>
  <Pages>4</Pages>
  <Words>381</Words>
  <Characters>2177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Протасовская</dc:creator>
  <cp:keywords/>
  <dc:description/>
  <cp:lastModifiedBy>User</cp:lastModifiedBy>
  <cp:revision>15</cp:revision>
  <dcterms:created xsi:type="dcterms:W3CDTF">2015-05-20T04:35:00Z</dcterms:created>
  <dcterms:modified xsi:type="dcterms:W3CDTF">2016-05-20T06:58:00Z</dcterms:modified>
</cp:coreProperties>
</file>