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BF" w:rsidRPr="00DF133E" w:rsidRDefault="007F3DBF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7F3DBF" w:rsidRDefault="007F3DBF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>
        <w:rPr>
          <w:color w:val="000000"/>
          <w:spacing w:val="2"/>
          <w:sz w:val="28"/>
          <w:szCs w:val="28"/>
        </w:rPr>
        <w:t>руководителем муниципального бюджетного учреждения культуры «Дом досуга и творчества»</w:t>
      </w:r>
      <w:r w:rsidRPr="00DF133E">
        <w:rPr>
          <w:color w:val="000000"/>
          <w:spacing w:val="4"/>
          <w:sz w:val="28"/>
          <w:szCs w:val="28"/>
        </w:rPr>
        <w:t xml:space="preserve"> Протасовского сельского поселения Большеигнатовского муниципального района </w:t>
      </w:r>
      <w:r>
        <w:rPr>
          <w:color w:val="000000"/>
          <w:spacing w:val="4"/>
          <w:sz w:val="28"/>
          <w:szCs w:val="28"/>
        </w:rPr>
        <w:t xml:space="preserve">Республики Мордовия </w:t>
      </w:r>
      <w:r w:rsidRPr="00DF133E">
        <w:rPr>
          <w:color w:val="000000"/>
          <w:spacing w:val="4"/>
          <w:sz w:val="28"/>
          <w:szCs w:val="28"/>
        </w:rPr>
        <w:t>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201</w:t>
      </w:r>
      <w:r>
        <w:rPr>
          <w:color w:val="000000"/>
          <w:spacing w:val="2"/>
          <w:sz w:val="28"/>
          <w:szCs w:val="28"/>
        </w:rPr>
        <w:t xml:space="preserve">5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7F3DBF" w:rsidRDefault="007F3DBF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403"/>
        <w:gridCol w:w="1843"/>
      </w:tblGrid>
      <w:tr w:rsidR="007F3DBF" w:rsidRPr="00853288" w:rsidTr="003446C4">
        <w:tc>
          <w:tcPr>
            <w:tcW w:w="709" w:type="dxa"/>
            <w:vMerge w:val="restart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403" w:type="dxa"/>
            <w:vMerge w:val="restart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7F3DBF" w:rsidRPr="00853288" w:rsidTr="003446C4">
        <w:trPr>
          <w:cantSplit/>
          <w:trHeight w:val="1134"/>
        </w:trPr>
        <w:tc>
          <w:tcPr>
            <w:tcW w:w="709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7F3DBF" w:rsidRPr="00853288" w:rsidRDefault="007F3DBF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03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F3DBF" w:rsidRPr="00853288" w:rsidTr="003446C4">
        <w:tc>
          <w:tcPr>
            <w:tcW w:w="709" w:type="dxa"/>
            <w:vMerge w:val="restart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Кутяйкина В.А.</w:t>
            </w:r>
          </w:p>
        </w:tc>
        <w:tc>
          <w:tcPr>
            <w:tcW w:w="1418" w:type="dxa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992" w:type="dxa"/>
          </w:tcPr>
          <w:p w:rsidR="007F3DBF" w:rsidRDefault="007F3DBF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7F3DBF" w:rsidRDefault="007F3DBF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</w:p>
          <w:p w:rsidR="007F3DBF" w:rsidRPr="00AC53F4" w:rsidRDefault="007F3DBF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</w:t>
            </w:r>
          </w:p>
        </w:tc>
        <w:tc>
          <w:tcPr>
            <w:tcW w:w="1134" w:type="dxa"/>
          </w:tcPr>
          <w:p w:rsidR="007F3DBF" w:rsidRDefault="007F3DBF" w:rsidP="00E01E80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¾ доли</w:t>
            </w:r>
          </w:p>
          <w:p w:rsidR="007F3DBF" w:rsidRPr="008B622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1/22 доля</w:t>
            </w:r>
          </w:p>
        </w:tc>
        <w:tc>
          <w:tcPr>
            <w:tcW w:w="1134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</w:tc>
        <w:tc>
          <w:tcPr>
            <w:tcW w:w="1134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7F3DBF" w:rsidRPr="00AC53F4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¼ </w:t>
            </w:r>
            <w:r w:rsidRPr="00AC53F4">
              <w:rPr>
                <w:sz w:val="24"/>
                <w:szCs w:val="24"/>
              </w:rPr>
              <w:t>Жило</w:t>
            </w:r>
            <w:r>
              <w:rPr>
                <w:sz w:val="24"/>
                <w:szCs w:val="24"/>
              </w:rPr>
              <w:t xml:space="preserve">го </w:t>
            </w:r>
            <w:r w:rsidRPr="00AC53F4">
              <w:rPr>
                <w:sz w:val="24"/>
                <w:szCs w:val="24"/>
              </w:rPr>
              <w:t>дом</w:t>
            </w:r>
            <w:r>
              <w:rPr>
                <w:sz w:val="24"/>
                <w:szCs w:val="24"/>
              </w:rPr>
              <w:t>а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AC53F4">
              <w:rPr>
                <w:sz w:val="24"/>
                <w:szCs w:val="24"/>
              </w:rPr>
              <w:t>Земельный участок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5800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992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Pr="008B622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Лада Гранта.</w:t>
            </w:r>
          </w:p>
        </w:tc>
        <w:tc>
          <w:tcPr>
            <w:tcW w:w="1403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218545,0</w:t>
            </w:r>
          </w:p>
        </w:tc>
        <w:tc>
          <w:tcPr>
            <w:tcW w:w="1843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F3DBF" w:rsidRPr="00853288" w:rsidTr="003446C4">
        <w:tc>
          <w:tcPr>
            <w:tcW w:w="709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F3DBF" w:rsidRPr="00853288" w:rsidRDefault="007F3DBF" w:rsidP="0098246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53288">
              <w:rPr>
                <w:sz w:val="24"/>
                <w:szCs w:val="24"/>
              </w:rPr>
              <w:t>Супруг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пенсионер</w:t>
            </w:r>
          </w:p>
        </w:tc>
        <w:tc>
          <w:tcPr>
            <w:tcW w:w="992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(для ЛПХ)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СХ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Pr="008B622F" w:rsidRDefault="007F3DBF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СХ</w:t>
            </w:r>
          </w:p>
        </w:tc>
        <w:tc>
          <w:tcPr>
            <w:tcW w:w="1134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 ¼ доля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E05565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Default="007F3DBF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</w:t>
            </w:r>
          </w:p>
          <w:p w:rsidR="007F3DBF" w:rsidRDefault="007F3DBF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1/22 доля</w:t>
            </w:r>
          </w:p>
          <w:p w:rsidR="007F3DBF" w:rsidRDefault="007F3DBF" w:rsidP="00E05565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Pr="008B622F" w:rsidRDefault="007F3DBF" w:rsidP="00E05565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 1/10 доля</w:t>
            </w:r>
          </w:p>
        </w:tc>
        <w:tc>
          <w:tcPr>
            <w:tcW w:w="1134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1760000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</w:t>
            </w:r>
          </w:p>
        </w:tc>
        <w:tc>
          <w:tcPr>
            <w:tcW w:w="1134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</w:p>
          <w:p w:rsidR="007F3DBF" w:rsidRPr="008B622F" w:rsidRDefault="007F3DBF" w:rsidP="00E01E80">
            <w:pPr>
              <w:spacing w:before="293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¾ доли жилого жома</w:t>
            </w:r>
          </w:p>
        </w:tc>
        <w:tc>
          <w:tcPr>
            <w:tcW w:w="1134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90,7</w:t>
            </w:r>
          </w:p>
        </w:tc>
        <w:tc>
          <w:tcPr>
            <w:tcW w:w="992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легковой ОКА 1111;</w:t>
            </w:r>
          </w:p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грузовой САЗ-ГАЗ 53</w:t>
            </w:r>
          </w:p>
        </w:tc>
        <w:tc>
          <w:tcPr>
            <w:tcW w:w="1403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143741,8</w:t>
            </w:r>
          </w:p>
        </w:tc>
        <w:tc>
          <w:tcPr>
            <w:tcW w:w="1843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F3DBF" w:rsidRPr="00853288" w:rsidTr="003446C4">
        <w:trPr>
          <w:trHeight w:val="525"/>
        </w:trPr>
        <w:tc>
          <w:tcPr>
            <w:tcW w:w="709" w:type="dxa"/>
            <w:vMerge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F3DBF" w:rsidRPr="00853288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3DB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F3DBF" w:rsidRPr="00D27EE4" w:rsidRDefault="007F3DB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3DBF" w:rsidRDefault="007F3DBF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3DBF" w:rsidRDefault="007F3DBF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F3DBF" w:rsidRDefault="007F3DBF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РФ</w:t>
            </w:r>
          </w:p>
        </w:tc>
        <w:tc>
          <w:tcPr>
            <w:tcW w:w="1134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F3DBF" w:rsidRPr="008B622F" w:rsidRDefault="007F3DBF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7F3DBF" w:rsidRPr="00DF133E" w:rsidRDefault="007F3DBF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p w:rsidR="007F3DBF" w:rsidRDefault="007F3DBF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            Болеева Т.М.                                     20.05.2016г</w:t>
      </w:r>
    </w:p>
    <w:p w:rsidR="007F3DBF" w:rsidRDefault="007F3DBF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7F3DBF" w:rsidRDefault="007F3DBF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7F3DBF" w:rsidRDefault="007F3DBF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7F3DBF" w:rsidRDefault="007F3DBF">
      <w:pPr>
        <w:shd w:val="clear" w:color="auto" w:fill="FFFFFF"/>
        <w:spacing w:line="288" w:lineRule="exact"/>
        <w:ind w:left="288" w:right="1382"/>
      </w:pPr>
    </w:p>
    <w:sectPr w:rsidR="007F3DBF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2220AF"/>
    <w:rsid w:val="0027633D"/>
    <w:rsid w:val="002E2E2F"/>
    <w:rsid w:val="003446C4"/>
    <w:rsid w:val="003F2EB6"/>
    <w:rsid w:val="0040003C"/>
    <w:rsid w:val="004B67CE"/>
    <w:rsid w:val="00501749"/>
    <w:rsid w:val="005A2995"/>
    <w:rsid w:val="007F3DBF"/>
    <w:rsid w:val="00810BCA"/>
    <w:rsid w:val="00853288"/>
    <w:rsid w:val="00867807"/>
    <w:rsid w:val="008B622F"/>
    <w:rsid w:val="00924094"/>
    <w:rsid w:val="00962C2F"/>
    <w:rsid w:val="00982468"/>
    <w:rsid w:val="009A0A52"/>
    <w:rsid w:val="00AC53F4"/>
    <w:rsid w:val="00AE7C37"/>
    <w:rsid w:val="00BC6B16"/>
    <w:rsid w:val="00BD0495"/>
    <w:rsid w:val="00D27EE4"/>
    <w:rsid w:val="00D81B58"/>
    <w:rsid w:val="00DF133E"/>
    <w:rsid w:val="00E01E80"/>
    <w:rsid w:val="00E05565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055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55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3</Pages>
  <Words>297</Words>
  <Characters>1696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Протасовская</dc:creator>
  <cp:keywords/>
  <dc:description/>
  <cp:lastModifiedBy>User</cp:lastModifiedBy>
  <cp:revision>9</cp:revision>
  <cp:lastPrinted>2015-05-21T11:55:00Z</cp:lastPrinted>
  <dcterms:created xsi:type="dcterms:W3CDTF">2015-05-20T05:04:00Z</dcterms:created>
  <dcterms:modified xsi:type="dcterms:W3CDTF">2016-05-20T06:53:00Z</dcterms:modified>
</cp:coreProperties>
</file>