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384" w:rsidRPr="00835547" w:rsidRDefault="00EB6384" w:rsidP="003603FA">
      <w:pPr>
        <w:shd w:val="clear" w:color="auto" w:fill="FFFFFF"/>
        <w:spacing w:before="374"/>
        <w:jc w:val="center"/>
        <w:rPr>
          <w:rFonts w:ascii="Times New Roman" w:hAnsi="Times New Roman" w:cs="Times New Roman"/>
        </w:rPr>
      </w:pPr>
      <w:r w:rsidRPr="00835547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835547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EB6384" w:rsidRPr="003603FA" w:rsidRDefault="00EB6384" w:rsidP="003603FA">
      <w:pPr>
        <w:jc w:val="center"/>
        <w:rPr>
          <w:rFonts w:ascii="Times New Roman" w:hAnsi="Times New Roman" w:cs="Times New Roman"/>
          <w:sz w:val="32"/>
          <w:szCs w:val="32"/>
        </w:rPr>
      </w:pPr>
      <w:r w:rsidRPr="003603FA">
        <w:rPr>
          <w:rFonts w:ascii="Times New Roman" w:hAnsi="Times New Roman" w:cs="Times New Roman"/>
          <w:sz w:val="32"/>
          <w:szCs w:val="32"/>
        </w:rPr>
        <w:t>РЕШЕНИЕ</w:t>
      </w:r>
    </w:p>
    <w:p w:rsidR="00EB6384" w:rsidRPr="003603FA" w:rsidRDefault="00EB6384" w:rsidP="003603FA">
      <w:pPr>
        <w:jc w:val="center"/>
        <w:rPr>
          <w:rFonts w:ascii="Times New Roman" w:hAnsi="Times New Roman" w:cs="Times New Roman"/>
        </w:rPr>
      </w:pPr>
      <w:r w:rsidRPr="003603FA">
        <w:rPr>
          <w:rFonts w:ascii="Times New Roman" w:hAnsi="Times New Roman" w:cs="Times New Roman"/>
          <w:color w:val="000000"/>
          <w:spacing w:val="-3"/>
          <w:sz w:val="24"/>
          <w:szCs w:val="24"/>
        </w:rPr>
        <w:t>с. Протасово</w:t>
      </w:r>
    </w:p>
    <w:p w:rsidR="00EB6384" w:rsidRPr="003603FA" w:rsidRDefault="00EB6384" w:rsidP="003603FA">
      <w:pPr>
        <w:rPr>
          <w:rFonts w:ascii="Times New Roman" w:hAnsi="Times New Roman" w:cs="Times New Roman"/>
          <w:sz w:val="24"/>
          <w:szCs w:val="24"/>
        </w:rPr>
      </w:pPr>
      <w:r w:rsidRPr="003603FA">
        <w:rPr>
          <w:rFonts w:ascii="Times New Roman" w:hAnsi="Times New Roman" w:cs="Times New Roman"/>
          <w:sz w:val="28"/>
          <w:szCs w:val="28"/>
        </w:rPr>
        <w:t xml:space="preserve">    от  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603FA">
        <w:rPr>
          <w:rFonts w:ascii="Times New Roman" w:hAnsi="Times New Roman" w:cs="Times New Roman"/>
          <w:sz w:val="28"/>
          <w:szCs w:val="28"/>
        </w:rPr>
        <w:t xml:space="preserve"> июня 2016 года                                                                       №203</w:t>
      </w:r>
    </w:p>
    <w:p w:rsidR="00EB6384" w:rsidRPr="003603FA" w:rsidRDefault="00EB6384" w:rsidP="003603FA">
      <w:pPr>
        <w:rPr>
          <w:rFonts w:ascii="Times New Roman" w:hAnsi="Times New Roman" w:cs="Times New Roman"/>
          <w:sz w:val="24"/>
          <w:szCs w:val="24"/>
        </w:rPr>
      </w:pPr>
    </w:p>
    <w:p w:rsidR="00EB6384" w:rsidRPr="00835547" w:rsidRDefault="00EB6384" w:rsidP="00EC3C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5547">
        <w:rPr>
          <w:rFonts w:ascii="Times New Roman" w:hAnsi="Times New Roman" w:cs="Times New Roman"/>
          <w:b/>
          <w:bCs/>
          <w:sz w:val="28"/>
          <w:szCs w:val="28"/>
        </w:rPr>
        <w:t>О назначении выборов депутатов Совета депутатов</w:t>
      </w:r>
    </w:p>
    <w:p w:rsidR="00EB6384" w:rsidRPr="00835547" w:rsidRDefault="00EB6384" w:rsidP="00EC3C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5547"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сельского поселения Большеигнатовского </w:t>
      </w:r>
    </w:p>
    <w:p w:rsidR="00EB6384" w:rsidRPr="00835547" w:rsidRDefault="00EB6384" w:rsidP="00EC3C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5547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 Республики Мордовия шестого созыва</w:t>
      </w:r>
    </w:p>
    <w:p w:rsidR="00EB6384" w:rsidRPr="00835547" w:rsidRDefault="00EB638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B6384" w:rsidRDefault="00EB6384" w:rsidP="00EC3C27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 со статьей 9 Закон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Мордовия от 19.02. 2007 г. №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> 16-З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>"О выборах депутатов представительных органов муниципальных образований в Республике Мордо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вия", Совет депутатов    Протасовского </w:t>
      </w:r>
      <w:r w:rsidRPr="00EC3C2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 муниципального района Республики Мордовия</w:t>
      </w:r>
    </w:p>
    <w:p w:rsidR="00EB6384" w:rsidRPr="00EC3C27" w:rsidRDefault="00EB6384" w:rsidP="00EC3C27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C3C27">
        <w:rPr>
          <w:rFonts w:ascii="Times New Roman" w:hAnsi="Times New Roman" w:cs="Times New Roman"/>
          <w:sz w:val="28"/>
          <w:szCs w:val="28"/>
        </w:rPr>
        <w:t>РЕШИЛ:</w:t>
      </w:r>
    </w:p>
    <w:p w:rsidR="00EB6384" w:rsidRPr="00EC3C27" w:rsidRDefault="00EB6384" w:rsidP="00EC3C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3C2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C27">
        <w:rPr>
          <w:rFonts w:ascii="Times New Roman" w:hAnsi="Times New Roman" w:cs="Times New Roman"/>
          <w:sz w:val="28"/>
          <w:szCs w:val="28"/>
        </w:rPr>
        <w:t>Назначить выбор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C3C27">
        <w:rPr>
          <w:rFonts w:ascii="Times New Roman" w:hAnsi="Times New Roman" w:cs="Times New Roman"/>
          <w:sz w:val="28"/>
          <w:szCs w:val="28"/>
        </w:rPr>
        <w:t xml:space="preserve"> депу</w:t>
      </w:r>
      <w:r>
        <w:rPr>
          <w:rFonts w:ascii="Times New Roman" w:hAnsi="Times New Roman" w:cs="Times New Roman"/>
          <w:sz w:val="28"/>
          <w:szCs w:val="28"/>
        </w:rPr>
        <w:t xml:space="preserve">татов Совета депутатов Протасовского </w:t>
      </w:r>
      <w:r w:rsidRPr="00EC3C27">
        <w:rPr>
          <w:rFonts w:ascii="Times New Roman" w:hAnsi="Times New Roman" w:cs="Times New Roman"/>
          <w:sz w:val="28"/>
          <w:szCs w:val="28"/>
        </w:rPr>
        <w:t xml:space="preserve">сельского поселения Большеигнатовского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EC3C27">
        <w:rPr>
          <w:rFonts w:ascii="Times New Roman" w:hAnsi="Times New Roman" w:cs="Times New Roman"/>
          <w:sz w:val="28"/>
          <w:szCs w:val="28"/>
        </w:rPr>
        <w:t>шестого созыва  на 18 сентября 2016 года.</w:t>
      </w:r>
    </w:p>
    <w:p w:rsidR="00EB6384" w:rsidRPr="00EC3C27" w:rsidRDefault="00EB6384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3C27">
        <w:rPr>
          <w:rFonts w:ascii="Times New Roman" w:hAnsi="Times New Roman" w:cs="Times New Roman"/>
          <w:sz w:val="28"/>
          <w:szCs w:val="28"/>
        </w:rPr>
        <w:t>2</w:t>
      </w:r>
      <w:r w:rsidRPr="00EC3C2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C3C27">
        <w:rPr>
          <w:rFonts w:ascii="Times New Roman" w:hAnsi="Times New Roman" w:cs="Times New Roman"/>
          <w:sz w:val="28"/>
          <w:szCs w:val="28"/>
        </w:rPr>
        <w:t>Настоящее решение  вступает в силу со дня его официального опубликования.</w:t>
      </w:r>
    </w:p>
    <w:p w:rsidR="00EB6384" w:rsidRDefault="00EB6384" w:rsidP="00EC3C27"/>
    <w:p w:rsidR="00EB6384" w:rsidRDefault="00EB6384" w:rsidP="00EC3C27"/>
    <w:p w:rsidR="00EB6384" w:rsidRDefault="00EB6384" w:rsidP="00EC3C27">
      <w:pPr>
        <w:rPr>
          <w:rFonts w:ascii="Times New Roman" w:hAnsi="Times New Roman" w:cs="Times New Roman"/>
          <w:sz w:val="28"/>
          <w:szCs w:val="28"/>
        </w:rPr>
      </w:pPr>
      <w:r w:rsidRPr="00835547">
        <w:rPr>
          <w:rFonts w:ascii="Times New Roman" w:hAnsi="Times New Roman" w:cs="Times New Roman"/>
          <w:sz w:val="28"/>
          <w:szCs w:val="28"/>
        </w:rPr>
        <w:t xml:space="preserve">Глава Протасовского </w:t>
      </w:r>
    </w:p>
    <w:p w:rsidR="00EB6384" w:rsidRPr="00835547" w:rsidRDefault="00EB6384" w:rsidP="00EC3C27">
      <w:pPr>
        <w:rPr>
          <w:rFonts w:ascii="Times New Roman" w:hAnsi="Times New Roman" w:cs="Times New Roman"/>
          <w:sz w:val="28"/>
          <w:szCs w:val="28"/>
        </w:rPr>
      </w:pPr>
      <w:r w:rsidRPr="00835547">
        <w:rPr>
          <w:rFonts w:ascii="Times New Roman" w:hAnsi="Times New Roman" w:cs="Times New Roman"/>
          <w:sz w:val="28"/>
          <w:szCs w:val="28"/>
        </w:rPr>
        <w:t xml:space="preserve">сельского поселения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835547">
        <w:rPr>
          <w:rFonts w:ascii="Times New Roman" w:hAnsi="Times New Roman" w:cs="Times New Roman"/>
          <w:sz w:val="28"/>
          <w:szCs w:val="28"/>
        </w:rPr>
        <w:t xml:space="preserve">  Т.М.Болеева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B6384" w:rsidRPr="00EC3C27" w:rsidRDefault="00EB6384" w:rsidP="00EC3C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EB6384" w:rsidRPr="00EC3C27" w:rsidSect="00DC0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C27"/>
    <w:rsid w:val="00132881"/>
    <w:rsid w:val="0019272E"/>
    <w:rsid w:val="001A2229"/>
    <w:rsid w:val="002E4484"/>
    <w:rsid w:val="003603FA"/>
    <w:rsid w:val="00460181"/>
    <w:rsid w:val="00483E8B"/>
    <w:rsid w:val="00832264"/>
    <w:rsid w:val="00835547"/>
    <w:rsid w:val="00DC0F39"/>
    <w:rsid w:val="00E00967"/>
    <w:rsid w:val="00EB6384"/>
    <w:rsid w:val="00EC3C27"/>
    <w:rsid w:val="00EE0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F39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C3C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83554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3C27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172</Words>
  <Characters>987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7</cp:revision>
  <dcterms:created xsi:type="dcterms:W3CDTF">2016-06-15T11:41:00Z</dcterms:created>
  <dcterms:modified xsi:type="dcterms:W3CDTF">2016-06-27T12:29:00Z</dcterms:modified>
</cp:coreProperties>
</file>