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670" w:rsidRPr="00455387" w:rsidRDefault="00972670" w:rsidP="004A748D">
      <w:pPr>
        <w:autoSpaceDE w:val="0"/>
        <w:autoSpaceDN w:val="0"/>
        <w:adjustRightInd w:val="0"/>
        <w:ind w:left="7797" w:hanging="1"/>
        <w:jc w:val="right"/>
        <w:outlineLvl w:val="1"/>
        <w:rPr>
          <w:sz w:val="28"/>
          <w:szCs w:val="28"/>
        </w:rPr>
      </w:pPr>
      <w:r w:rsidRPr="00455387">
        <w:rPr>
          <w:sz w:val="28"/>
          <w:szCs w:val="28"/>
        </w:rPr>
        <w:t>Приложение 4</w:t>
      </w:r>
    </w:p>
    <w:p w:rsidR="00972670" w:rsidRPr="00455387" w:rsidRDefault="00972670" w:rsidP="004A748D">
      <w:pPr>
        <w:ind w:left="7797" w:hanging="1"/>
        <w:jc w:val="right"/>
        <w:rPr>
          <w:bCs/>
          <w:color w:val="000000"/>
          <w:sz w:val="28"/>
          <w:szCs w:val="28"/>
        </w:rPr>
      </w:pPr>
      <w:r w:rsidRPr="00455387">
        <w:rPr>
          <w:bCs/>
          <w:color w:val="000000"/>
          <w:sz w:val="28"/>
          <w:szCs w:val="28"/>
        </w:rPr>
        <w:t>к порядку обеспечения содержания</w:t>
      </w:r>
    </w:p>
    <w:p w:rsidR="00972670" w:rsidRPr="00455387" w:rsidRDefault="00972670" w:rsidP="004A748D">
      <w:pPr>
        <w:ind w:left="7797" w:hanging="1"/>
        <w:jc w:val="right"/>
        <w:rPr>
          <w:bCs/>
          <w:color w:val="000000"/>
          <w:sz w:val="28"/>
          <w:szCs w:val="28"/>
        </w:rPr>
      </w:pPr>
      <w:r w:rsidRPr="00455387">
        <w:rPr>
          <w:bCs/>
          <w:color w:val="000000"/>
          <w:sz w:val="28"/>
          <w:szCs w:val="28"/>
        </w:rPr>
        <w:t>зданий и сооружений муниципальных</w:t>
      </w:r>
    </w:p>
    <w:p w:rsidR="00972670" w:rsidRPr="00455387" w:rsidRDefault="00972670" w:rsidP="004A748D">
      <w:pPr>
        <w:ind w:left="7797" w:hanging="1"/>
        <w:jc w:val="right"/>
        <w:rPr>
          <w:bCs/>
          <w:color w:val="000000"/>
          <w:sz w:val="28"/>
          <w:szCs w:val="28"/>
        </w:rPr>
      </w:pPr>
      <w:r w:rsidRPr="00455387">
        <w:rPr>
          <w:bCs/>
          <w:color w:val="000000"/>
          <w:sz w:val="28"/>
          <w:szCs w:val="28"/>
        </w:rPr>
        <w:t>образовательных учреждений, обустройства</w:t>
      </w:r>
    </w:p>
    <w:p w:rsidR="00972670" w:rsidRPr="00455387" w:rsidRDefault="00972670" w:rsidP="004A748D">
      <w:pPr>
        <w:ind w:left="7797"/>
        <w:jc w:val="right"/>
        <w:rPr>
          <w:bCs/>
          <w:sz w:val="28"/>
          <w:szCs w:val="28"/>
        </w:rPr>
      </w:pPr>
      <w:r w:rsidRPr="00455387">
        <w:rPr>
          <w:bCs/>
          <w:color w:val="000000"/>
          <w:sz w:val="28"/>
          <w:szCs w:val="28"/>
        </w:rPr>
        <w:t>прилегающих к ним территорий</w:t>
      </w:r>
    </w:p>
    <w:p w:rsidR="00972670" w:rsidRPr="00455387" w:rsidRDefault="00972670" w:rsidP="004A748D">
      <w:pPr>
        <w:jc w:val="right"/>
        <w:rPr>
          <w:bCs/>
          <w:sz w:val="28"/>
          <w:szCs w:val="28"/>
        </w:rPr>
      </w:pPr>
    </w:p>
    <w:p w:rsidR="00972670" w:rsidRPr="00455387" w:rsidRDefault="00972670" w:rsidP="00455387">
      <w:pPr>
        <w:jc w:val="center"/>
        <w:rPr>
          <w:bCs/>
          <w:sz w:val="28"/>
          <w:szCs w:val="28"/>
        </w:rPr>
      </w:pPr>
      <w:r w:rsidRPr="00455387">
        <w:rPr>
          <w:bCs/>
          <w:sz w:val="28"/>
          <w:szCs w:val="28"/>
        </w:rPr>
        <w:t>ЖУРНАЛ УЧЕТА (ПАСПОРТ)</w:t>
      </w:r>
    </w:p>
    <w:p w:rsidR="00972670" w:rsidRPr="00455387" w:rsidRDefault="00972670" w:rsidP="00455387">
      <w:pPr>
        <w:jc w:val="center"/>
        <w:rPr>
          <w:bCs/>
          <w:sz w:val="28"/>
          <w:szCs w:val="28"/>
        </w:rPr>
      </w:pPr>
      <w:r w:rsidRPr="00455387">
        <w:rPr>
          <w:bCs/>
          <w:sz w:val="28"/>
          <w:szCs w:val="28"/>
        </w:rPr>
        <w:t>технического состояния здания (сооружения)</w:t>
      </w:r>
    </w:p>
    <w:p w:rsidR="00972670" w:rsidRPr="00455387" w:rsidRDefault="00972670" w:rsidP="00455387">
      <w:pPr>
        <w:jc w:val="center"/>
        <w:rPr>
          <w:bCs/>
          <w:sz w:val="28"/>
          <w:szCs w:val="28"/>
        </w:rPr>
      </w:pPr>
    </w:p>
    <w:p w:rsidR="00972670" w:rsidRPr="00455387" w:rsidRDefault="00972670" w:rsidP="00455387">
      <w:pPr>
        <w:rPr>
          <w:bCs/>
          <w:sz w:val="28"/>
          <w:szCs w:val="28"/>
        </w:rPr>
      </w:pPr>
      <w:r w:rsidRPr="00455387">
        <w:rPr>
          <w:bCs/>
          <w:sz w:val="28"/>
          <w:szCs w:val="28"/>
        </w:rPr>
        <w:t>Наименование здания (сооружения) ___________________________________________</w:t>
      </w:r>
    </w:p>
    <w:p w:rsidR="00972670" w:rsidRPr="00455387" w:rsidRDefault="00972670" w:rsidP="00455387">
      <w:pPr>
        <w:rPr>
          <w:bCs/>
          <w:sz w:val="28"/>
          <w:szCs w:val="28"/>
        </w:rPr>
      </w:pPr>
      <w:r w:rsidRPr="00455387">
        <w:rPr>
          <w:bCs/>
          <w:sz w:val="28"/>
          <w:szCs w:val="28"/>
        </w:rPr>
        <w:t>Адрес _____________________________________________________________________</w:t>
      </w:r>
    </w:p>
    <w:p w:rsidR="00972670" w:rsidRPr="00455387" w:rsidRDefault="00972670" w:rsidP="00455387">
      <w:pPr>
        <w:rPr>
          <w:bCs/>
          <w:sz w:val="28"/>
          <w:szCs w:val="28"/>
        </w:rPr>
      </w:pPr>
      <w:r w:rsidRPr="00455387">
        <w:rPr>
          <w:bCs/>
          <w:sz w:val="28"/>
          <w:szCs w:val="28"/>
        </w:rPr>
        <w:t>Владелец (балансодержатель) ________________________________________________</w:t>
      </w:r>
    </w:p>
    <w:p w:rsidR="00972670" w:rsidRPr="00455387" w:rsidRDefault="00972670" w:rsidP="00455387">
      <w:pPr>
        <w:rPr>
          <w:bCs/>
          <w:sz w:val="28"/>
          <w:szCs w:val="28"/>
        </w:rPr>
      </w:pPr>
      <w:r w:rsidRPr="00455387">
        <w:rPr>
          <w:bCs/>
          <w:sz w:val="28"/>
          <w:szCs w:val="28"/>
        </w:rPr>
        <w:t>Должность и фамилия и.о. лица, ответственного за содержание здания</w:t>
      </w:r>
    </w:p>
    <w:p w:rsidR="00972670" w:rsidRPr="00455387" w:rsidRDefault="00972670" w:rsidP="00455387">
      <w:pPr>
        <w:rPr>
          <w:bCs/>
          <w:sz w:val="28"/>
          <w:szCs w:val="28"/>
        </w:rPr>
      </w:pPr>
      <w:r w:rsidRPr="00455387">
        <w:rPr>
          <w:bCs/>
          <w:sz w:val="28"/>
          <w:szCs w:val="28"/>
        </w:rPr>
        <w:t>___________________________________________________________________________</w:t>
      </w:r>
    </w:p>
    <w:p w:rsidR="00972670" w:rsidRPr="00455387" w:rsidRDefault="00972670" w:rsidP="0045538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1500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44"/>
        <w:gridCol w:w="2144"/>
        <w:gridCol w:w="2144"/>
        <w:gridCol w:w="2144"/>
        <w:gridCol w:w="2144"/>
        <w:gridCol w:w="2144"/>
        <w:gridCol w:w="2144"/>
      </w:tblGrid>
      <w:tr w:rsidR="00972670" w:rsidRPr="00455387" w:rsidTr="007834D6">
        <w:trPr>
          <w:cantSplit/>
          <w:trHeight w:val="68"/>
        </w:trPr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проверки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 xml:space="preserve">Вид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проверки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 xml:space="preserve">Объекты,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кем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проведена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проверка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(должность,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Ф.И.О.)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выявленных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недостатков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в содержании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помещений </w:t>
            </w:r>
          </w:p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 xml:space="preserve">и дефектов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строительных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конструкций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по устранению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замечаний,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ответственный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 xml:space="preserve">Срок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устранения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замечаний,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ответственный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Отметка об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устранении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замечаний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(дата, </w:t>
            </w:r>
            <w:r w:rsidRPr="00455387">
              <w:rPr>
                <w:rFonts w:ascii="Times New Roman" w:hAnsi="Times New Roman" w:cs="Times New Roman"/>
                <w:sz w:val="28"/>
                <w:szCs w:val="28"/>
              </w:rPr>
              <w:br/>
              <w:t>подпись)</w:t>
            </w:r>
          </w:p>
        </w:tc>
      </w:tr>
      <w:tr w:rsidR="00972670" w:rsidRPr="00455387" w:rsidTr="007834D6">
        <w:trPr>
          <w:cantSplit/>
          <w:trHeight w:val="68"/>
        </w:trPr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3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72670" w:rsidRPr="00455387" w:rsidTr="007834D6">
        <w:trPr>
          <w:cantSplit/>
          <w:trHeight w:val="68"/>
        </w:trPr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2670" w:rsidRPr="00455387" w:rsidTr="007834D6">
        <w:trPr>
          <w:cantSplit/>
          <w:trHeight w:val="68"/>
        </w:trPr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2670" w:rsidRPr="00455387" w:rsidTr="007834D6">
        <w:trPr>
          <w:cantSplit/>
          <w:trHeight w:val="68"/>
        </w:trPr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670" w:rsidRPr="00455387" w:rsidRDefault="00972670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2670" w:rsidRPr="00455387" w:rsidRDefault="00972670" w:rsidP="00455387">
      <w:pPr>
        <w:pStyle w:val="ConsPlusCell"/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455387">
        <w:rPr>
          <w:rFonts w:ascii="Times New Roman" w:hAnsi="Times New Roman" w:cs="Times New Roman"/>
          <w:sz w:val="28"/>
          <w:szCs w:val="28"/>
        </w:rPr>
        <w:t>Примечание: журнал хранится у лица, ответственного за техническое состояние здания (сооружения) и предъявляется комиссиям</w:t>
      </w:r>
      <w:bookmarkStart w:id="0" w:name="_GoBack"/>
      <w:bookmarkEnd w:id="0"/>
      <w:r w:rsidRPr="00455387">
        <w:rPr>
          <w:rFonts w:ascii="Times New Roman" w:hAnsi="Times New Roman" w:cs="Times New Roman"/>
          <w:sz w:val="28"/>
          <w:szCs w:val="28"/>
        </w:rPr>
        <w:t xml:space="preserve"> при проведении плановых осмотров.</w:t>
      </w:r>
    </w:p>
    <w:p w:rsidR="00972670" w:rsidRPr="00455387" w:rsidRDefault="00972670" w:rsidP="00455387">
      <w:pPr>
        <w:pStyle w:val="ConsPlusCell"/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  <w:sectPr w:rsidR="00972670" w:rsidRPr="00455387" w:rsidSect="00455387">
          <w:headerReference w:type="even" r:id="rId6"/>
          <w:headerReference w:type="default" r:id="rId7"/>
          <w:pgSz w:w="16838" w:h="11906" w:orient="landscape" w:code="9"/>
          <w:pgMar w:top="993" w:right="851" w:bottom="709" w:left="1077" w:header="709" w:footer="709" w:gutter="0"/>
          <w:cols w:space="708"/>
          <w:titlePg/>
          <w:docGrid w:linePitch="360"/>
        </w:sectPr>
      </w:pPr>
    </w:p>
    <w:p w:rsidR="00972670" w:rsidRPr="00455387" w:rsidRDefault="00972670">
      <w:pPr>
        <w:rPr>
          <w:sz w:val="28"/>
          <w:szCs w:val="28"/>
        </w:rPr>
      </w:pPr>
    </w:p>
    <w:sectPr w:rsidR="00972670" w:rsidRPr="00455387" w:rsidSect="0045538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670" w:rsidRDefault="00972670" w:rsidP="00D104A4">
      <w:r>
        <w:separator/>
      </w:r>
    </w:p>
  </w:endnote>
  <w:endnote w:type="continuationSeparator" w:id="0">
    <w:p w:rsidR="00972670" w:rsidRDefault="00972670" w:rsidP="00D10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670" w:rsidRDefault="00972670" w:rsidP="00D104A4">
      <w:r>
        <w:separator/>
      </w:r>
    </w:p>
  </w:footnote>
  <w:footnote w:type="continuationSeparator" w:id="0">
    <w:p w:rsidR="00972670" w:rsidRDefault="00972670" w:rsidP="00D10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670" w:rsidRDefault="0097267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2670" w:rsidRDefault="0097267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670" w:rsidRDefault="0097267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 </w:t>
    </w:r>
  </w:p>
  <w:p w:rsidR="00972670" w:rsidRDefault="00972670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387"/>
    <w:rsid w:val="00275847"/>
    <w:rsid w:val="00455387"/>
    <w:rsid w:val="004A748D"/>
    <w:rsid w:val="007834D6"/>
    <w:rsid w:val="007C4743"/>
    <w:rsid w:val="00972670"/>
    <w:rsid w:val="00BB359B"/>
    <w:rsid w:val="00D104A4"/>
    <w:rsid w:val="00E90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8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538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538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455387"/>
    <w:rPr>
      <w:rFonts w:cs="Times New Roman"/>
    </w:rPr>
  </w:style>
  <w:style w:type="paragraph" w:customStyle="1" w:styleId="ConsPlusCell">
    <w:name w:val="ConsPlusCell"/>
    <w:uiPriority w:val="99"/>
    <w:rsid w:val="0045538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166</Words>
  <Characters>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Вячеслав</cp:lastModifiedBy>
  <cp:revision>2</cp:revision>
  <dcterms:created xsi:type="dcterms:W3CDTF">2015-11-27T05:16:00Z</dcterms:created>
  <dcterms:modified xsi:type="dcterms:W3CDTF">2016-06-21T12:49:00Z</dcterms:modified>
</cp:coreProperties>
</file>