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8F2" w:rsidRDefault="002138F2" w:rsidP="003D0F46">
      <w:pPr>
        <w:autoSpaceDE w:val="0"/>
        <w:autoSpaceDN w:val="0"/>
        <w:adjustRightInd w:val="0"/>
        <w:ind w:left="3545" w:hanging="1"/>
        <w:outlineLvl w:val="1"/>
      </w:pPr>
    </w:p>
    <w:p w:rsidR="002138F2" w:rsidRPr="003D0F46" w:rsidRDefault="002138F2" w:rsidP="00CF3710">
      <w:pPr>
        <w:autoSpaceDE w:val="0"/>
        <w:autoSpaceDN w:val="0"/>
        <w:adjustRightInd w:val="0"/>
        <w:ind w:left="3545" w:hanging="1"/>
        <w:jc w:val="right"/>
        <w:outlineLvl w:val="1"/>
        <w:rPr>
          <w:sz w:val="28"/>
          <w:szCs w:val="28"/>
        </w:rPr>
      </w:pPr>
      <w:r w:rsidRPr="003D0F46">
        <w:rPr>
          <w:sz w:val="28"/>
          <w:szCs w:val="28"/>
        </w:rPr>
        <w:t>Приложение 3</w:t>
      </w:r>
    </w:p>
    <w:p w:rsidR="002138F2" w:rsidRPr="003D0F46" w:rsidRDefault="002138F2" w:rsidP="00CF3710">
      <w:pPr>
        <w:ind w:left="3545" w:hanging="1"/>
        <w:jc w:val="right"/>
        <w:rPr>
          <w:bCs/>
          <w:color w:val="000000"/>
          <w:sz w:val="28"/>
          <w:szCs w:val="28"/>
        </w:rPr>
      </w:pPr>
      <w:r w:rsidRPr="003D0F46">
        <w:rPr>
          <w:bCs/>
          <w:color w:val="000000"/>
          <w:sz w:val="28"/>
          <w:szCs w:val="28"/>
        </w:rPr>
        <w:t>к порядку обеспечения содержания</w:t>
      </w:r>
    </w:p>
    <w:p w:rsidR="002138F2" w:rsidRPr="003D0F46" w:rsidRDefault="002138F2" w:rsidP="00CF3710">
      <w:pPr>
        <w:ind w:left="3545" w:hanging="1"/>
        <w:jc w:val="right"/>
        <w:rPr>
          <w:bCs/>
          <w:color w:val="000000"/>
          <w:sz w:val="28"/>
          <w:szCs w:val="28"/>
        </w:rPr>
      </w:pPr>
      <w:r w:rsidRPr="003D0F46">
        <w:rPr>
          <w:bCs/>
          <w:color w:val="000000"/>
          <w:sz w:val="28"/>
          <w:szCs w:val="28"/>
        </w:rPr>
        <w:t>зданий и сооружений муниципальных</w:t>
      </w:r>
    </w:p>
    <w:p w:rsidR="002138F2" w:rsidRPr="003D0F46" w:rsidRDefault="002138F2" w:rsidP="00CF3710">
      <w:pPr>
        <w:ind w:left="3545" w:hanging="1"/>
        <w:jc w:val="right"/>
        <w:rPr>
          <w:bCs/>
          <w:color w:val="000000"/>
          <w:sz w:val="28"/>
          <w:szCs w:val="28"/>
        </w:rPr>
      </w:pPr>
      <w:r w:rsidRPr="003D0F46">
        <w:rPr>
          <w:bCs/>
          <w:color w:val="000000"/>
          <w:sz w:val="28"/>
          <w:szCs w:val="28"/>
        </w:rPr>
        <w:t>образовательных учреждений, обустройства</w:t>
      </w:r>
    </w:p>
    <w:p w:rsidR="002138F2" w:rsidRPr="003D0F46" w:rsidRDefault="002138F2" w:rsidP="00CF3710">
      <w:pPr>
        <w:autoSpaceDE w:val="0"/>
        <w:autoSpaceDN w:val="0"/>
        <w:adjustRightInd w:val="0"/>
        <w:ind w:left="2835" w:firstLine="709"/>
        <w:jc w:val="right"/>
        <w:rPr>
          <w:sz w:val="28"/>
          <w:szCs w:val="28"/>
        </w:rPr>
      </w:pPr>
      <w:r w:rsidRPr="003D0F46">
        <w:rPr>
          <w:bCs/>
          <w:color w:val="000000"/>
          <w:sz w:val="28"/>
          <w:szCs w:val="28"/>
        </w:rPr>
        <w:t>прилегающих к ним территорий</w:t>
      </w:r>
    </w:p>
    <w:p w:rsidR="002138F2" w:rsidRPr="003D0F46" w:rsidRDefault="002138F2" w:rsidP="003D0F46">
      <w:pPr>
        <w:jc w:val="center"/>
        <w:rPr>
          <w:bCs/>
          <w:sz w:val="28"/>
          <w:szCs w:val="28"/>
        </w:rPr>
      </w:pPr>
    </w:p>
    <w:p w:rsidR="002138F2" w:rsidRPr="003D0F46" w:rsidRDefault="002138F2" w:rsidP="003D0F46">
      <w:pPr>
        <w:jc w:val="center"/>
        <w:rPr>
          <w:bCs/>
          <w:sz w:val="28"/>
          <w:szCs w:val="28"/>
        </w:rPr>
      </w:pPr>
      <w:r w:rsidRPr="003D0F46">
        <w:rPr>
          <w:bCs/>
          <w:sz w:val="28"/>
          <w:szCs w:val="28"/>
        </w:rPr>
        <w:t>АКТ</w:t>
      </w:r>
    </w:p>
    <w:p w:rsidR="002138F2" w:rsidRPr="003D0F46" w:rsidRDefault="002138F2" w:rsidP="003D0F46">
      <w:pPr>
        <w:jc w:val="center"/>
        <w:rPr>
          <w:sz w:val="28"/>
          <w:szCs w:val="28"/>
        </w:rPr>
      </w:pPr>
      <w:r w:rsidRPr="003D0F46">
        <w:rPr>
          <w:bCs/>
          <w:sz w:val="28"/>
          <w:szCs w:val="28"/>
        </w:rPr>
        <w:t>внепланового осмотра зданий (сооружений)</w:t>
      </w:r>
    </w:p>
    <w:p w:rsidR="002138F2" w:rsidRPr="003D0F46" w:rsidRDefault="002138F2" w:rsidP="003D0F46">
      <w:pPr>
        <w:rPr>
          <w:sz w:val="28"/>
          <w:szCs w:val="28"/>
        </w:rPr>
      </w:pPr>
    </w:p>
    <w:p w:rsidR="002138F2" w:rsidRPr="003D0F46" w:rsidRDefault="002138F2" w:rsidP="003D0F46">
      <w:pPr>
        <w:pStyle w:val="a"/>
        <w:suppressAutoHyphens w:val="0"/>
        <w:spacing w:line="240" w:lineRule="auto"/>
        <w:rPr>
          <w:sz w:val="28"/>
          <w:szCs w:val="28"/>
        </w:rPr>
      </w:pPr>
      <w:r w:rsidRPr="003D0F46">
        <w:rPr>
          <w:sz w:val="28"/>
          <w:szCs w:val="28"/>
        </w:rPr>
        <w:t xml:space="preserve">________________________ </w:t>
      </w:r>
      <w:r w:rsidRPr="003D0F46">
        <w:rPr>
          <w:sz w:val="28"/>
          <w:szCs w:val="28"/>
        </w:rPr>
        <w:tab/>
        <w:t xml:space="preserve"> "___" ___________________ г.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 xml:space="preserve">       (населенный пункт)</w:t>
      </w:r>
    </w:p>
    <w:p w:rsidR="002138F2" w:rsidRPr="003D0F46" w:rsidRDefault="002138F2" w:rsidP="003D0F46">
      <w:pPr>
        <w:rPr>
          <w:sz w:val="28"/>
          <w:szCs w:val="28"/>
        </w:rPr>
      </w:pP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Название зданий (сооружений) 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Адрес _____________________________________________________________________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Владелец (балансодержатель) 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Материал стен 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Этажность _________________________________________________________________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Характер и дата неблагоприятных воздействий 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Результаты осмотра зданий (сооружений) и заключение комиссии: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Комиссия в составе: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Председатель комиссии 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Члены комиссии: 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 xml:space="preserve"> ______________________________________________________________________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 xml:space="preserve"> ______________________________________________________________________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Представители: 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 xml:space="preserve"> ______________________________________________________________________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произвела осмотр ___________________________________________________________,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 xml:space="preserve">                                                         (наименование зданий (сооружений)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пострадавших в результате ___________________________________________________.</w:t>
      </w:r>
    </w:p>
    <w:p w:rsidR="002138F2" w:rsidRPr="003D0F46" w:rsidRDefault="002138F2" w:rsidP="003D0F46">
      <w:pPr>
        <w:rPr>
          <w:sz w:val="28"/>
          <w:szCs w:val="28"/>
        </w:rPr>
      </w:pP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Краткое описание последствий неблагоприятных воздействий: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______________________________________________________________________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______________________________________________________________________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______________________________________________________________________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______________________________________________________________________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Характеристика состояния здания (сооружения) после неблагоприятных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воздействий 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______________________________________________________________________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______________________________________________________________________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Сведения о мерах по предотвращению развития разрушительных явлений,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принятых сразу после неблагоприятных воздействий 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______________________________________________________________________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Предлагаемые меры по ликвидации последствий неблагоприятных воздействий,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сроки и исполнители ________________________________________________________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______________________________________________________________________</w:t>
      </w:r>
      <w:bookmarkStart w:id="0" w:name="_GoBack"/>
      <w:bookmarkEnd w:id="0"/>
    </w:p>
    <w:p w:rsidR="002138F2" w:rsidRPr="003D0F46" w:rsidRDefault="002138F2" w:rsidP="003D0F46">
      <w:pPr>
        <w:rPr>
          <w:sz w:val="28"/>
          <w:szCs w:val="28"/>
        </w:rPr>
      </w:pP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Подписи: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Председатель комиссии</w:t>
      </w:r>
    </w:p>
    <w:p w:rsidR="002138F2" w:rsidRPr="003D0F46" w:rsidRDefault="002138F2" w:rsidP="003D0F46">
      <w:pPr>
        <w:rPr>
          <w:sz w:val="28"/>
          <w:szCs w:val="28"/>
        </w:rPr>
      </w:pPr>
      <w:r w:rsidRPr="003D0F46">
        <w:rPr>
          <w:sz w:val="28"/>
          <w:szCs w:val="28"/>
        </w:rPr>
        <w:t>Члены комиссии:</w:t>
      </w:r>
    </w:p>
    <w:p w:rsidR="002138F2" w:rsidRPr="003D0F46" w:rsidRDefault="002138F2">
      <w:pPr>
        <w:rPr>
          <w:sz w:val="28"/>
          <w:szCs w:val="28"/>
        </w:rPr>
      </w:pPr>
    </w:p>
    <w:sectPr w:rsidR="002138F2" w:rsidRPr="003D0F46" w:rsidSect="003D0F4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0F46"/>
    <w:rsid w:val="002138F2"/>
    <w:rsid w:val="003A559B"/>
    <w:rsid w:val="003D0F46"/>
    <w:rsid w:val="007C4743"/>
    <w:rsid w:val="00896A51"/>
    <w:rsid w:val="00CF3710"/>
    <w:rsid w:val="00EF0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F46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Исполнитель"/>
    <w:basedOn w:val="BodyText"/>
    <w:next w:val="BodyText"/>
    <w:uiPriority w:val="99"/>
    <w:rsid w:val="003D0F46"/>
    <w:pPr>
      <w:suppressAutoHyphens/>
      <w:spacing w:after="0" w:line="240" w:lineRule="exact"/>
    </w:pPr>
    <w:rPr>
      <w:sz w:val="24"/>
    </w:rPr>
  </w:style>
  <w:style w:type="paragraph" w:styleId="BodyText">
    <w:name w:val="Body Text"/>
    <w:basedOn w:val="Normal"/>
    <w:link w:val="BodyTextChar"/>
    <w:uiPriority w:val="99"/>
    <w:semiHidden/>
    <w:rsid w:val="003D0F4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D0F46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394</Words>
  <Characters>2247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Вячеслав</cp:lastModifiedBy>
  <cp:revision>4</cp:revision>
  <cp:lastPrinted>2015-11-27T08:29:00Z</cp:lastPrinted>
  <dcterms:created xsi:type="dcterms:W3CDTF">2015-11-27T05:15:00Z</dcterms:created>
  <dcterms:modified xsi:type="dcterms:W3CDTF">2016-06-21T12:48:00Z</dcterms:modified>
</cp:coreProperties>
</file>