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7BFE" w:rsidRPr="00ED1371" w:rsidRDefault="00157BFE" w:rsidP="00861DD2">
      <w:pPr>
        <w:autoSpaceDE w:val="0"/>
        <w:autoSpaceDN w:val="0"/>
        <w:adjustRightInd w:val="0"/>
        <w:ind w:left="3545" w:hanging="1"/>
        <w:jc w:val="right"/>
        <w:outlineLvl w:val="1"/>
        <w:rPr>
          <w:sz w:val="28"/>
          <w:szCs w:val="28"/>
        </w:rPr>
      </w:pPr>
      <w:r w:rsidRPr="00ED1371">
        <w:rPr>
          <w:sz w:val="28"/>
          <w:szCs w:val="28"/>
        </w:rPr>
        <w:t>Приложение 2</w:t>
      </w:r>
    </w:p>
    <w:p w:rsidR="00157BFE" w:rsidRPr="00ED1371" w:rsidRDefault="00157BFE" w:rsidP="00861DD2">
      <w:pPr>
        <w:ind w:left="3545" w:hanging="1"/>
        <w:jc w:val="right"/>
        <w:rPr>
          <w:bCs/>
          <w:color w:val="000000"/>
          <w:sz w:val="28"/>
          <w:szCs w:val="28"/>
        </w:rPr>
      </w:pPr>
      <w:r w:rsidRPr="00ED1371">
        <w:rPr>
          <w:bCs/>
          <w:color w:val="000000"/>
          <w:sz w:val="28"/>
          <w:szCs w:val="28"/>
        </w:rPr>
        <w:t>к порядку обеспечения содержания</w:t>
      </w:r>
    </w:p>
    <w:p w:rsidR="00157BFE" w:rsidRPr="00ED1371" w:rsidRDefault="00157BFE" w:rsidP="00861DD2">
      <w:pPr>
        <w:ind w:left="3545" w:hanging="1"/>
        <w:jc w:val="right"/>
        <w:rPr>
          <w:bCs/>
          <w:color w:val="000000"/>
          <w:sz w:val="28"/>
          <w:szCs w:val="28"/>
        </w:rPr>
      </w:pPr>
      <w:r w:rsidRPr="00ED1371">
        <w:rPr>
          <w:bCs/>
          <w:color w:val="000000"/>
          <w:sz w:val="28"/>
          <w:szCs w:val="28"/>
        </w:rPr>
        <w:t>зданий и сооружений муниципальных</w:t>
      </w:r>
    </w:p>
    <w:p w:rsidR="00157BFE" w:rsidRPr="00ED1371" w:rsidRDefault="00157BFE" w:rsidP="00861DD2">
      <w:pPr>
        <w:ind w:left="3545" w:hanging="1"/>
        <w:jc w:val="right"/>
        <w:rPr>
          <w:bCs/>
          <w:color w:val="000000"/>
          <w:sz w:val="28"/>
          <w:szCs w:val="28"/>
        </w:rPr>
      </w:pPr>
      <w:r w:rsidRPr="00ED1371">
        <w:rPr>
          <w:bCs/>
          <w:color w:val="000000"/>
          <w:sz w:val="28"/>
          <w:szCs w:val="28"/>
        </w:rPr>
        <w:t>образовательных учреждений, обустройства</w:t>
      </w:r>
    </w:p>
    <w:p w:rsidR="00157BFE" w:rsidRPr="00ED1371" w:rsidRDefault="00157BFE" w:rsidP="00861DD2">
      <w:pPr>
        <w:autoSpaceDE w:val="0"/>
        <w:autoSpaceDN w:val="0"/>
        <w:adjustRightInd w:val="0"/>
        <w:ind w:left="3545" w:hanging="1"/>
        <w:jc w:val="right"/>
        <w:rPr>
          <w:sz w:val="28"/>
          <w:szCs w:val="28"/>
        </w:rPr>
      </w:pPr>
      <w:r w:rsidRPr="00ED1371">
        <w:rPr>
          <w:bCs/>
          <w:color w:val="000000"/>
          <w:sz w:val="28"/>
          <w:szCs w:val="28"/>
        </w:rPr>
        <w:t>прилегающих к ним территорий</w:t>
      </w:r>
    </w:p>
    <w:p w:rsidR="00157BFE" w:rsidRPr="00ED1371" w:rsidRDefault="00157BFE" w:rsidP="00861DD2">
      <w:pPr>
        <w:jc w:val="right"/>
        <w:rPr>
          <w:bCs/>
          <w:sz w:val="28"/>
          <w:szCs w:val="28"/>
        </w:rPr>
      </w:pPr>
    </w:p>
    <w:p w:rsidR="00157BFE" w:rsidRPr="00ED1371" w:rsidRDefault="00157BFE" w:rsidP="00ED1371">
      <w:pPr>
        <w:jc w:val="center"/>
        <w:rPr>
          <w:bCs/>
          <w:sz w:val="28"/>
          <w:szCs w:val="28"/>
        </w:rPr>
      </w:pPr>
    </w:p>
    <w:p w:rsidR="00157BFE" w:rsidRPr="00ED1371" w:rsidRDefault="00157BFE" w:rsidP="00ED1371">
      <w:pPr>
        <w:jc w:val="center"/>
        <w:rPr>
          <w:bCs/>
          <w:sz w:val="28"/>
          <w:szCs w:val="28"/>
        </w:rPr>
      </w:pPr>
      <w:r w:rsidRPr="00ED1371">
        <w:rPr>
          <w:bCs/>
          <w:sz w:val="28"/>
          <w:szCs w:val="28"/>
        </w:rPr>
        <w:t>АКТ</w:t>
      </w:r>
    </w:p>
    <w:p w:rsidR="00157BFE" w:rsidRPr="00ED1371" w:rsidRDefault="00157BFE" w:rsidP="00ED1371">
      <w:pPr>
        <w:pStyle w:val="a"/>
        <w:suppressAutoHyphens w:val="0"/>
        <w:spacing w:line="240" w:lineRule="auto"/>
        <w:jc w:val="center"/>
        <w:rPr>
          <w:bCs/>
          <w:sz w:val="28"/>
          <w:szCs w:val="28"/>
        </w:rPr>
      </w:pPr>
      <w:r w:rsidRPr="00ED1371">
        <w:rPr>
          <w:bCs/>
          <w:sz w:val="28"/>
          <w:szCs w:val="28"/>
        </w:rPr>
        <w:t>общего осеннего осмотра здания (сооружения)</w:t>
      </w:r>
    </w:p>
    <w:p w:rsidR="00157BFE" w:rsidRPr="00ED1371" w:rsidRDefault="00157BFE" w:rsidP="00ED1371">
      <w:pPr>
        <w:jc w:val="center"/>
        <w:rPr>
          <w:bCs/>
          <w:sz w:val="28"/>
          <w:szCs w:val="28"/>
        </w:rPr>
      </w:pPr>
      <w:r w:rsidRPr="00ED1371">
        <w:rPr>
          <w:bCs/>
          <w:sz w:val="28"/>
          <w:szCs w:val="28"/>
        </w:rPr>
        <w:t>(о готовности к эксплуатации в зимних условиях)</w:t>
      </w:r>
    </w:p>
    <w:p w:rsidR="00157BFE" w:rsidRPr="00ED1371" w:rsidRDefault="00157BFE" w:rsidP="00ED1371">
      <w:pPr>
        <w:rPr>
          <w:sz w:val="28"/>
          <w:szCs w:val="28"/>
        </w:rPr>
      </w:pPr>
    </w:p>
    <w:p w:rsidR="00157BFE" w:rsidRPr="00ED1371" w:rsidRDefault="00157BFE" w:rsidP="00ED1371">
      <w:pPr>
        <w:rPr>
          <w:sz w:val="28"/>
          <w:szCs w:val="28"/>
        </w:rPr>
      </w:pPr>
      <w:r w:rsidRPr="00ED1371">
        <w:rPr>
          <w:sz w:val="28"/>
          <w:szCs w:val="28"/>
        </w:rPr>
        <w:t>_________________________ "___" ________________ г.</w:t>
      </w:r>
    </w:p>
    <w:p w:rsidR="00157BFE" w:rsidRPr="00ED1371" w:rsidRDefault="00157BFE" w:rsidP="00ED1371">
      <w:pPr>
        <w:rPr>
          <w:sz w:val="28"/>
          <w:szCs w:val="28"/>
        </w:rPr>
      </w:pPr>
      <w:r w:rsidRPr="00ED1371">
        <w:rPr>
          <w:sz w:val="28"/>
          <w:szCs w:val="28"/>
        </w:rPr>
        <w:t xml:space="preserve">         (населенный пункт)</w:t>
      </w:r>
    </w:p>
    <w:p w:rsidR="00157BFE" w:rsidRPr="00ED1371" w:rsidRDefault="00157BFE" w:rsidP="00ED1371">
      <w:pPr>
        <w:rPr>
          <w:sz w:val="28"/>
          <w:szCs w:val="28"/>
        </w:rPr>
      </w:pPr>
    </w:p>
    <w:p w:rsidR="00157BFE" w:rsidRPr="00ED1371" w:rsidRDefault="00157BFE" w:rsidP="00ED1371">
      <w:pPr>
        <w:rPr>
          <w:sz w:val="28"/>
          <w:szCs w:val="28"/>
        </w:rPr>
      </w:pPr>
      <w:r w:rsidRPr="00ED1371">
        <w:rPr>
          <w:sz w:val="28"/>
          <w:szCs w:val="28"/>
        </w:rPr>
        <w:t>1. Название здания (сооружения) _____________________________________________</w:t>
      </w:r>
    </w:p>
    <w:p w:rsidR="00157BFE" w:rsidRPr="00ED1371" w:rsidRDefault="00157BFE" w:rsidP="00ED1371">
      <w:pPr>
        <w:rPr>
          <w:sz w:val="28"/>
          <w:szCs w:val="28"/>
        </w:rPr>
      </w:pPr>
      <w:r w:rsidRPr="00ED1371">
        <w:rPr>
          <w:sz w:val="28"/>
          <w:szCs w:val="28"/>
        </w:rPr>
        <w:t>2. Адрес __________________________________________________________________</w:t>
      </w:r>
    </w:p>
    <w:p w:rsidR="00157BFE" w:rsidRPr="00ED1371" w:rsidRDefault="00157BFE" w:rsidP="00ED1371">
      <w:pPr>
        <w:rPr>
          <w:sz w:val="28"/>
          <w:szCs w:val="28"/>
        </w:rPr>
      </w:pPr>
      <w:r w:rsidRPr="00ED1371">
        <w:rPr>
          <w:sz w:val="28"/>
          <w:szCs w:val="28"/>
        </w:rPr>
        <w:t>3. Владелец (балансодержатель) ______________________________________________</w:t>
      </w:r>
    </w:p>
    <w:p w:rsidR="00157BFE" w:rsidRPr="00ED1371" w:rsidRDefault="00157BFE" w:rsidP="00ED1371">
      <w:pPr>
        <w:rPr>
          <w:sz w:val="28"/>
          <w:szCs w:val="28"/>
        </w:rPr>
      </w:pPr>
      <w:r w:rsidRPr="00ED1371">
        <w:rPr>
          <w:sz w:val="28"/>
          <w:szCs w:val="28"/>
        </w:rPr>
        <w:t>4. Пользователи (наниматели, арендаторы) _____________________________________</w:t>
      </w:r>
    </w:p>
    <w:p w:rsidR="00157BFE" w:rsidRPr="00ED1371" w:rsidRDefault="00157BFE" w:rsidP="00ED1371">
      <w:pPr>
        <w:rPr>
          <w:sz w:val="28"/>
          <w:szCs w:val="28"/>
        </w:rPr>
      </w:pPr>
      <w:r w:rsidRPr="00ED1371">
        <w:rPr>
          <w:sz w:val="28"/>
          <w:szCs w:val="28"/>
        </w:rPr>
        <w:t>5. Год постройки ___________________________________________________________</w:t>
      </w:r>
    </w:p>
    <w:p w:rsidR="00157BFE" w:rsidRPr="00ED1371" w:rsidRDefault="00157BFE" w:rsidP="00ED1371">
      <w:pPr>
        <w:rPr>
          <w:sz w:val="28"/>
          <w:szCs w:val="28"/>
        </w:rPr>
      </w:pPr>
      <w:r w:rsidRPr="00ED1371">
        <w:rPr>
          <w:sz w:val="28"/>
          <w:szCs w:val="28"/>
        </w:rPr>
        <w:t>6. Материал стен ___________________________________________________________</w:t>
      </w:r>
    </w:p>
    <w:p w:rsidR="00157BFE" w:rsidRPr="00ED1371" w:rsidRDefault="00157BFE" w:rsidP="00ED1371">
      <w:pPr>
        <w:rPr>
          <w:sz w:val="28"/>
          <w:szCs w:val="28"/>
        </w:rPr>
      </w:pPr>
      <w:r w:rsidRPr="00ED1371">
        <w:rPr>
          <w:sz w:val="28"/>
          <w:szCs w:val="28"/>
        </w:rPr>
        <w:t>7. Этажность ______________________________________________________________</w:t>
      </w:r>
    </w:p>
    <w:p w:rsidR="00157BFE" w:rsidRPr="00ED1371" w:rsidRDefault="00157BFE" w:rsidP="00ED1371">
      <w:pPr>
        <w:rPr>
          <w:sz w:val="28"/>
          <w:szCs w:val="28"/>
        </w:rPr>
      </w:pPr>
      <w:r w:rsidRPr="00ED1371">
        <w:rPr>
          <w:sz w:val="28"/>
          <w:szCs w:val="28"/>
        </w:rPr>
        <w:t>8. Наличие подвала _________________________________________________________</w:t>
      </w:r>
    </w:p>
    <w:p w:rsidR="00157BFE" w:rsidRPr="00ED1371" w:rsidRDefault="00157BFE" w:rsidP="00ED1371">
      <w:pPr>
        <w:rPr>
          <w:sz w:val="28"/>
          <w:szCs w:val="28"/>
        </w:rPr>
      </w:pPr>
    </w:p>
    <w:p w:rsidR="00157BFE" w:rsidRPr="00ED1371" w:rsidRDefault="00157BFE" w:rsidP="00ED1371">
      <w:pPr>
        <w:rPr>
          <w:sz w:val="28"/>
          <w:szCs w:val="28"/>
        </w:rPr>
      </w:pPr>
      <w:r w:rsidRPr="00ED1371">
        <w:rPr>
          <w:sz w:val="28"/>
          <w:szCs w:val="28"/>
        </w:rPr>
        <w:t>Результаты осмотра здания (сооружения) и заключение комиссии:</w:t>
      </w:r>
    </w:p>
    <w:p w:rsidR="00157BFE" w:rsidRPr="00ED1371" w:rsidRDefault="00157BFE" w:rsidP="00ED1371">
      <w:pPr>
        <w:rPr>
          <w:sz w:val="28"/>
          <w:szCs w:val="28"/>
        </w:rPr>
      </w:pPr>
      <w:r w:rsidRPr="00ED1371">
        <w:rPr>
          <w:sz w:val="28"/>
          <w:szCs w:val="28"/>
        </w:rPr>
        <w:t>Комиссия в составе:</w:t>
      </w:r>
    </w:p>
    <w:p w:rsidR="00157BFE" w:rsidRPr="00ED1371" w:rsidRDefault="00157BFE" w:rsidP="00ED1371">
      <w:pPr>
        <w:rPr>
          <w:sz w:val="28"/>
          <w:szCs w:val="28"/>
        </w:rPr>
      </w:pPr>
      <w:r w:rsidRPr="00ED1371">
        <w:rPr>
          <w:sz w:val="28"/>
          <w:szCs w:val="28"/>
        </w:rPr>
        <w:t>Председателя ______________________________________________________________</w:t>
      </w:r>
    </w:p>
    <w:p w:rsidR="00157BFE" w:rsidRPr="00ED1371" w:rsidRDefault="00157BFE" w:rsidP="00ED1371">
      <w:pPr>
        <w:rPr>
          <w:sz w:val="28"/>
          <w:szCs w:val="28"/>
        </w:rPr>
      </w:pPr>
      <w:r w:rsidRPr="00ED1371">
        <w:rPr>
          <w:sz w:val="28"/>
          <w:szCs w:val="28"/>
        </w:rPr>
        <w:t>Членов комиссии:</w:t>
      </w:r>
    </w:p>
    <w:p w:rsidR="00157BFE" w:rsidRPr="00ED1371" w:rsidRDefault="00157BFE" w:rsidP="00ED1371">
      <w:pPr>
        <w:rPr>
          <w:sz w:val="28"/>
          <w:szCs w:val="28"/>
        </w:rPr>
      </w:pPr>
      <w:r w:rsidRPr="00ED1371">
        <w:rPr>
          <w:sz w:val="28"/>
          <w:szCs w:val="28"/>
        </w:rPr>
        <w:t xml:space="preserve"> 1. _____________________________________________________________________</w:t>
      </w:r>
    </w:p>
    <w:p w:rsidR="00157BFE" w:rsidRPr="00ED1371" w:rsidRDefault="00157BFE" w:rsidP="00ED1371">
      <w:pPr>
        <w:rPr>
          <w:sz w:val="28"/>
          <w:szCs w:val="28"/>
        </w:rPr>
      </w:pPr>
      <w:r w:rsidRPr="00ED1371">
        <w:rPr>
          <w:sz w:val="28"/>
          <w:szCs w:val="28"/>
        </w:rPr>
        <w:t xml:space="preserve"> 2. _____________________________________________________________________</w:t>
      </w:r>
    </w:p>
    <w:p w:rsidR="00157BFE" w:rsidRPr="00ED1371" w:rsidRDefault="00157BFE" w:rsidP="00ED1371">
      <w:pPr>
        <w:rPr>
          <w:sz w:val="28"/>
          <w:szCs w:val="28"/>
        </w:rPr>
      </w:pPr>
      <w:r w:rsidRPr="00ED1371">
        <w:rPr>
          <w:sz w:val="28"/>
          <w:szCs w:val="28"/>
        </w:rPr>
        <w:t xml:space="preserve"> 3. _____________________________________________________________________</w:t>
      </w:r>
    </w:p>
    <w:p w:rsidR="00157BFE" w:rsidRPr="00ED1371" w:rsidRDefault="00157BFE" w:rsidP="00ED1371">
      <w:pPr>
        <w:rPr>
          <w:sz w:val="28"/>
          <w:szCs w:val="28"/>
        </w:rPr>
      </w:pPr>
      <w:r w:rsidRPr="00ED1371">
        <w:rPr>
          <w:sz w:val="28"/>
          <w:szCs w:val="28"/>
        </w:rPr>
        <w:t xml:space="preserve"> _____________________________________________________________________</w:t>
      </w:r>
    </w:p>
    <w:p w:rsidR="00157BFE" w:rsidRPr="00ED1371" w:rsidRDefault="00157BFE" w:rsidP="00ED1371">
      <w:pPr>
        <w:rPr>
          <w:sz w:val="28"/>
          <w:szCs w:val="28"/>
        </w:rPr>
      </w:pPr>
      <w:r w:rsidRPr="00ED1371">
        <w:rPr>
          <w:sz w:val="28"/>
          <w:szCs w:val="28"/>
        </w:rPr>
        <w:t>Представители:</w:t>
      </w:r>
    </w:p>
    <w:p w:rsidR="00157BFE" w:rsidRPr="00ED1371" w:rsidRDefault="00157BFE" w:rsidP="00ED1371">
      <w:pPr>
        <w:rPr>
          <w:sz w:val="28"/>
          <w:szCs w:val="28"/>
        </w:rPr>
      </w:pPr>
      <w:r w:rsidRPr="00ED1371">
        <w:rPr>
          <w:sz w:val="28"/>
          <w:szCs w:val="28"/>
        </w:rPr>
        <w:t xml:space="preserve"> 1. _____________________________________________________________________</w:t>
      </w:r>
    </w:p>
    <w:p w:rsidR="00157BFE" w:rsidRPr="00ED1371" w:rsidRDefault="00157BFE" w:rsidP="00ED1371">
      <w:pPr>
        <w:rPr>
          <w:sz w:val="28"/>
          <w:szCs w:val="28"/>
        </w:rPr>
      </w:pPr>
      <w:r w:rsidRPr="00ED1371">
        <w:rPr>
          <w:sz w:val="28"/>
          <w:szCs w:val="28"/>
        </w:rPr>
        <w:t xml:space="preserve"> 2. _____________________________________________________________________</w:t>
      </w:r>
    </w:p>
    <w:p w:rsidR="00157BFE" w:rsidRPr="00ED1371" w:rsidRDefault="00157BFE" w:rsidP="00ED1371">
      <w:pPr>
        <w:rPr>
          <w:sz w:val="28"/>
          <w:szCs w:val="28"/>
        </w:rPr>
      </w:pPr>
      <w:r w:rsidRPr="00ED1371">
        <w:rPr>
          <w:sz w:val="28"/>
          <w:szCs w:val="28"/>
        </w:rPr>
        <w:t>_____________________________________________________________________</w:t>
      </w:r>
    </w:p>
    <w:p w:rsidR="00157BFE" w:rsidRPr="00ED1371" w:rsidRDefault="00157BFE" w:rsidP="00ED1371">
      <w:pPr>
        <w:rPr>
          <w:sz w:val="28"/>
          <w:szCs w:val="28"/>
        </w:rPr>
      </w:pPr>
    </w:p>
    <w:p w:rsidR="00157BFE" w:rsidRPr="00ED1371" w:rsidRDefault="00157BFE" w:rsidP="00ED1371">
      <w:pPr>
        <w:rPr>
          <w:sz w:val="28"/>
          <w:szCs w:val="28"/>
        </w:rPr>
      </w:pPr>
      <w:r w:rsidRPr="00ED1371">
        <w:rPr>
          <w:sz w:val="28"/>
          <w:szCs w:val="28"/>
        </w:rPr>
        <w:t>произвела проверку готовности _____________________________________________</w:t>
      </w:r>
    </w:p>
    <w:p w:rsidR="00157BFE" w:rsidRPr="00ED1371" w:rsidRDefault="00157BFE" w:rsidP="00ED1371">
      <w:pPr>
        <w:rPr>
          <w:sz w:val="28"/>
          <w:szCs w:val="28"/>
        </w:rPr>
      </w:pPr>
      <w:r w:rsidRPr="00ED1371">
        <w:rPr>
          <w:sz w:val="28"/>
          <w:szCs w:val="28"/>
        </w:rPr>
        <w:t xml:space="preserve">                                                                          (наименование здания (сооружения)</w:t>
      </w:r>
    </w:p>
    <w:p w:rsidR="00157BFE" w:rsidRPr="00ED1371" w:rsidRDefault="00157BFE" w:rsidP="00ED1371">
      <w:pPr>
        <w:rPr>
          <w:sz w:val="28"/>
          <w:szCs w:val="28"/>
        </w:rPr>
      </w:pPr>
      <w:r w:rsidRPr="00ED1371">
        <w:rPr>
          <w:sz w:val="28"/>
          <w:szCs w:val="28"/>
        </w:rPr>
        <w:t>по вышеуказанному адресу к эксплуатации в зимних условиях и установила:</w:t>
      </w:r>
    </w:p>
    <w:p w:rsidR="00157BFE" w:rsidRPr="00ED1371" w:rsidRDefault="00157BFE" w:rsidP="00ED1371">
      <w:pPr>
        <w:rPr>
          <w:sz w:val="28"/>
          <w:szCs w:val="28"/>
        </w:rPr>
      </w:pPr>
      <w:r w:rsidRPr="00ED1371">
        <w:rPr>
          <w:sz w:val="28"/>
          <w:szCs w:val="28"/>
        </w:rPr>
        <w:t>1. Техническое состояние основных конструктивных элементов и инженерного</w:t>
      </w:r>
    </w:p>
    <w:p w:rsidR="00157BFE" w:rsidRPr="00ED1371" w:rsidRDefault="00157BFE" w:rsidP="00ED1371">
      <w:pPr>
        <w:rPr>
          <w:sz w:val="28"/>
          <w:szCs w:val="28"/>
        </w:rPr>
      </w:pPr>
      <w:r w:rsidRPr="00ED1371">
        <w:rPr>
          <w:sz w:val="28"/>
          <w:szCs w:val="28"/>
        </w:rPr>
        <w:t>оборудования:</w:t>
      </w:r>
    </w:p>
    <w:p w:rsidR="00157BFE" w:rsidRPr="00ED1371" w:rsidRDefault="00157BFE" w:rsidP="00ED1371">
      <w:pPr>
        <w:rPr>
          <w:sz w:val="28"/>
          <w:szCs w:val="28"/>
        </w:rPr>
      </w:pPr>
      <w:r w:rsidRPr="00ED1371">
        <w:rPr>
          <w:sz w:val="28"/>
          <w:szCs w:val="28"/>
        </w:rPr>
        <w:t>а) кровля _________________________________________________________________</w:t>
      </w:r>
    </w:p>
    <w:p w:rsidR="00157BFE" w:rsidRPr="00ED1371" w:rsidRDefault="00157BFE" w:rsidP="00ED1371">
      <w:pPr>
        <w:rPr>
          <w:sz w:val="28"/>
          <w:szCs w:val="28"/>
        </w:rPr>
      </w:pPr>
      <w:r w:rsidRPr="00ED1371">
        <w:rPr>
          <w:sz w:val="28"/>
          <w:szCs w:val="28"/>
        </w:rPr>
        <w:t>б) чердачное помещение (утепление, вентиляция) ____________________________</w:t>
      </w:r>
    </w:p>
    <w:p w:rsidR="00157BFE" w:rsidRPr="00ED1371" w:rsidRDefault="00157BFE" w:rsidP="00ED1371">
      <w:pPr>
        <w:rPr>
          <w:sz w:val="28"/>
          <w:szCs w:val="28"/>
        </w:rPr>
      </w:pPr>
      <w:r w:rsidRPr="00ED1371">
        <w:rPr>
          <w:sz w:val="28"/>
          <w:szCs w:val="28"/>
        </w:rPr>
        <w:t>в) фасад и наружные водостоки ______________________________________________</w:t>
      </w:r>
    </w:p>
    <w:p w:rsidR="00157BFE" w:rsidRPr="00ED1371" w:rsidRDefault="00157BFE" w:rsidP="00ED1371">
      <w:pPr>
        <w:rPr>
          <w:sz w:val="28"/>
          <w:szCs w:val="28"/>
        </w:rPr>
      </w:pPr>
      <w:r w:rsidRPr="00ED1371">
        <w:rPr>
          <w:sz w:val="28"/>
          <w:szCs w:val="28"/>
        </w:rPr>
        <w:t>г) проемы _________________________________________________________________</w:t>
      </w:r>
    </w:p>
    <w:p w:rsidR="00157BFE" w:rsidRPr="00ED1371" w:rsidRDefault="00157BFE" w:rsidP="00ED1371">
      <w:pPr>
        <w:rPr>
          <w:sz w:val="28"/>
          <w:szCs w:val="28"/>
        </w:rPr>
      </w:pPr>
      <w:r w:rsidRPr="00ED1371">
        <w:rPr>
          <w:sz w:val="28"/>
          <w:szCs w:val="28"/>
        </w:rPr>
        <w:t>д) внутренние помещения ___________________________________________________</w:t>
      </w:r>
    </w:p>
    <w:p w:rsidR="00157BFE" w:rsidRPr="00ED1371" w:rsidRDefault="00157BFE" w:rsidP="00ED1371">
      <w:pPr>
        <w:rPr>
          <w:sz w:val="28"/>
          <w:szCs w:val="28"/>
        </w:rPr>
      </w:pPr>
      <w:r w:rsidRPr="00ED1371">
        <w:rPr>
          <w:sz w:val="28"/>
          <w:szCs w:val="28"/>
        </w:rPr>
        <w:t>е) подвальные и встроенные помещения _______________________________________</w:t>
      </w:r>
    </w:p>
    <w:p w:rsidR="00157BFE" w:rsidRPr="00ED1371" w:rsidRDefault="00157BFE" w:rsidP="00ED1371">
      <w:pPr>
        <w:rPr>
          <w:sz w:val="28"/>
          <w:szCs w:val="28"/>
        </w:rPr>
      </w:pPr>
      <w:r w:rsidRPr="00ED1371">
        <w:rPr>
          <w:sz w:val="28"/>
          <w:szCs w:val="28"/>
        </w:rPr>
        <w:t>ж) отмостки и благоустройство ______________________________________________</w:t>
      </w:r>
    </w:p>
    <w:p w:rsidR="00157BFE" w:rsidRPr="00ED1371" w:rsidRDefault="00157BFE" w:rsidP="00ED1371">
      <w:pPr>
        <w:rPr>
          <w:sz w:val="28"/>
          <w:szCs w:val="28"/>
        </w:rPr>
      </w:pPr>
      <w:r w:rsidRPr="00ED1371">
        <w:rPr>
          <w:sz w:val="28"/>
          <w:szCs w:val="28"/>
        </w:rPr>
        <w:t>з) отопление, элеваторные узлы и бойлерные __________________________________</w:t>
      </w:r>
    </w:p>
    <w:p w:rsidR="00157BFE" w:rsidRPr="00ED1371" w:rsidRDefault="00157BFE" w:rsidP="00ED1371">
      <w:pPr>
        <w:rPr>
          <w:sz w:val="28"/>
          <w:szCs w:val="28"/>
        </w:rPr>
      </w:pPr>
      <w:r w:rsidRPr="00ED1371">
        <w:rPr>
          <w:sz w:val="28"/>
          <w:szCs w:val="28"/>
        </w:rPr>
        <w:t>и) местное отопление, дымоходы, газоходы ___________________________________</w:t>
      </w:r>
    </w:p>
    <w:p w:rsidR="00157BFE" w:rsidRPr="00ED1371" w:rsidRDefault="00157BFE" w:rsidP="00ED1371">
      <w:pPr>
        <w:rPr>
          <w:sz w:val="28"/>
          <w:szCs w:val="28"/>
        </w:rPr>
      </w:pPr>
      <w:r w:rsidRPr="00ED1371">
        <w:rPr>
          <w:sz w:val="28"/>
          <w:szCs w:val="28"/>
        </w:rPr>
        <w:t>к) электроснабжение и освещение ___________________________________________</w:t>
      </w:r>
    </w:p>
    <w:p w:rsidR="00157BFE" w:rsidRPr="00ED1371" w:rsidRDefault="00157BFE" w:rsidP="00ED1371">
      <w:pPr>
        <w:rPr>
          <w:sz w:val="28"/>
          <w:szCs w:val="28"/>
        </w:rPr>
      </w:pPr>
      <w:r w:rsidRPr="00ED1371">
        <w:rPr>
          <w:sz w:val="28"/>
          <w:szCs w:val="28"/>
        </w:rPr>
        <w:t>л) оборудование, инженерные устройства _____________________________________</w:t>
      </w:r>
    </w:p>
    <w:p w:rsidR="00157BFE" w:rsidRPr="00ED1371" w:rsidRDefault="00157BFE" w:rsidP="00ED1371">
      <w:pPr>
        <w:rPr>
          <w:sz w:val="28"/>
          <w:szCs w:val="28"/>
        </w:rPr>
      </w:pPr>
      <w:r w:rsidRPr="00ED1371">
        <w:rPr>
          <w:sz w:val="28"/>
          <w:szCs w:val="28"/>
        </w:rPr>
        <w:t>м) _____________________________________________________________________</w:t>
      </w:r>
    </w:p>
    <w:p w:rsidR="00157BFE" w:rsidRPr="00ED1371" w:rsidRDefault="00157BFE" w:rsidP="00ED1371">
      <w:pPr>
        <w:rPr>
          <w:sz w:val="28"/>
          <w:szCs w:val="28"/>
        </w:rPr>
      </w:pPr>
      <w:r w:rsidRPr="00ED1371">
        <w:rPr>
          <w:sz w:val="28"/>
          <w:szCs w:val="28"/>
        </w:rPr>
        <w:t>2. Обеспеченность:</w:t>
      </w:r>
    </w:p>
    <w:p w:rsidR="00157BFE" w:rsidRPr="00ED1371" w:rsidRDefault="00157BFE" w:rsidP="00ED1371">
      <w:pPr>
        <w:rPr>
          <w:sz w:val="28"/>
          <w:szCs w:val="28"/>
        </w:rPr>
      </w:pPr>
      <w:r w:rsidRPr="00ED1371">
        <w:rPr>
          <w:sz w:val="28"/>
          <w:szCs w:val="28"/>
        </w:rPr>
        <w:t>а) топливом (запас в днях) ___________________________________________________</w:t>
      </w:r>
    </w:p>
    <w:p w:rsidR="00157BFE" w:rsidRPr="00ED1371" w:rsidRDefault="00157BFE" w:rsidP="00ED1371">
      <w:pPr>
        <w:rPr>
          <w:sz w:val="28"/>
          <w:szCs w:val="28"/>
        </w:rPr>
      </w:pPr>
      <w:r w:rsidRPr="00ED1371">
        <w:rPr>
          <w:sz w:val="28"/>
          <w:szCs w:val="28"/>
        </w:rPr>
        <w:t>б) уборочным инвентарем ___________________________________________________</w:t>
      </w:r>
    </w:p>
    <w:p w:rsidR="00157BFE" w:rsidRPr="00ED1371" w:rsidRDefault="00157BFE" w:rsidP="00ED1371">
      <w:pPr>
        <w:rPr>
          <w:sz w:val="28"/>
          <w:szCs w:val="28"/>
        </w:rPr>
      </w:pPr>
      <w:r w:rsidRPr="00ED1371">
        <w:rPr>
          <w:sz w:val="28"/>
          <w:szCs w:val="28"/>
        </w:rPr>
        <w:t>3. Выполнение противопожарных мероприятий _________________________________</w:t>
      </w:r>
    </w:p>
    <w:p w:rsidR="00157BFE" w:rsidRPr="00ED1371" w:rsidRDefault="00157BFE" w:rsidP="00ED1371">
      <w:pPr>
        <w:rPr>
          <w:sz w:val="28"/>
          <w:szCs w:val="28"/>
        </w:rPr>
      </w:pPr>
      <w:r w:rsidRPr="00ED1371">
        <w:rPr>
          <w:sz w:val="28"/>
          <w:szCs w:val="28"/>
        </w:rPr>
        <w:t>_____________________________________________________________________</w:t>
      </w:r>
    </w:p>
    <w:p w:rsidR="00157BFE" w:rsidRPr="00ED1371" w:rsidRDefault="00157BFE" w:rsidP="00ED1371">
      <w:pPr>
        <w:rPr>
          <w:sz w:val="28"/>
          <w:szCs w:val="28"/>
        </w:rPr>
      </w:pPr>
    </w:p>
    <w:p w:rsidR="00157BFE" w:rsidRPr="00ED1371" w:rsidRDefault="00157BFE" w:rsidP="00ED1371">
      <w:pPr>
        <w:rPr>
          <w:sz w:val="28"/>
          <w:szCs w:val="28"/>
        </w:rPr>
      </w:pPr>
      <w:r w:rsidRPr="00ED1371">
        <w:rPr>
          <w:sz w:val="28"/>
          <w:szCs w:val="28"/>
        </w:rPr>
        <w:t>Выводы и предложения: _____________________________________________________</w:t>
      </w:r>
    </w:p>
    <w:p w:rsidR="00157BFE" w:rsidRPr="00ED1371" w:rsidRDefault="00157BFE" w:rsidP="00ED1371">
      <w:pPr>
        <w:rPr>
          <w:sz w:val="28"/>
          <w:szCs w:val="28"/>
        </w:rPr>
      </w:pPr>
      <w:r w:rsidRPr="00ED1371">
        <w:rPr>
          <w:sz w:val="28"/>
          <w:szCs w:val="28"/>
        </w:rPr>
        <w:t>_____________________________________________________________________</w:t>
      </w:r>
    </w:p>
    <w:p w:rsidR="00157BFE" w:rsidRPr="00ED1371" w:rsidRDefault="00157BFE" w:rsidP="00ED1371">
      <w:pPr>
        <w:rPr>
          <w:sz w:val="28"/>
          <w:szCs w:val="28"/>
        </w:rPr>
      </w:pPr>
      <w:r w:rsidRPr="00ED1371">
        <w:rPr>
          <w:sz w:val="28"/>
          <w:szCs w:val="28"/>
        </w:rPr>
        <w:t>__________________________________________________________________________________________________________________________________________</w:t>
      </w:r>
      <w:bookmarkStart w:id="0" w:name="_GoBack"/>
      <w:bookmarkEnd w:id="0"/>
      <w:r w:rsidRPr="00ED1371">
        <w:rPr>
          <w:sz w:val="28"/>
          <w:szCs w:val="28"/>
        </w:rPr>
        <w:t>_____________________________________________________________________</w:t>
      </w:r>
    </w:p>
    <w:p w:rsidR="00157BFE" w:rsidRPr="00ED1371" w:rsidRDefault="00157BFE" w:rsidP="00ED1371">
      <w:pPr>
        <w:rPr>
          <w:sz w:val="28"/>
          <w:szCs w:val="28"/>
        </w:rPr>
      </w:pPr>
      <w:r w:rsidRPr="00ED1371">
        <w:rPr>
          <w:sz w:val="28"/>
          <w:szCs w:val="28"/>
        </w:rPr>
        <w:t>Подписи:</w:t>
      </w:r>
    </w:p>
    <w:p w:rsidR="00157BFE" w:rsidRPr="00ED1371" w:rsidRDefault="00157BFE" w:rsidP="00ED1371">
      <w:pPr>
        <w:rPr>
          <w:sz w:val="28"/>
          <w:szCs w:val="28"/>
        </w:rPr>
      </w:pPr>
    </w:p>
    <w:p w:rsidR="00157BFE" w:rsidRPr="00ED1371" w:rsidRDefault="00157BFE" w:rsidP="00ED1371">
      <w:pPr>
        <w:rPr>
          <w:sz w:val="28"/>
          <w:szCs w:val="28"/>
        </w:rPr>
      </w:pPr>
      <w:r w:rsidRPr="00ED1371">
        <w:rPr>
          <w:sz w:val="28"/>
          <w:szCs w:val="28"/>
        </w:rPr>
        <w:t>Председатель комиссии</w:t>
      </w:r>
    </w:p>
    <w:p w:rsidR="00157BFE" w:rsidRPr="00ED1371" w:rsidRDefault="00157BFE" w:rsidP="00ED1371">
      <w:pPr>
        <w:rPr>
          <w:sz w:val="28"/>
          <w:szCs w:val="28"/>
        </w:rPr>
      </w:pPr>
    </w:p>
    <w:p w:rsidR="00157BFE" w:rsidRPr="00ED1371" w:rsidRDefault="00157BFE" w:rsidP="00ED1371">
      <w:pPr>
        <w:rPr>
          <w:sz w:val="28"/>
          <w:szCs w:val="28"/>
        </w:rPr>
      </w:pPr>
      <w:r w:rsidRPr="00ED1371">
        <w:rPr>
          <w:sz w:val="28"/>
          <w:szCs w:val="28"/>
        </w:rPr>
        <w:t>Члены комиссии:</w:t>
      </w:r>
    </w:p>
    <w:p w:rsidR="00157BFE" w:rsidRPr="00ED1371" w:rsidRDefault="00157BFE" w:rsidP="00ED1371">
      <w:pPr>
        <w:rPr>
          <w:sz w:val="28"/>
          <w:szCs w:val="28"/>
        </w:rPr>
      </w:pPr>
    </w:p>
    <w:p w:rsidR="00157BFE" w:rsidRPr="00ED1371" w:rsidRDefault="00157BFE" w:rsidP="00ED1371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157BFE" w:rsidRPr="00ED1371" w:rsidRDefault="00157BFE" w:rsidP="00ED1371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157BFE" w:rsidRDefault="00157BFE" w:rsidP="00ED1371">
      <w:pPr>
        <w:autoSpaceDE w:val="0"/>
        <w:autoSpaceDN w:val="0"/>
        <w:adjustRightInd w:val="0"/>
        <w:ind w:left="3545" w:hanging="1"/>
        <w:outlineLvl w:val="1"/>
      </w:pPr>
    </w:p>
    <w:p w:rsidR="00157BFE" w:rsidRDefault="00157BFE" w:rsidP="00ED1371">
      <w:pPr>
        <w:autoSpaceDE w:val="0"/>
        <w:autoSpaceDN w:val="0"/>
        <w:adjustRightInd w:val="0"/>
        <w:ind w:left="3545" w:hanging="1"/>
        <w:outlineLvl w:val="1"/>
      </w:pPr>
    </w:p>
    <w:p w:rsidR="00157BFE" w:rsidRDefault="00157BFE" w:rsidP="00ED1371">
      <w:pPr>
        <w:autoSpaceDE w:val="0"/>
        <w:autoSpaceDN w:val="0"/>
        <w:adjustRightInd w:val="0"/>
        <w:ind w:left="3545" w:hanging="1"/>
        <w:outlineLvl w:val="1"/>
      </w:pPr>
    </w:p>
    <w:p w:rsidR="00157BFE" w:rsidRDefault="00157BFE" w:rsidP="00ED1371">
      <w:pPr>
        <w:autoSpaceDE w:val="0"/>
        <w:autoSpaceDN w:val="0"/>
        <w:adjustRightInd w:val="0"/>
        <w:ind w:left="3545" w:hanging="1"/>
        <w:outlineLvl w:val="1"/>
      </w:pPr>
    </w:p>
    <w:p w:rsidR="00157BFE" w:rsidRDefault="00157BFE" w:rsidP="00ED1371">
      <w:pPr>
        <w:autoSpaceDE w:val="0"/>
        <w:autoSpaceDN w:val="0"/>
        <w:adjustRightInd w:val="0"/>
        <w:ind w:left="3545" w:hanging="1"/>
        <w:outlineLvl w:val="1"/>
      </w:pPr>
    </w:p>
    <w:p w:rsidR="00157BFE" w:rsidRDefault="00157BFE" w:rsidP="00ED1371">
      <w:pPr>
        <w:autoSpaceDE w:val="0"/>
        <w:autoSpaceDN w:val="0"/>
        <w:adjustRightInd w:val="0"/>
        <w:ind w:left="3545" w:hanging="1"/>
        <w:outlineLvl w:val="1"/>
      </w:pPr>
    </w:p>
    <w:p w:rsidR="00157BFE" w:rsidRDefault="00157BFE" w:rsidP="00ED1371">
      <w:pPr>
        <w:autoSpaceDE w:val="0"/>
        <w:autoSpaceDN w:val="0"/>
        <w:adjustRightInd w:val="0"/>
        <w:ind w:left="3545" w:hanging="1"/>
        <w:outlineLvl w:val="1"/>
      </w:pPr>
    </w:p>
    <w:p w:rsidR="00157BFE" w:rsidRDefault="00157BFE" w:rsidP="00ED1371">
      <w:pPr>
        <w:autoSpaceDE w:val="0"/>
        <w:autoSpaceDN w:val="0"/>
        <w:adjustRightInd w:val="0"/>
        <w:ind w:left="3545" w:hanging="1"/>
        <w:outlineLvl w:val="1"/>
      </w:pPr>
    </w:p>
    <w:p w:rsidR="00157BFE" w:rsidRDefault="00157BFE"/>
    <w:sectPr w:rsidR="00157BFE" w:rsidSect="00ED1371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D1371"/>
    <w:rsid w:val="00157BFE"/>
    <w:rsid w:val="0048673C"/>
    <w:rsid w:val="007C4743"/>
    <w:rsid w:val="00861DD2"/>
    <w:rsid w:val="00946A09"/>
    <w:rsid w:val="00ED1371"/>
    <w:rsid w:val="00F376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D1371"/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">
    <w:name w:val="Исполнитель"/>
    <w:basedOn w:val="BodyText"/>
    <w:next w:val="BodyText"/>
    <w:uiPriority w:val="99"/>
    <w:rsid w:val="00ED1371"/>
    <w:pPr>
      <w:suppressAutoHyphens/>
      <w:spacing w:after="0" w:line="240" w:lineRule="exact"/>
    </w:pPr>
    <w:rPr>
      <w:sz w:val="24"/>
    </w:rPr>
  </w:style>
  <w:style w:type="paragraph" w:styleId="BodyText">
    <w:name w:val="Body Text"/>
    <w:basedOn w:val="Normal"/>
    <w:link w:val="BodyTextChar"/>
    <w:uiPriority w:val="99"/>
    <w:semiHidden/>
    <w:rsid w:val="00ED1371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ED1371"/>
    <w:rPr>
      <w:rFonts w:ascii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</TotalTime>
  <Pages>3</Pages>
  <Words>544</Words>
  <Characters>3102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Вячеслав</cp:lastModifiedBy>
  <cp:revision>4</cp:revision>
  <cp:lastPrinted>2015-11-27T08:28:00Z</cp:lastPrinted>
  <dcterms:created xsi:type="dcterms:W3CDTF">2015-11-27T05:14:00Z</dcterms:created>
  <dcterms:modified xsi:type="dcterms:W3CDTF">2016-06-21T12:48:00Z</dcterms:modified>
</cp:coreProperties>
</file>