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4F5" w:rsidRPr="00AC6D7B" w:rsidRDefault="00B914F5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C6D7B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</w:t>
      </w:r>
      <w:r w:rsidRPr="00AC6D7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Новобаевского сельского поселения </w:t>
      </w:r>
      <w:r w:rsidRPr="00AC6D7B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Большеигнатовского </w:t>
      </w:r>
      <w:r w:rsidRPr="00AC6D7B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Республики Мордовия</w:t>
      </w:r>
    </w:p>
    <w:p w:rsidR="00B914F5" w:rsidRPr="00AC6D7B" w:rsidRDefault="00B914F5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914F5" w:rsidRPr="00AC6D7B" w:rsidRDefault="00B914F5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C6D7B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B914F5" w:rsidRPr="00AC6D7B" w:rsidRDefault="00B914F5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914F5" w:rsidRPr="00AC6D7B" w:rsidRDefault="00B914F5" w:rsidP="00EC3C2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AC6D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Новобаевского сельского поселения Большеигнатовского </w:t>
      </w:r>
      <w:r w:rsidRPr="00AC6D7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муниципального района Республики Мордовия </w:t>
      </w:r>
    </w:p>
    <w:p w:rsidR="00B914F5" w:rsidRPr="00AC6D7B" w:rsidRDefault="00B914F5" w:rsidP="00EC3C2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AC6D7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пятого созыва</w:t>
      </w:r>
    </w:p>
    <w:p w:rsidR="00B914F5" w:rsidRPr="00AC6D7B" w:rsidRDefault="00B914F5" w:rsidP="00EC3C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4F5" w:rsidRDefault="00B914F5" w:rsidP="00EC3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E05D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24 июня </w:t>
      </w:r>
      <w:r w:rsidRPr="00EE05D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E05D0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E05D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161 </w:t>
      </w:r>
    </w:p>
    <w:p w:rsidR="00B914F5" w:rsidRDefault="00B914F5" w:rsidP="00EC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4F5" w:rsidRDefault="00B914F5" w:rsidP="00EC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05D0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>Новое Баево</w:t>
      </w:r>
    </w:p>
    <w:p w:rsidR="00B914F5" w:rsidRPr="00EE05D0" w:rsidRDefault="00B914F5" w:rsidP="00EC3C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14F5" w:rsidRPr="00AC6D7B" w:rsidRDefault="00B914F5" w:rsidP="00EC3C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C6D7B">
        <w:rPr>
          <w:rFonts w:ascii="Times New Roman" w:hAnsi="Times New Roman" w:cs="Times New Roman"/>
          <w:b/>
          <w:bCs/>
          <w:sz w:val="28"/>
          <w:szCs w:val="28"/>
        </w:rPr>
        <w:t>О назначении выборов депутатов Совета депутатов</w:t>
      </w:r>
    </w:p>
    <w:p w:rsidR="00B914F5" w:rsidRPr="00AC6D7B" w:rsidRDefault="00B914F5" w:rsidP="00EC3C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6D7B">
        <w:rPr>
          <w:rFonts w:ascii="Times New Roman" w:hAnsi="Times New Roman" w:cs="Times New Roman"/>
          <w:b/>
          <w:bCs/>
          <w:sz w:val="28"/>
          <w:szCs w:val="28"/>
        </w:rPr>
        <w:t xml:space="preserve"> Новобаевского сельского поселения Большеигнатовского </w:t>
      </w:r>
    </w:p>
    <w:p w:rsidR="00B914F5" w:rsidRDefault="00B914F5" w:rsidP="00EC3C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6D7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 Республики Мордовия шестого </w:t>
      </w:r>
    </w:p>
    <w:p w:rsidR="00B914F5" w:rsidRPr="00AC6D7B" w:rsidRDefault="00B914F5" w:rsidP="00EC3C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6D7B">
        <w:rPr>
          <w:rFonts w:ascii="Times New Roman" w:hAnsi="Times New Roman" w:cs="Times New Roman"/>
          <w:b/>
          <w:bCs/>
          <w:sz w:val="28"/>
          <w:szCs w:val="28"/>
        </w:rPr>
        <w:t>созыва</w:t>
      </w:r>
    </w:p>
    <w:p w:rsidR="00B914F5" w:rsidRPr="00EC3C27" w:rsidRDefault="00B914F5">
      <w:pPr>
        <w:rPr>
          <w:rFonts w:ascii="Times New Roman" w:hAnsi="Times New Roman" w:cs="Times New Roman"/>
          <w:sz w:val="28"/>
          <w:szCs w:val="28"/>
        </w:rPr>
      </w:pPr>
    </w:p>
    <w:p w:rsidR="00B914F5" w:rsidRDefault="00B914F5" w:rsidP="00EC3C27">
      <w:pPr>
        <w:pStyle w:val="Heading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 со статьей 9 Закон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Мордовия от 19.02. 2007 г. №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> 16-З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>"О выборах депутатов представительных органов муниципальных образований в Республике Мордов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ия", Совет депутатов    Новобаевского 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Pr="00EC3C27">
        <w:rPr>
          <w:rFonts w:ascii="Times New Roman" w:hAnsi="Times New Roman" w:cs="Times New Roman"/>
          <w:sz w:val="28"/>
          <w:szCs w:val="28"/>
        </w:rPr>
        <w:t>РЕШИЛ:</w:t>
      </w:r>
    </w:p>
    <w:p w:rsidR="00B914F5" w:rsidRPr="002909BC" w:rsidRDefault="00B914F5" w:rsidP="002909BC"/>
    <w:p w:rsidR="00B914F5" w:rsidRPr="00EC3C27" w:rsidRDefault="00B914F5" w:rsidP="00EC3C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3C2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C27">
        <w:rPr>
          <w:rFonts w:ascii="Times New Roman" w:hAnsi="Times New Roman" w:cs="Times New Roman"/>
          <w:sz w:val="28"/>
          <w:szCs w:val="28"/>
        </w:rPr>
        <w:t>Назначить выбор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C3C27">
        <w:rPr>
          <w:rFonts w:ascii="Times New Roman" w:hAnsi="Times New Roman" w:cs="Times New Roman"/>
          <w:sz w:val="28"/>
          <w:szCs w:val="28"/>
        </w:rPr>
        <w:t xml:space="preserve"> деп</w:t>
      </w:r>
      <w:r>
        <w:rPr>
          <w:rFonts w:ascii="Times New Roman" w:hAnsi="Times New Roman" w:cs="Times New Roman"/>
          <w:sz w:val="28"/>
          <w:szCs w:val="28"/>
        </w:rPr>
        <w:t>утатов Совета депутатов Новобаевского</w:t>
      </w:r>
      <w:r w:rsidRPr="00EC3C27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EC3C27">
        <w:rPr>
          <w:rFonts w:ascii="Times New Roman" w:hAnsi="Times New Roman" w:cs="Times New Roman"/>
          <w:sz w:val="28"/>
          <w:szCs w:val="28"/>
        </w:rPr>
        <w:t>шестого созыва  на 18 сентября 2016 года.</w:t>
      </w:r>
    </w:p>
    <w:p w:rsidR="00B914F5" w:rsidRDefault="00B914F5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3C27">
        <w:rPr>
          <w:rFonts w:ascii="Times New Roman" w:hAnsi="Times New Roman" w:cs="Times New Roman"/>
          <w:sz w:val="28"/>
          <w:szCs w:val="28"/>
        </w:rPr>
        <w:t>2</w:t>
      </w:r>
      <w:r w:rsidRPr="00EC3C2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C3C27">
        <w:rPr>
          <w:rFonts w:ascii="Times New Roman" w:hAnsi="Times New Roman" w:cs="Times New Roman"/>
          <w:sz w:val="28"/>
          <w:szCs w:val="28"/>
        </w:rPr>
        <w:t>Настоящее решение  вступает в силу со дня его официального опубликования.</w:t>
      </w:r>
    </w:p>
    <w:p w:rsidR="00B914F5" w:rsidRPr="00EC3C27" w:rsidRDefault="00B914F5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14F5" w:rsidRPr="00EC3C27" w:rsidRDefault="00B914F5" w:rsidP="00EC3C27"/>
    <w:p w:rsidR="00B914F5" w:rsidRPr="00AC6D7B" w:rsidRDefault="00B914F5" w:rsidP="00EC3C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C6D7B">
        <w:rPr>
          <w:rFonts w:ascii="Times New Roman" w:hAnsi="Times New Roman" w:cs="Times New Roman"/>
          <w:sz w:val="28"/>
          <w:szCs w:val="28"/>
        </w:rPr>
        <w:t>Глава Новобаевского</w:t>
      </w:r>
    </w:p>
    <w:p w:rsidR="00B914F5" w:rsidRPr="00AC6D7B" w:rsidRDefault="00B914F5" w:rsidP="00EC3C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C6D7B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В.И.Французов</w:t>
      </w:r>
    </w:p>
    <w:sectPr w:rsidR="00B914F5" w:rsidRPr="00AC6D7B" w:rsidSect="00506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C27"/>
    <w:rsid w:val="00132881"/>
    <w:rsid w:val="002909BC"/>
    <w:rsid w:val="002E4484"/>
    <w:rsid w:val="0040181D"/>
    <w:rsid w:val="004660A4"/>
    <w:rsid w:val="00506390"/>
    <w:rsid w:val="00AB3E81"/>
    <w:rsid w:val="00AC6D7B"/>
    <w:rsid w:val="00B914F5"/>
    <w:rsid w:val="00E97BD6"/>
    <w:rsid w:val="00EC3C27"/>
    <w:rsid w:val="00ED120F"/>
    <w:rsid w:val="00EE0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390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C3C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3C27"/>
    <w:rPr>
      <w:rFonts w:ascii="Arial" w:hAnsi="Arial" w:cs="Arial"/>
      <w:b/>
      <w:bCs/>
      <w:color w:val="26282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909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166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1</Pages>
  <Words>173</Words>
  <Characters>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6</cp:revision>
  <cp:lastPrinted>2016-06-16T08:40:00Z</cp:lastPrinted>
  <dcterms:created xsi:type="dcterms:W3CDTF">2016-06-15T11:41:00Z</dcterms:created>
  <dcterms:modified xsi:type="dcterms:W3CDTF">2016-06-16T08:44:00Z</dcterms:modified>
</cp:coreProperties>
</file>