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97" w:rsidRDefault="00195597" w:rsidP="000F6099">
      <w:pPr>
        <w:pStyle w:val="210"/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Администрация</w:t>
      </w:r>
    </w:p>
    <w:p w:rsidR="00195597" w:rsidRDefault="00195597" w:rsidP="000F6099">
      <w:pPr>
        <w:pStyle w:val="210"/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Большеигнатовского муниципального  района</w:t>
      </w:r>
    </w:p>
    <w:p w:rsidR="00195597" w:rsidRDefault="00195597" w:rsidP="000F6099">
      <w:pPr>
        <w:pStyle w:val="210"/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sz w:val="36"/>
        </w:rPr>
      </w:pPr>
      <w:r>
        <w:rPr>
          <w:b/>
          <w:sz w:val="36"/>
          <w:szCs w:val="36"/>
        </w:rPr>
        <w:t>Республики  Мордовия</w:t>
      </w:r>
    </w:p>
    <w:p w:rsidR="00195597" w:rsidRDefault="00195597" w:rsidP="000F6099">
      <w:pPr>
        <w:pStyle w:val="1"/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195597" w:rsidRDefault="00195597" w:rsidP="000F6099">
      <w:pPr>
        <w:pStyle w:val="21"/>
        <w:rPr>
          <w:b/>
        </w:rPr>
      </w:pPr>
      <w:r>
        <w:rPr>
          <w:b/>
        </w:rPr>
        <w:t>ПОСТАНОВЛЕНИЕ</w:t>
      </w:r>
    </w:p>
    <w:p w:rsidR="00195597" w:rsidRDefault="00195597" w:rsidP="000F6099">
      <w:pPr>
        <w:pStyle w:val="1"/>
        <w:jc w:val="both"/>
      </w:pPr>
    </w:p>
    <w:p w:rsidR="00195597" w:rsidRDefault="00195597" w:rsidP="000F6099">
      <w:pPr>
        <w:pStyle w:val="1"/>
        <w:jc w:val="both"/>
        <w:rPr>
          <w:sz w:val="28"/>
        </w:rPr>
      </w:pPr>
      <w:r>
        <w:rPr>
          <w:sz w:val="28"/>
        </w:rPr>
        <w:t xml:space="preserve"> «19  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</w:rPr>
          <w:t>2016 г</w:t>
        </w:r>
      </w:smartTag>
      <w:r>
        <w:rPr>
          <w:sz w:val="28"/>
        </w:rPr>
        <w:t>.                                                               №  372</w:t>
      </w:r>
    </w:p>
    <w:p w:rsidR="00195597" w:rsidRDefault="00195597" w:rsidP="000F609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с. Большое Игнатово</w:t>
      </w:r>
    </w:p>
    <w:p w:rsidR="00195597" w:rsidRPr="00145808" w:rsidRDefault="00195597" w:rsidP="000F6099">
      <w:pPr>
        <w:pStyle w:val="1"/>
        <w:rPr>
          <w:sz w:val="28"/>
          <w:szCs w:val="28"/>
        </w:rPr>
      </w:pPr>
    </w:p>
    <w:p w:rsidR="00195597" w:rsidRDefault="00195597" w:rsidP="000F6099">
      <w:pPr>
        <w:pStyle w:val="1"/>
        <w:jc w:val="both"/>
        <w:rPr>
          <w:sz w:val="28"/>
          <w:szCs w:val="28"/>
        </w:rPr>
      </w:pPr>
      <w:r w:rsidRPr="0014580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145808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 xml:space="preserve">некоторые постановления </w:t>
      </w:r>
      <w:r w:rsidRPr="00145808">
        <w:rPr>
          <w:sz w:val="28"/>
          <w:szCs w:val="28"/>
        </w:rPr>
        <w:t>администрации Большеигнатовского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195597" w:rsidRDefault="00195597" w:rsidP="000F6099">
      <w:pPr>
        <w:pStyle w:val="1"/>
        <w:jc w:val="both"/>
        <w:rPr>
          <w:sz w:val="28"/>
          <w:szCs w:val="28"/>
        </w:rPr>
      </w:pPr>
    </w:p>
    <w:p w:rsidR="00195597" w:rsidRDefault="00195597" w:rsidP="000F6099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приведения нормативно-правовых актов в соответствие с действующим законодательством Российской Федерации, администрация Большеигнатовского муниципального района республики Мордовия постановляет:</w:t>
      </w:r>
    </w:p>
    <w:p w:rsidR="00195597" w:rsidRPr="006C4A28" w:rsidRDefault="00195597" w:rsidP="000F6099">
      <w:pPr>
        <w:pStyle w:val="1"/>
        <w:numPr>
          <w:ilvl w:val="0"/>
          <w:numId w:val="2"/>
        </w:numPr>
        <w:ind w:left="0" w:firstLine="709"/>
        <w:jc w:val="both"/>
        <w:rPr>
          <w:sz w:val="28"/>
          <w:szCs w:val="28"/>
          <w:lang w:eastAsia="ar-SA"/>
        </w:rPr>
      </w:pPr>
      <w:r w:rsidRPr="006C4A28">
        <w:rPr>
          <w:sz w:val="28"/>
          <w:szCs w:val="28"/>
        </w:rPr>
        <w:t xml:space="preserve">Внести изменения в следующие административные регламенты исполнения муниципальных услуг: </w:t>
      </w:r>
    </w:p>
    <w:p w:rsidR="00195597" w:rsidRPr="006C4A28" w:rsidRDefault="00195597" w:rsidP="000F60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6C4A28">
        <w:rPr>
          <w:rFonts w:ascii="Times New Roman" w:hAnsi="Times New Roman" w:cs="Times New Roman"/>
          <w:sz w:val="28"/>
          <w:szCs w:val="28"/>
        </w:rPr>
        <w:t>Выдача разрешения на раздельное проживание попечителя с подопечным, дости</w:t>
      </w:r>
      <w:r>
        <w:rPr>
          <w:rFonts w:ascii="Times New Roman" w:hAnsi="Times New Roman" w:cs="Times New Roman"/>
          <w:sz w:val="28"/>
          <w:szCs w:val="28"/>
        </w:rPr>
        <w:t xml:space="preserve">гшим шестнадцати лет»  от  </w:t>
      </w:r>
      <w:r w:rsidRPr="006C4A28">
        <w:rPr>
          <w:rFonts w:ascii="Times New Roman" w:hAnsi="Times New Roman" w:cs="Times New Roman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5 г"/>
        </w:smartTagPr>
        <w:r w:rsidRPr="006C4A28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6C4A28">
        <w:rPr>
          <w:rFonts w:ascii="Times New Roman" w:hAnsi="Times New Roman" w:cs="Times New Roman"/>
          <w:sz w:val="28"/>
          <w:szCs w:val="28"/>
        </w:rPr>
        <w:t xml:space="preserve">. № 566, </w:t>
      </w:r>
      <w:r w:rsidRPr="006C4A2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пункт 17 подраздела 4 раздела 2</w:t>
      </w:r>
      <w:r w:rsidRPr="006C4A2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C4A28">
        <w:rPr>
          <w:rFonts w:ascii="Times New Roman" w:hAnsi="Times New Roman" w:cs="Times New Roman"/>
          <w:sz w:val="28"/>
          <w:szCs w:val="28"/>
        </w:rPr>
        <w:t>«Стандарт предоставления муниципальной услуги»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</w:t>
      </w:r>
      <w:r w:rsidRPr="006C4A28">
        <w:rPr>
          <w:rFonts w:ascii="Times New Roman" w:hAnsi="Times New Roman" w:cs="Times New Roman"/>
          <w:sz w:val="28"/>
          <w:szCs w:val="28"/>
        </w:rPr>
        <w:t>;</w:t>
      </w:r>
    </w:p>
    <w:p w:rsidR="00195597" w:rsidRPr="006C4A28" w:rsidRDefault="00195597" w:rsidP="000F60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A28">
        <w:rPr>
          <w:rFonts w:ascii="Times New Roman" w:hAnsi="Times New Roman" w:cs="Times New Roman"/>
          <w:sz w:val="28"/>
          <w:szCs w:val="28"/>
        </w:rPr>
        <w:t xml:space="preserve">- </w:t>
      </w:r>
      <w:r w:rsidRPr="006C4A28">
        <w:rPr>
          <w:rFonts w:ascii="Times New Roman" w:hAnsi="Times New Roman" w:cs="Times New Roman"/>
          <w:bCs/>
          <w:sz w:val="28"/>
          <w:szCs w:val="28"/>
        </w:rPr>
        <w:t>«</w:t>
      </w:r>
      <w:r w:rsidRPr="006C4A28">
        <w:rPr>
          <w:rFonts w:ascii="Times New Roman" w:hAnsi="Times New Roman" w:cs="Times New Roman"/>
          <w:sz w:val="28"/>
          <w:szCs w:val="28"/>
        </w:rPr>
        <w:t>Выдача разрешений на совершение сделок с имуществом подопечных</w:t>
      </w:r>
      <w:r w:rsidRPr="006C4A28">
        <w:rPr>
          <w:rFonts w:ascii="Times New Roman" w:hAnsi="Times New Roman" w:cs="Times New Roman"/>
          <w:sz w:val="28"/>
          <w:szCs w:val="28"/>
          <w:lang w:eastAsia="en-US"/>
        </w:rPr>
        <w:t xml:space="preserve">», утвержденный </w:t>
      </w:r>
      <w:r w:rsidRPr="006C4A28">
        <w:rPr>
          <w:rFonts w:ascii="Times New Roman" w:hAnsi="Times New Roman" w:cs="Times New Roman"/>
          <w:sz w:val="28"/>
          <w:szCs w:val="28"/>
        </w:rPr>
        <w:t>постановлением администрации Большеигнатовского муниципального района Республики Мордовия от 02.12.2015 №473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C4A28">
        <w:rPr>
          <w:rFonts w:ascii="Times New Roman" w:hAnsi="Times New Roman" w:cs="Times New Roman"/>
          <w:sz w:val="28"/>
          <w:szCs w:val="28"/>
        </w:rPr>
        <w:t xml:space="preserve">дополнив подраздел 3 пункт 3 раздела </w:t>
      </w:r>
      <w:r w:rsidRPr="006C4A2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4A28">
        <w:rPr>
          <w:rFonts w:ascii="Times New Roman" w:hAnsi="Times New Roman" w:cs="Times New Roman"/>
          <w:sz w:val="28"/>
          <w:szCs w:val="28"/>
        </w:rPr>
        <w:t xml:space="preserve">  «Стандарт предоставления муниципальной услуги»;</w:t>
      </w:r>
    </w:p>
    <w:p w:rsidR="00195597" w:rsidRDefault="00195597" w:rsidP="000F60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A28">
        <w:rPr>
          <w:rFonts w:ascii="Times New Roman" w:hAnsi="Times New Roman" w:cs="Times New Roman"/>
          <w:sz w:val="28"/>
          <w:szCs w:val="28"/>
        </w:rPr>
        <w:t xml:space="preserve">- </w:t>
      </w:r>
      <w:r w:rsidRPr="006C4A28">
        <w:rPr>
          <w:rFonts w:ascii="Times New Roman" w:hAnsi="Times New Roman" w:cs="Times New Roman"/>
          <w:bCs/>
          <w:sz w:val="28"/>
          <w:szCs w:val="28"/>
        </w:rPr>
        <w:t>«</w:t>
      </w:r>
      <w:r w:rsidRPr="006C4A28">
        <w:rPr>
          <w:rFonts w:ascii="Times New Roman" w:hAnsi="Times New Roman" w:cs="Times New Roman"/>
          <w:sz w:val="28"/>
          <w:szCs w:val="28"/>
        </w:rPr>
        <w:t>Установление опеки (попечительства) над несовершеннолетними</w:t>
      </w:r>
      <w:r w:rsidRPr="006C4A28">
        <w:rPr>
          <w:rFonts w:ascii="Times New Roman" w:hAnsi="Times New Roman" w:cs="Times New Roman"/>
          <w:sz w:val="28"/>
          <w:szCs w:val="28"/>
          <w:lang w:eastAsia="en-US"/>
        </w:rPr>
        <w:t xml:space="preserve">», утвержденный </w:t>
      </w:r>
      <w:r w:rsidRPr="006C4A28">
        <w:rPr>
          <w:rFonts w:ascii="Times New Roman" w:hAnsi="Times New Roman" w:cs="Times New Roman"/>
          <w:sz w:val="28"/>
          <w:szCs w:val="28"/>
        </w:rPr>
        <w:t>постановлением администрации Большеигнатовского муниципального района Республики Мордовия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A28">
        <w:rPr>
          <w:rFonts w:ascii="Times New Roman" w:hAnsi="Times New Roman" w:cs="Times New Roman"/>
          <w:sz w:val="28"/>
          <w:szCs w:val="28"/>
        </w:rPr>
        <w:t xml:space="preserve">09.12.2015  №485,  дополнив подраздел 4 пункт 4 раздела </w:t>
      </w:r>
      <w:r w:rsidRPr="006C4A2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4A28">
        <w:rPr>
          <w:rFonts w:ascii="Times New Roman" w:hAnsi="Times New Roman" w:cs="Times New Roman"/>
          <w:sz w:val="28"/>
          <w:szCs w:val="28"/>
        </w:rPr>
        <w:t xml:space="preserve">  «Стандарт предо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услуги»;</w:t>
      </w:r>
    </w:p>
    <w:p w:rsidR="00195597" w:rsidRPr="00D34291" w:rsidRDefault="00195597" w:rsidP="002C3B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«Назначение и выплата денежных средств опекуну, приемному родителю на содержание ребенка, находящего под опекой (попечительством) на воспитании в приемной семье, а также вознаграждения приемными родителями», утвержденный от 30.12.2015 №565, пункт14 подраздела 5 раздела 2 </w:t>
      </w:r>
      <w:r w:rsidRPr="006C4A28">
        <w:rPr>
          <w:rFonts w:ascii="Times New Roman" w:hAnsi="Times New Roman" w:cs="Times New Roman"/>
          <w:sz w:val="28"/>
          <w:szCs w:val="28"/>
        </w:rPr>
        <w:t>«Стандарт предо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услуги» изложить в новой редакции.</w:t>
      </w:r>
      <w:bookmarkStart w:id="0" w:name="_GoBack"/>
      <w:bookmarkEnd w:id="0"/>
    </w:p>
    <w:p w:rsidR="00195597" w:rsidRPr="00775269" w:rsidRDefault="00195597" w:rsidP="002C3BE1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доступности предоставления услуги инвалидам обеспечиваются следующие условия:</w:t>
      </w:r>
      <w:r w:rsidRPr="00145808">
        <w:rPr>
          <w:sz w:val="28"/>
          <w:szCs w:val="28"/>
        </w:rPr>
        <w:t xml:space="preserve">        </w:t>
      </w:r>
    </w:p>
    <w:p w:rsidR="00195597" w:rsidRPr="00775269" w:rsidRDefault="00195597" w:rsidP="002C3B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775269">
        <w:rPr>
          <w:rFonts w:ascii="Times New Roman" w:hAnsi="Times New Roman"/>
          <w:sz w:val="28"/>
          <w:szCs w:val="28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775269">
        <w:rPr>
          <w:rFonts w:ascii="Times New Roman" w:hAnsi="Times New Roman"/>
          <w:sz w:val="28"/>
          <w:szCs w:val="28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775269">
        <w:rPr>
          <w:rFonts w:ascii="Times New Roman" w:hAnsi="Times New Roman"/>
          <w:sz w:val="28"/>
          <w:szCs w:val="28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775269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775269">
        <w:rPr>
          <w:rFonts w:ascii="Times New Roman" w:hAnsi="Times New Roman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775269">
        <w:rPr>
          <w:rFonts w:ascii="Times New Roman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Pr="00775269">
        <w:rPr>
          <w:rFonts w:ascii="Times New Roman" w:hAnsi="Times New Roman"/>
          <w:sz w:val="28"/>
          <w:szCs w:val="28"/>
        </w:rPr>
        <w:t xml:space="preserve"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775269">
          <w:rPr>
            <w:rFonts w:ascii="Times New Roman" w:hAnsi="Times New Roman"/>
            <w:sz w:val="28"/>
            <w:szCs w:val="28"/>
          </w:rPr>
          <w:t>форме</w:t>
        </w:r>
      </w:hyperlink>
      <w:r w:rsidRPr="00775269">
        <w:rPr>
          <w:rFonts w:ascii="Times New Roman" w:hAnsi="Times New Roman"/>
          <w:sz w:val="28"/>
          <w:szCs w:val="28"/>
        </w:rPr>
        <w:t xml:space="preserve"> и в </w:t>
      </w:r>
      <w:hyperlink r:id="rId6" w:history="1">
        <w:r w:rsidRPr="00775269">
          <w:rPr>
            <w:rFonts w:ascii="Times New Roman" w:hAnsi="Times New Roman"/>
            <w:sz w:val="28"/>
            <w:szCs w:val="28"/>
          </w:rPr>
          <w:t>порядке</w:t>
        </w:r>
      </w:hyperlink>
      <w:r w:rsidRPr="00775269">
        <w:rPr>
          <w:rFonts w:ascii="Times New Roman" w:hAnsi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195597" w:rsidRPr="00775269" w:rsidRDefault="00195597" w:rsidP="000F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 w:rsidRPr="00775269">
        <w:rPr>
          <w:rFonts w:ascii="Times New Roman" w:hAnsi="Times New Roman"/>
          <w:sz w:val="28"/>
          <w:szCs w:val="28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95597" w:rsidRPr="00145808" w:rsidRDefault="00195597" w:rsidP="000F6099">
      <w:pPr>
        <w:pStyle w:val="1"/>
        <w:tabs>
          <w:tab w:val="left" w:pos="0"/>
        </w:tabs>
        <w:ind w:firstLine="709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>2</w:t>
      </w:r>
      <w:r w:rsidRPr="00145808">
        <w:rPr>
          <w:sz w:val="28"/>
          <w:szCs w:val="28"/>
        </w:rPr>
        <w:t>. Настоящее постановление вступает в силу со дня его подписания.</w:t>
      </w:r>
    </w:p>
    <w:p w:rsidR="00195597" w:rsidRPr="00145808" w:rsidRDefault="00195597" w:rsidP="000F6099">
      <w:pPr>
        <w:pStyle w:val="1"/>
        <w:ind w:firstLine="709"/>
        <w:jc w:val="both"/>
        <w:rPr>
          <w:sz w:val="28"/>
          <w:szCs w:val="28"/>
        </w:rPr>
      </w:pPr>
    </w:p>
    <w:p w:rsidR="00195597" w:rsidRDefault="00195597" w:rsidP="000F6099">
      <w:pPr>
        <w:pStyle w:val="1"/>
        <w:jc w:val="both"/>
        <w:rPr>
          <w:sz w:val="28"/>
          <w:szCs w:val="28"/>
        </w:rPr>
      </w:pPr>
    </w:p>
    <w:p w:rsidR="00195597" w:rsidRPr="00145808" w:rsidRDefault="00195597" w:rsidP="000F6099">
      <w:pPr>
        <w:pStyle w:val="1"/>
        <w:jc w:val="both"/>
        <w:rPr>
          <w:sz w:val="28"/>
          <w:szCs w:val="28"/>
        </w:rPr>
      </w:pPr>
    </w:p>
    <w:p w:rsidR="00195597" w:rsidRPr="00145808" w:rsidRDefault="00195597" w:rsidP="000F6099">
      <w:pPr>
        <w:pStyle w:val="1"/>
        <w:jc w:val="both"/>
        <w:rPr>
          <w:sz w:val="28"/>
          <w:szCs w:val="28"/>
        </w:rPr>
      </w:pPr>
    </w:p>
    <w:p w:rsidR="00195597" w:rsidRPr="00145808" w:rsidRDefault="00195597" w:rsidP="000F6099">
      <w:pPr>
        <w:pStyle w:val="1"/>
        <w:jc w:val="both"/>
        <w:rPr>
          <w:sz w:val="28"/>
          <w:szCs w:val="28"/>
        </w:rPr>
      </w:pPr>
    </w:p>
    <w:p w:rsidR="00195597" w:rsidRPr="00A71C90" w:rsidRDefault="00195597" w:rsidP="000F6099">
      <w:pPr>
        <w:pStyle w:val="1"/>
        <w:jc w:val="both"/>
        <w:rPr>
          <w:sz w:val="28"/>
          <w:szCs w:val="28"/>
        </w:rPr>
      </w:pPr>
      <w:r w:rsidRPr="00A71C90">
        <w:rPr>
          <w:sz w:val="28"/>
          <w:szCs w:val="28"/>
        </w:rPr>
        <w:t>Глава администрации</w:t>
      </w:r>
    </w:p>
    <w:p w:rsidR="00195597" w:rsidRPr="00A71C90" w:rsidRDefault="00195597" w:rsidP="000F6099">
      <w:pPr>
        <w:pStyle w:val="1"/>
        <w:jc w:val="both"/>
        <w:rPr>
          <w:sz w:val="28"/>
          <w:szCs w:val="28"/>
        </w:rPr>
      </w:pPr>
      <w:r w:rsidRPr="00A71C90">
        <w:rPr>
          <w:sz w:val="28"/>
          <w:szCs w:val="28"/>
        </w:rPr>
        <w:t xml:space="preserve">Большеигнатовского </w:t>
      </w:r>
    </w:p>
    <w:p w:rsidR="00195597" w:rsidRPr="00955255" w:rsidRDefault="00195597" w:rsidP="000F6099">
      <w:pPr>
        <w:pStyle w:val="1"/>
        <w:jc w:val="both"/>
        <w:rPr>
          <w:sz w:val="28"/>
          <w:szCs w:val="28"/>
        </w:rPr>
      </w:pPr>
      <w:r w:rsidRPr="00955255">
        <w:rPr>
          <w:sz w:val="28"/>
          <w:szCs w:val="28"/>
        </w:rPr>
        <w:t>муниципального района                                                              Т.Н.Полозова</w:t>
      </w:r>
      <w:bookmarkEnd w:id="1"/>
    </w:p>
    <w:sectPr w:rsidR="00195597" w:rsidRPr="00955255" w:rsidSect="00875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140E9"/>
    <w:multiLevelType w:val="hybridMultilevel"/>
    <w:tmpl w:val="4984CF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657F3E"/>
    <w:multiLevelType w:val="multilevel"/>
    <w:tmpl w:val="C69840E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269"/>
    <w:rsid w:val="000E1952"/>
    <w:rsid w:val="000F6099"/>
    <w:rsid w:val="00145808"/>
    <w:rsid w:val="00195597"/>
    <w:rsid w:val="001C1E81"/>
    <w:rsid w:val="002A0FE5"/>
    <w:rsid w:val="002C3BE1"/>
    <w:rsid w:val="002D4283"/>
    <w:rsid w:val="00347151"/>
    <w:rsid w:val="003474EC"/>
    <w:rsid w:val="003962F7"/>
    <w:rsid w:val="004E5799"/>
    <w:rsid w:val="00535D5B"/>
    <w:rsid w:val="00591732"/>
    <w:rsid w:val="00693102"/>
    <w:rsid w:val="006C4A28"/>
    <w:rsid w:val="00721E92"/>
    <w:rsid w:val="00775269"/>
    <w:rsid w:val="00875246"/>
    <w:rsid w:val="00955255"/>
    <w:rsid w:val="00967A77"/>
    <w:rsid w:val="009E4759"/>
    <w:rsid w:val="00A37521"/>
    <w:rsid w:val="00A71C90"/>
    <w:rsid w:val="00AF1463"/>
    <w:rsid w:val="00B54624"/>
    <w:rsid w:val="00BD42A7"/>
    <w:rsid w:val="00C844E1"/>
    <w:rsid w:val="00D34291"/>
    <w:rsid w:val="00DD62A7"/>
    <w:rsid w:val="00E01AC2"/>
    <w:rsid w:val="00E27FC7"/>
    <w:rsid w:val="00FB2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62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uiPriority w:val="99"/>
    <w:rsid w:val="00775269"/>
    <w:rPr>
      <w:rFonts w:ascii="Times New Roman" w:hAnsi="Times New Roman"/>
      <w:sz w:val="24"/>
      <w:szCs w:val="20"/>
    </w:rPr>
  </w:style>
  <w:style w:type="paragraph" w:customStyle="1" w:styleId="21">
    <w:name w:val="Заголовок 21"/>
    <w:basedOn w:val="1"/>
    <w:next w:val="1"/>
    <w:uiPriority w:val="99"/>
    <w:rsid w:val="00775269"/>
    <w:pPr>
      <w:keepNext/>
      <w:jc w:val="center"/>
      <w:outlineLvl w:val="1"/>
    </w:pPr>
    <w:rPr>
      <w:sz w:val="28"/>
    </w:rPr>
  </w:style>
  <w:style w:type="paragraph" w:customStyle="1" w:styleId="210">
    <w:name w:val="Основной текст 21"/>
    <w:basedOn w:val="1"/>
    <w:uiPriority w:val="99"/>
    <w:rsid w:val="00775269"/>
    <w:pPr>
      <w:ind w:firstLine="709"/>
      <w:jc w:val="both"/>
    </w:pPr>
  </w:style>
  <w:style w:type="character" w:customStyle="1" w:styleId="a">
    <w:name w:val="Гипертекстовая ссылка"/>
    <w:uiPriority w:val="99"/>
    <w:rsid w:val="00775269"/>
    <w:rPr>
      <w:color w:val="106BBE"/>
    </w:rPr>
  </w:style>
  <w:style w:type="paragraph" w:customStyle="1" w:styleId="ConsPlusNormal">
    <w:name w:val="ConsPlusNormal"/>
    <w:uiPriority w:val="99"/>
    <w:rsid w:val="0077526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2</Pages>
  <Words>691</Words>
  <Characters>3944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8</cp:revision>
  <cp:lastPrinted>2016-08-25T09:10:00Z</cp:lastPrinted>
  <dcterms:created xsi:type="dcterms:W3CDTF">2016-08-24T14:22:00Z</dcterms:created>
  <dcterms:modified xsi:type="dcterms:W3CDTF">2016-09-29T08:02:00Z</dcterms:modified>
</cp:coreProperties>
</file>