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C6" w:rsidRPr="000D04EE" w:rsidRDefault="00AB1CC6" w:rsidP="000D04EE">
      <w:pPr>
        <w:jc w:val="center"/>
        <w:rPr>
          <w:b/>
          <w:bCs/>
          <w:sz w:val="36"/>
          <w:szCs w:val="3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left:0;text-align:left;margin-left:396pt;margin-top:3.1pt;width:117.45pt;height:1in;z-index:251658240;visibility:visible" stroked="f">
            <v:textbox>
              <w:txbxContent>
                <w:p w:rsidR="00AB1CC6" w:rsidRPr="00A25334" w:rsidRDefault="00AB1CC6" w:rsidP="00120B2F"/>
              </w:txbxContent>
            </v:textbox>
          </v:shape>
        </w:pict>
      </w:r>
      <w:r>
        <w:rPr>
          <w:noProof/>
        </w:rPr>
        <w:pict>
          <v:shape id="Text Box 38" o:spid="_x0000_s1027" type="#_x0000_t202" style="position:absolute;left:0;text-align:left;margin-left:396pt;margin-top:3.1pt;width:117.45pt;height:1in;z-index:251659264;visibility:visible" stroked="f">
            <v:textbox>
              <w:txbxContent>
                <w:p w:rsidR="00AB1CC6" w:rsidRPr="00A25334" w:rsidRDefault="00AB1CC6" w:rsidP="000F73D0"/>
              </w:txbxContent>
            </v:textbox>
          </v:shape>
        </w:pict>
      </w:r>
      <w:r>
        <w:rPr>
          <w:noProof/>
        </w:rPr>
        <w:pict>
          <v:shape id="Text Box 39" o:spid="_x0000_s1028" type="#_x0000_t202" style="position:absolute;left:0;text-align:left;margin-left:396pt;margin-top:3.1pt;width:117.45pt;height:1in;z-index:251660288;visibility:visible" stroked="f">
            <v:textbox>
              <w:txbxContent>
                <w:p w:rsidR="00AB1CC6" w:rsidRPr="00A25334" w:rsidRDefault="00AB1CC6" w:rsidP="000F73D0"/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301pt;margin-top:-12.25pt;width:54.55pt;height:59.75pt;z-index:251661312;mso-wrap-distance-left:7.1pt;mso-wrap-distance-right:7.1pt;mso-position-horizontal-relative:page" stroked="f">
            <v:fill opacity="0" color2="black"/>
            <v:textbox inset="0,0,0,0">
              <w:txbxContent>
                <w:p w:rsidR="00AB1CC6" w:rsidRPr="000D04EE" w:rsidRDefault="00AB1CC6" w:rsidP="000D04EE"/>
              </w:txbxContent>
            </v:textbox>
            <w10:wrap type="topAndBottom" anchorx="page"/>
          </v:shape>
        </w:pict>
      </w:r>
      <w:r w:rsidRPr="000D04EE">
        <w:rPr>
          <w:b/>
          <w:bCs/>
          <w:sz w:val="36"/>
          <w:szCs w:val="36"/>
        </w:rPr>
        <w:t>Совет депутатов</w:t>
      </w:r>
    </w:p>
    <w:p w:rsidR="00AB1CC6" w:rsidRPr="000D04EE" w:rsidRDefault="00AB1CC6" w:rsidP="000D04EE">
      <w:pPr>
        <w:jc w:val="center"/>
        <w:rPr>
          <w:b/>
          <w:bCs/>
          <w:sz w:val="36"/>
          <w:szCs w:val="36"/>
        </w:rPr>
      </w:pPr>
      <w:r w:rsidRPr="000D04EE">
        <w:rPr>
          <w:b/>
          <w:bCs/>
          <w:sz w:val="36"/>
          <w:szCs w:val="36"/>
        </w:rPr>
        <w:t xml:space="preserve"> Горского сельского поселения </w:t>
      </w:r>
    </w:p>
    <w:p w:rsidR="00AB1CC6" w:rsidRPr="000D04EE" w:rsidRDefault="00AB1CC6" w:rsidP="000D04EE">
      <w:pPr>
        <w:jc w:val="center"/>
        <w:rPr>
          <w:b/>
          <w:bCs/>
          <w:sz w:val="36"/>
          <w:szCs w:val="36"/>
        </w:rPr>
      </w:pPr>
      <w:r w:rsidRPr="000D04EE">
        <w:rPr>
          <w:b/>
          <w:bCs/>
          <w:sz w:val="36"/>
          <w:szCs w:val="36"/>
        </w:rPr>
        <w:t xml:space="preserve">Большеигнатовского муниципального района </w:t>
      </w:r>
    </w:p>
    <w:p w:rsidR="00AB1CC6" w:rsidRPr="000D04EE" w:rsidRDefault="00AB1CC6" w:rsidP="000D04EE">
      <w:pPr>
        <w:jc w:val="center"/>
        <w:rPr>
          <w:b/>
          <w:bCs/>
          <w:sz w:val="36"/>
          <w:szCs w:val="36"/>
        </w:rPr>
      </w:pPr>
      <w:r w:rsidRPr="000D04EE">
        <w:rPr>
          <w:b/>
          <w:bCs/>
          <w:sz w:val="36"/>
          <w:szCs w:val="36"/>
        </w:rPr>
        <w:t>Республики Мордовия</w:t>
      </w:r>
    </w:p>
    <w:p w:rsidR="00AB1CC6" w:rsidRPr="00264B69" w:rsidRDefault="00AB1CC6" w:rsidP="000D04EE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32"/>
          <w:szCs w:val="32"/>
        </w:rPr>
      </w:pPr>
      <w:r w:rsidRPr="00264B69">
        <w:rPr>
          <w:b/>
          <w:bCs/>
          <w:sz w:val="32"/>
          <w:szCs w:val="32"/>
        </w:rPr>
        <w:t>РЕШЕНИЕ</w:t>
      </w:r>
    </w:p>
    <w:p w:rsidR="00AB1CC6" w:rsidRPr="00264B69" w:rsidRDefault="00AB1CC6" w:rsidP="000D04EE">
      <w:pPr>
        <w:pStyle w:val="Heading5"/>
        <w:tabs>
          <w:tab w:val="left" w:pos="0"/>
        </w:tabs>
        <w:jc w:val="center"/>
        <w:rPr>
          <w:b w:val="0"/>
          <w:bCs w:val="0"/>
          <w:i w:val="0"/>
          <w:iCs w:val="0"/>
          <w:sz w:val="28"/>
          <w:szCs w:val="28"/>
        </w:rPr>
      </w:pPr>
      <w:r w:rsidRPr="00264B69">
        <w:rPr>
          <w:b w:val="0"/>
          <w:bCs w:val="0"/>
          <w:i w:val="0"/>
          <w:iCs w:val="0"/>
          <w:sz w:val="28"/>
          <w:szCs w:val="28"/>
        </w:rPr>
        <w:t>сессии Совета депутатов Горского сельского поселения Большеигнатовского муниципального района Республики Мордовия шестого созыва</w:t>
      </w:r>
    </w:p>
    <w:p w:rsidR="00AB1CC6" w:rsidRDefault="00AB1CC6" w:rsidP="00264B69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28"/>
          <w:szCs w:val="28"/>
        </w:rPr>
      </w:pPr>
      <w:r w:rsidRPr="00264B69">
        <w:rPr>
          <w:sz w:val="24"/>
          <w:szCs w:val="24"/>
        </w:rPr>
        <w:t>с. Горки</w:t>
      </w:r>
      <w:r>
        <w:rPr>
          <w:sz w:val="32"/>
          <w:szCs w:val="32"/>
        </w:rPr>
        <w:t>.</w:t>
      </w:r>
    </w:p>
    <w:p w:rsidR="00AB1CC6" w:rsidRPr="00264B69" w:rsidRDefault="00AB1CC6" w:rsidP="00264B69">
      <w:pPr>
        <w:jc w:val="center"/>
      </w:pPr>
    </w:p>
    <w:p w:rsidR="00AB1CC6" w:rsidRDefault="00AB1CC6" w:rsidP="00457F0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от 03 октября 2016 года                                                      № 3</w:t>
      </w:r>
    </w:p>
    <w:p w:rsidR="00AB1CC6" w:rsidRDefault="00AB1CC6" w:rsidP="000F73D0">
      <w:pPr>
        <w:jc w:val="center"/>
        <w:rPr>
          <w:b/>
          <w:bCs/>
          <w:sz w:val="32"/>
          <w:szCs w:val="32"/>
        </w:rPr>
      </w:pPr>
    </w:p>
    <w:p w:rsidR="00AB1CC6" w:rsidRPr="001859BE" w:rsidRDefault="00AB1CC6" w:rsidP="000F73D0">
      <w:pPr>
        <w:pStyle w:val="BodyTextIndent"/>
        <w:ind w:firstLine="0"/>
        <w:jc w:val="center"/>
        <w:rPr>
          <w:b/>
          <w:bCs/>
        </w:rPr>
      </w:pPr>
      <w:r>
        <w:rPr>
          <w:b/>
          <w:bCs/>
        </w:rPr>
        <w:t>"</w:t>
      </w:r>
      <w:r w:rsidRPr="001859BE">
        <w:rPr>
          <w:b/>
          <w:bCs/>
        </w:rPr>
        <w:t>Об избрании депутата</w:t>
      </w:r>
      <w:r>
        <w:rPr>
          <w:b/>
          <w:bCs/>
        </w:rPr>
        <w:t xml:space="preserve"> </w:t>
      </w:r>
      <w:r w:rsidRPr="001859BE">
        <w:rPr>
          <w:b/>
          <w:bCs/>
        </w:rPr>
        <w:t>в состав Совета депутатов</w:t>
      </w:r>
      <w:r>
        <w:rPr>
          <w:b/>
          <w:bCs/>
        </w:rPr>
        <w:t xml:space="preserve"> Большеигнатовского </w:t>
      </w:r>
      <w:r w:rsidRPr="001859BE">
        <w:rPr>
          <w:b/>
          <w:bCs/>
        </w:rPr>
        <w:t xml:space="preserve"> муниципального района</w:t>
      </w:r>
      <w:r>
        <w:rPr>
          <w:b/>
          <w:bCs/>
        </w:rPr>
        <w:t>"</w:t>
      </w:r>
    </w:p>
    <w:p w:rsidR="00AB1CC6" w:rsidRDefault="00AB1CC6" w:rsidP="00524A87">
      <w:pPr>
        <w:pStyle w:val="BodyTextIndent"/>
        <w:jc w:val="both"/>
      </w:pPr>
    </w:p>
    <w:p w:rsidR="00AB1CC6" w:rsidRPr="003E649F" w:rsidRDefault="00AB1CC6" w:rsidP="003E649F">
      <w:pPr>
        <w:pStyle w:val="a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649F">
        <w:rPr>
          <w:rFonts w:ascii="Times New Roman" w:hAnsi="Times New Roman" w:cs="Times New Roman"/>
          <w:sz w:val="28"/>
          <w:szCs w:val="28"/>
        </w:rPr>
        <w:t xml:space="preserve">В соответствии с пунктом 1 части 4 статьи 35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E649F">
        <w:rPr>
          <w:rFonts w:ascii="Times New Roman" w:hAnsi="Times New Roman" w:cs="Times New Roman"/>
          <w:sz w:val="28"/>
          <w:szCs w:val="28"/>
        </w:rPr>
        <w:t xml:space="preserve">от 6 октября 2003 г. № 131-ФЗ «Об общих принципах организации местного самоуправления в Российской Федерации», пунктом 1 части 1 статьи  2 Закона Республики Мордовия от 28 марта 2016 г.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</w:t>
      </w:r>
      <w:r>
        <w:rPr>
          <w:rFonts w:ascii="Times New Roman" w:hAnsi="Times New Roman" w:cs="Times New Roman"/>
          <w:sz w:val="28"/>
          <w:szCs w:val="28"/>
        </w:rPr>
        <w:t>Горского сельского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 Совет депутатов </w:t>
      </w:r>
      <w:r>
        <w:rPr>
          <w:rFonts w:ascii="Times New Roman" w:hAnsi="Times New Roman" w:cs="Times New Roman"/>
          <w:sz w:val="28"/>
          <w:szCs w:val="28"/>
        </w:rPr>
        <w:t>Горского сельского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3E649F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AB1CC6" w:rsidRPr="004A713B" w:rsidRDefault="00AB1CC6" w:rsidP="003E649F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3E649F">
        <w:rPr>
          <w:sz w:val="28"/>
          <w:szCs w:val="28"/>
        </w:rPr>
        <w:t xml:space="preserve">Избрать </w:t>
      </w:r>
      <w:r>
        <w:rPr>
          <w:sz w:val="28"/>
          <w:szCs w:val="28"/>
        </w:rPr>
        <w:t>Кечемайкина Владимира Николаевича</w:t>
      </w:r>
      <w:r w:rsidRPr="004A713B">
        <w:rPr>
          <w:sz w:val="28"/>
          <w:szCs w:val="28"/>
        </w:rPr>
        <w:t xml:space="preserve"> – депутата от избирательного округа</w:t>
      </w:r>
      <w:r>
        <w:rPr>
          <w:sz w:val="28"/>
          <w:szCs w:val="28"/>
        </w:rPr>
        <w:t xml:space="preserve"> № 6 </w:t>
      </w:r>
      <w:r w:rsidRPr="004A713B">
        <w:rPr>
          <w:sz w:val="28"/>
          <w:szCs w:val="28"/>
        </w:rPr>
        <w:t xml:space="preserve">депутатом в состав Совета депутатов </w:t>
      </w:r>
      <w:r>
        <w:rPr>
          <w:sz w:val="28"/>
          <w:szCs w:val="28"/>
        </w:rPr>
        <w:t xml:space="preserve">Большеигнатовского </w:t>
      </w:r>
      <w:r w:rsidRPr="004A713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на срок полномочий Совета депутатов </w:t>
      </w:r>
      <w:r w:rsidRPr="00B66146">
        <w:rPr>
          <w:color w:val="000000"/>
          <w:sz w:val="28"/>
          <w:szCs w:val="28"/>
        </w:rPr>
        <w:t>Горского сельского  поселения</w:t>
      </w:r>
      <w:r w:rsidRPr="004A713B">
        <w:rPr>
          <w:b/>
          <w:bCs/>
          <w:sz w:val="28"/>
          <w:szCs w:val="28"/>
        </w:rPr>
        <w:t xml:space="preserve"> </w:t>
      </w:r>
      <w:r w:rsidRPr="00B66146">
        <w:rPr>
          <w:sz w:val="28"/>
          <w:szCs w:val="28"/>
        </w:rPr>
        <w:t xml:space="preserve">Большеигнатовского </w:t>
      </w:r>
      <w:r w:rsidRPr="006E0C7E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шестого созыва</w:t>
      </w:r>
      <w:bookmarkStart w:id="0" w:name="_GoBack"/>
      <w:bookmarkEnd w:id="0"/>
      <w:r w:rsidRPr="006E0C7E">
        <w:rPr>
          <w:sz w:val="28"/>
          <w:szCs w:val="28"/>
        </w:rPr>
        <w:t>.</w:t>
      </w:r>
    </w:p>
    <w:p w:rsidR="00AB1CC6" w:rsidRPr="004A713B" w:rsidRDefault="00AB1CC6" w:rsidP="004A713B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color w:val="000000"/>
          <w:sz w:val="28"/>
          <w:szCs w:val="28"/>
        </w:rPr>
        <w:t xml:space="preserve">Направить настоящее решение в Совет депутатов </w:t>
      </w:r>
      <w:r>
        <w:rPr>
          <w:color w:val="000000"/>
          <w:sz w:val="28"/>
          <w:szCs w:val="28"/>
        </w:rPr>
        <w:t xml:space="preserve">Большеигнатовского </w:t>
      </w:r>
      <w:r w:rsidRPr="004A713B"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 в трехдневный срок</w:t>
      </w:r>
      <w:r w:rsidRPr="004A713B">
        <w:rPr>
          <w:color w:val="000000"/>
          <w:sz w:val="28"/>
          <w:szCs w:val="28"/>
        </w:rPr>
        <w:t>.</w:t>
      </w:r>
    </w:p>
    <w:p w:rsidR="00AB1CC6" w:rsidRPr="004A713B" w:rsidRDefault="00AB1CC6" w:rsidP="004A713B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sz w:val="28"/>
          <w:szCs w:val="28"/>
        </w:rPr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>
        <w:rPr>
          <w:sz w:val="28"/>
          <w:szCs w:val="28"/>
        </w:rPr>
        <w:t>Большеигнатовского</w:t>
      </w:r>
      <w:r w:rsidRPr="004A713B">
        <w:rPr>
          <w:sz w:val="28"/>
          <w:szCs w:val="28"/>
        </w:rPr>
        <w:t xml:space="preserve"> муниципального района в сети «Интернет».</w:t>
      </w:r>
    </w:p>
    <w:p w:rsidR="00AB1CC6" w:rsidRDefault="00AB1CC6" w:rsidP="00D7554F">
      <w:pPr>
        <w:pStyle w:val="BodyTextIndent"/>
        <w:jc w:val="both"/>
      </w:pPr>
    </w:p>
    <w:p w:rsidR="00AB1CC6" w:rsidRDefault="00AB1CC6" w:rsidP="00D7554F">
      <w:pPr>
        <w:pStyle w:val="BodyTextIndent"/>
        <w:jc w:val="both"/>
      </w:pPr>
    </w:p>
    <w:p w:rsidR="00AB1CC6" w:rsidRDefault="00AB1CC6" w:rsidP="006F20BB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 поселения </w:t>
      </w:r>
    </w:p>
    <w:p w:rsidR="00AB1CC6" w:rsidRPr="004B37A6" w:rsidRDefault="00AB1CC6" w:rsidP="00B66146">
      <w:pPr>
        <w:tabs>
          <w:tab w:val="left" w:pos="8025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района:    _________Т.А. Жаркова.</w:t>
      </w:r>
    </w:p>
    <w:sectPr w:rsidR="00AB1CC6" w:rsidRPr="004B37A6" w:rsidSect="000D04EE">
      <w:pgSz w:w="11906" w:h="16838"/>
      <w:pgMar w:top="180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0"/>
  </w:num>
  <w:num w:numId="9">
    <w:abstractNumId w:val="18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EF6"/>
    <w:rsid w:val="000338D1"/>
    <w:rsid w:val="00042925"/>
    <w:rsid w:val="00044BFC"/>
    <w:rsid w:val="00062360"/>
    <w:rsid w:val="000756EC"/>
    <w:rsid w:val="00081629"/>
    <w:rsid w:val="00093931"/>
    <w:rsid w:val="000C06E5"/>
    <w:rsid w:val="000D04EE"/>
    <w:rsid w:val="000E0737"/>
    <w:rsid w:val="000F2834"/>
    <w:rsid w:val="000F2FB4"/>
    <w:rsid w:val="000F6DDA"/>
    <w:rsid w:val="000F73D0"/>
    <w:rsid w:val="00113DEE"/>
    <w:rsid w:val="00120B2F"/>
    <w:rsid w:val="0012644A"/>
    <w:rsid w:val="001859BE"/>
    <w:rsid w:val="001F5B07"/>
    <w:rsid w:val="002415BF"/>
    <w:rsid w:val="00241FC8"/>
    <w:rsid w:val="00251817"/>
    <w:rsid w:val="0025219A"/>
    <w:rsid w:val="00256C66"/>
    <w:rsid w:val="00264B69"/>
    <w:rsid w:val="0030794D"/>
    <w:rsid w:val="00315215"/>
    <w:rsid w:val="003174C3"/>
    <w:rsid w:val="003235F0"/>
    <w:rsid w:val="00346C07"/>
    <w:rsid w:val="00350E16"/>
    <w:rsid w:val="00371F5B"/>
    <w:rsid w:val="00383D79"/>
    <w:rsid w:val="003C5AD4"/>
    <w:rsid w:val="003D4E56"/>
    <w:rsid w:val="003E15D4"/>
    <w:rsid w:val="003E2726"/>
    <w:rsid w:val="003E649F"/>
    <w:rsid w:val="003F622D"/>
    <w:rsid w:val="0042744D"/>
    <w:rsid w:val="004332E4"/>
    <w:rsid w:val="00457F0F"/>
    <w:rsid w:val="004617A9"/>
    <w:rsid w:val="0047086D"/>
    <w:rsid w:val="00470DD6"/>
    <w:rsid w:val="004852BA"/>
    <w:rsid w:val="004A713B"/>
    <w:rsid w:val="004B37A6"/>
    <w:rsid w:val="004C5492"/>
    <w:rsid w:val="004C787D"/>
    <w:rsid w:val="005072F0"/>
    <w:rsid w:val="00524A87"/>
    <w:rsid w:val="00532C60"/>
    <w:rsid w:val="005369E0"/>
    <w:rsid w:val="00543E43"/>
    <w:rsid w:val="00545D30"/>
    <w:rsid w:val="00555105"/>
    <w:rsid w:val="005572D1"/>
    <w:rsid w:val="005647FE"/>
    <w:rsid w:val="00580F95"/>
    <w:rsid w:val="005A1ACA"/>
    <w:rsid w:val="005D32AD"/>
    <w:rsid w:val="005D793C"/>
    <w:rsid w:val="0065071A"/>
    <w:rsid w:val="00650A84"/>
    <w:rsid w:val="00665116"/>
    <w:rsid w:val="00670E6A"/>
    <w:rsid w:val="006766D2"/>
    <w:rsid w:val="006A6D2C"/>
    <w:rsid w:val="006B66B1"/>
    <w:rsid w:val="006D0097"/>
    <w:rsid w:val="006E0C7E"/>
    <w:rsid w:val="006F20BB"/>
    <w:rsid w:val="006F42EC"/>
    <w:rsid w:val="00705E8C"/>
    <w:rsid w:val="00731BA0"/>
    <w:rsid w:val="00731D24"/>
    <w:rsid w:val="007523F8"/>
    <w:rsid w:val="00782C56"/>
    <w:rsid w:val="00793839"/>
    <w:rsid w:val="007E6D0C"/>
    <w:rsid w:val="00847974"/>
    <w:rsid w:val="008A4C12"/>
    <w:rsid w:val="008A69B0"/>
    <w:rsid w:val="008D1D73"/>
    <w:rsid w:val="008E119F"/>
    <w:rsid w:val="008E637E"/>
    <w:rsid w:val="00911838"/>
    <w:rsid w:val="00916C73"/>
    <w:rsid w:val="00932EF6"/>
    <w:rsid w:val="00945318"/>
    <w:rsid w:val="009457C6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A25334"/>
    <w:rsid w:val="00A42532"/>
    <w:rsid w:val="00A44904"/>
    <w:rsid w:val="00A4594A"/>
    <w:rsid w:val="00A71456"/>
    <w:rsid w:val="00A83811"/>
    <w:rsid w:val="00AB1CC6"/>
    <w:rsid w:val="00AC43D7"/>
    <w:rsid w:val="00AE09DA"/>
    <w:rsid w:val="00B2115D"/>
    <w:rsid w:val="00B2714B"/>
    <w:rsid w:val="00B66146"/>
    <w:rsid w:val="00BC46C1"/>
    <w:rsid w:val="00C0564F"/>
    <w:rsid w:val="00C229D9"/>
    <w:rsid w:val="00C34959"/>
    <w:rsid w:val="00C44055"/>
    <w:rsid w:val="00C73A3D"/>
    <w:rsid w:val="00C86C12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1F1A"/>
    <w:rsid w:val="00E0247D"/>
    <w:rsid w:val="00E02CB5"/>
    <w:rsid w:val="00E326A2"/>
    <w:rsid w:val="00E46889"/>
    <w:rsid w:val="00E63D77"/>
    <w:rsid w:val="00E81C34"/>
    <w:rsid w:val="00E9088B"/>
    <w:rsid w:val="00E91ED4"/>
    <w:rsid w:val="00EA1737"/>
    <w:rsid w:val="00ED1A27"/>
    <w:rsid w:val="00EF1C55"/>
    <w:rsid w:val="00F0076B"/>
    <w:rsid w:val="00F17050"/>
    <w:rsid w:val="00F27A7A"/>
    <w:rsid w:val="00F3581B"/>
    <w:rsid w:val="00F416CC"/>
    <w:rsid w:val="00F65857"/>
    <w:rsid w:val="00F979FD"/>
    <w:rsid w:val="00FA039D"/>
    <w:rsid w:val="00FA27EF"/>
    <w:rsid w:val="00FA2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EF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0D04E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0564F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E2726"/>
    <w:rPr>
      <w:rFonts w:ascii="Calibri" w:hAnsi="Calibri" w:cs="Calibri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932EF6"/>
    <w:pPr>
      <w:ind w:firstLine="851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E2726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332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2726"/>
    <w:rPr>
      <w:sz w:val="2"/>
      <w:szCs w:val="2"/>
    </w:rPr>
  </w:style>
  <w:style w:type="paragraph" w:customStyle="1" w:styleId="ConsPlusNormal">
    <w:name w:val="ConsPlusNormal"/>
    <w:uiPriority w:val="99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F1705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70DD6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">
    <w:name w:val="Прижатый влево"/>
    <w:basedOn w:val="Normal"/>
    <w:next w:val="Normal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4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194</TotalTime>
  <Pages>1</Pages>
  <Words>274</Words>
  <Characters>1565</Characters>
  <Application>Microsoft Office Outlook</Application>
  <DocSecurity>0</DocSecurity>
  <Lines>0</Lines>
  <Paragraphs>0</Paragraphs>
  <ScaleCrop>false</ScaleCrop>
  <Company>Gorki-Admin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Usanova M.I.</cp:lastModifiedBy>
  <cp:revision>15</cp:revision>
  <cp:lastPrinted>2016-09-23T11:06:00Z</cp:lastPrinted>
  <dcterms:created xsi:type="dcterms:W3CDTF">2016-09-22T08:48:00Z</dcterms:created>
  <dcterms:modified xsi:type="dcterms:W3CDTF">2016-10-03T10:31:00Z</dcterms:modified>
</cp:coreProperties>
</file>